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F31785" w14:textId="77777777" w:rsidR="001130DE" w:rsidRPr="009943D3" w:rsidRDefault="001130DE" w:rsidP="001130DE">
      <w:pPr>
        <w:pStyle w:val="Nagwek3"/>
        <w:jc w:val="right"/>
        <w:rPr>
          <w:rFonts w:ascii="Times New Roman" w:hAnsi="Times New Roman"/>
        </w:rPr>
      </w:pPr>
      <w:r w:rsidRPr="009943D3">
        <w:rPr>
          <w:b w:val="0"/>
          <w:sz w:val="22"/>
          <w:szCs w:val="22"/>
        </w:rPr>
        <w:tab/>
      </w:r>
      <w:r w:rsidRPr="009943D3">
        <w:rPr>
          <w:b w:val="0"/>
          <w:sz w:val="22"/>
          <w:szCs w:val="22"/>
        </w:rPr>
        <w:tab/>
      </w:r>
      <w:r w:rsidRPr="009943D3">
        <w:rPr>
          <w:b w:val="0"/>
          <w:sz w:val="22"/>
          <w:szCs w:val="22"/>
        </w:rPr>
        <w:tab/>
      </w:r>
      <w:r w:rsidRPr="009943D3">
        <w:rPr>
          <w:b w:val="0"/>
          <w:sz w:val="22"/>
          <w:szCs w:val="22"/>
        </w:rPr>
        <w:tab/>
      </w:r>
      <w:r w:rsidRPr="009943D3">
        <w:rPr>
          <w:b w:val="0"/>
          <w:sz w:val="22"/>
          <w:szCs w:val="22"/>
        </w:rPr>
        <w:tab/>
      </w:r>
      <w:r w:rsidRPr="009943D3">
        <w:rPr>
          <w:b w:val="0"/>
          <w:sz w:val="22"/>
          <w:szCs w:val="22"/>
        </w:rPr>
        <w:tab/>
      </w:r>
      <w:r w:rsidRPr="009943D3">
        <w:rPr>
          <w:b w:val="0"/>
          <w:sz w:val="22"/>
          <w:szCs w:val="22"/>
        </w:rPr>
        <w:tab/>
      </w:r>
      <w:r w:rsidRPr="009943D3">
        <w:rPr>
          <w:rFonts w:ascii="Times New Roman" w:hAnsi="Times New Roman"/>
        </w:rPr>
        <w:t>Załącznik nr 1</w:t>
      </w:r>
    </w:p>
    <w:p w14:paraId="77DA2F5E" w14:textId="77777777" w:rsidR="001130DE" w:rsidRPr="009943D3" w:rsidRDefault="001130DE" w:rsidP="001130DE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8581220" w14:textId="77777777" w:rsidR="001130DE" w:rsidRPr="009943D3" w:rsidRDefault="001130DE" w:rsidP="001130DE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9943D3">
        <w:rPr>
          <w:b/>
          <w:sz w:val="28"/>
          <w:szCs w:val="30"/>
        </w:rPr>
        <w:t>FORMULARZ OFERTY</w:t>
      </w:r>
    </w:p>
    <w:p w14:paraId="35BC1B89" w14:textId="77777777" w:rsidR="001130DE" w:rsidRPr="009943D3" w:rsidRDefault="001130DE" w:rsidP="001130DE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C791C4E" w14:textId="77777777" w:rsidR="001130DE" w:rsidRPr="009943D3" w:rsidRDefault="001130DE" w:rsidP="001130DE">
      <w:pPr>
        <w:tabs>
          <w:tab w:val="right" w:pos="9000"/>
        </w:tabs>
        <w:spacing w:line="360" w:lineRule="auto"/>
        <w:rPr>
          <w:sz w:val="22"/>
        </w:rPr>
      </w:pPr>
      <w:r w:rsidRPr="009943D3">
        <w:rPr>
          <w:sz w:val="22"/>
        </w:rPr>
        <w:t>NAZWA WYKONAWCY:……………………………………………………………………..</w:t>
      </w:r>
    </w:p>
    <w:p w14:paraId="1D3FA565" w14:textId="77777777" w:rsidR="001130DE" w:rsidRPr="009943D3" w:rsidRDefault="001130DE" w:rsidP="001130DE">
      <w:pPr>
        <w:tabs>
          <w:tab w:val="right" w:pos="9000"/>
        </w:tabs>
        <w:spacing w:line="360" w:lineRule="auto"/>
        <w:rPr>
          <w:sz w:val="22"/>
        </w:rPr>
      </w:pPr>
      <w:r w:rsidRPr="009943D3">
        <w:rPr>
          <w:sz w:val="22"/>
        </w:rPr>
        <w:t>FORMA PROWADZONEJ DZIAŁALNOŚCI: .........................................................................</w:t>
      </w:r>
    </w:p>
    <w:p w14:paraId="2DB8CAFD" w14:textId="77777777" w:rsidR="001130DE" w:rsidRPr="009943D3" w:rsidRDefault="001130DE" w:rsidP="001130DE">
      <w:pPr>
        <w:tabs>
          <w:tab w:val="right" w:pos="9000"/>
        </w:tabs>
        <w:spacing w:line="360" w:lineRule="auto"/>
        <w:rPr>
          <w:sz w:val="22"/>
        </w:rPr>
      </w:pPr>
      <w:r w:rsidRPr="009943D3">
        <w:rPr>
          <w:sz w:val="22"/>
        </w:rPr>
        <w:t>ADRES:…………………………………………………………………………………………</w:t>
      </w:r>
    </w:p>
    <w:p w14:paraId="255027B3" w14:textId="77777777" w:rsidR="001130DE" w:rsidRPr="009943D3" w:rsidRDefault="001130DE" w:rsidP="001130DE">
      <w:pPr>
        <w:tabs>
          <w:tab w:val="right" w:pos="9000"/>
        </w:tabs>
        <w:spacing w:line="360" w:lineRule="auto"/>
        <w:rPr>
          <w:sz w:val="22"/>
        </w:rPr>
      </w:pPr>
      <w:r w:rsidRPr="009943D3">
        <w:rPr>
          <w:sz w:val="22"/>
        </w:rPr>
        <w:t>POWIAT:…………………………………WOJEWÓDZTWO …………………………….....</w:t>
      </w:r>
    </w:p>
    <w:p w14:paraId="0F0FC510" w14:textId="77777777" w:rsidR="001130DE" w:rsidRPr="009943D3" w:rsidRDefault="001130DE" w:rsidP="001130DE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9943D3">
        <w:rPr>
          <w:sz w:val="22"/>
          <w:lang w:val="de-DE"/>
        </w:rPr>
        <w:t>TEL.</w:t>
      </w:r>
      <w:r w:rsidRPr="009943D3">
        <w:rPr>
          <w:sz w:val="22"/>
          <w:lang w:val="en-US"/>
        </w:rPr>
        <w:t>……………………………………………………………………………………………..</w:t>
      </w:r>
    </w:p>
    <w:p w14:paraId="6B07B1C7" w14:textId="77777777" w:rsidR="001130DE" w:rsidRPr="009943D3" w:rsidRDefault="001130DE" w:rsidP="001130DE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9943D3">
        <w:rPr>
          <w:sz w:val="22"/>
          <w:lang w:val="de-DE"/>
        </w:rPr>
        <w:t xml:space="preserve">FAX </w:t>
      </w:r>
      <w:r w:rsidRPr="009943D3">
        <w:rPr>
          <w:sz w:val="22"/>
          <w:lang w:val="en-US"/>
        </w:rPr>
        <w:t>…………………………………………………………………………………………….</w:t>
      </w:r>
    </w:p>
    <w:p w14:paraId="213C1DA0" w14:textId="77777777" w:rsidR="001130DE" w:rsidRPr="009943D3" w:rsidRDefault="001130DE" w:rsidP="001130DE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9943D3">
        <w:rPr>
          <w:sz w:val="22"/>
          <w:lang w:val="de-DE"/>
        </w:rPr>
        <w:t>E-MAIL………………………………………………………………………………………….</w:t>
      </w:r>
    </w:p>
    <w:p w14:paraId="1A494032" w14:textId="77777777" w:rsidR="001130DE" w:rsidRPr="009943D3" w:rsidRDefault="001130DE" w:rsidP="001130DE">
      <w:pPr>
        <w:tabs>
          <w:tab w:val="right" w:pos="9000"/>
        </w:tabs>
        <w:spacing w:line="360" w:lineRule="auto"/>
        <w:rPr>
          <w:sz w:val="22"/>
        </w:rPr>
      </w:pPr>
      <w:r w:rsidRPr="009943D3">
        <w:rPr>
          <w:sz w:val="22"/>
          <w:lang w:val="de-DE"/>
        </w:rPr>
        <w:t xml:space="preserve">NIP…………………………………. </w:t>
      </w:r>
      <w:r w:rsidRPr="009943D3">
        <w:rPr>
          <w:sz w:val="22"/>
        </w:rPr>
        <w:t>REGON:………………………………………………...</w:t>
      </w:r>
    </w:p>
    <w:p w14:paraId="07307311" w14:textId="77777777" w:rsidR="001130DE" w:rsidRPr="009943D3" w:rsidRDefault="001130DE" w:rsidP="001130DE">
      <w:pPr>
        <w:tabs>
          <w:tab w:val="right" w:pos="9000"/>
        </w:tabs>
        <w:spacing w:line="360" w:lineRule="auto"/>
        <w:rPr>
          <w:sz w:val="22"/>
        </w:rPr>
      </w:pPr>
      <w:r w:rsidRPr="009943D3">
        <w:rPr>
          <w:sz w:val="22"/>
        </w:rPr>
        <w:t>BANK/ NR KONTA ……………………………………………………………………………</w:t>
      </w:r>
    </w:p>
    <w:p w14:paraId="68BB0FCA" w14:textId="77777777" w:rsidR="001130DE" w:rsidRPr="009943D3" w:rsidRDefault="001130DE" w:rsidP="001130DE">
      <w:pPr>
        <w:spacing w:line="360" w:lineRule="auto"/>
      </w:pPr>
      <w:r w:rsidRPr="009943D3">
        <w:t>Do: Nazwa i siedziba Zamawiającego:</w:t>
      </w:r>
    </w:p>
    <w:p w14:paraId="6B59B68F" w14:textId="77777777" w:rsidR="001130DE" w:rsidRPr="009943D3" w:rsidRDefault="001130DE" w:rsidP="001130DE">
      <w:pPr>
        <w:ind w:right="-110"/>
        <w:rPr>
          <w:b/>
        </w:rPr>
      </w:pPr>
      <w:r w:rsidRPr="009943D3">
        <w:rPr>
          <w:b/>
        </w:rPr>
        <w:t>Akademia Górniczo - Hutnicza</w:t>
      </w:r>
    </w:p>
    <w:p w14:paraId="6BBD87A7" w14:textId="77777777" w:rsidR="001130DE" w:rsidRPr="009943D3" w:rsidRDefault="001130DE" w:rsidP="001130DE">
      <w:pPr>
        <w:ind w:right="-110"/>
        <w:rPr>
          <w:b/>
        </w:rPr>
      </w:pPr>
      <w:r w:rsidRPr="009943D3">
        <w:rPr>
          <w:b/>
        </w:rPr>
        <w:t>im. Stanisława Staszica w Krakowie</w:t>
      </w:r>
    </w:p>
    <w:p w14:paraId="610A0DAC" w14:textId="77777777" w:rsidR="001130DE" w:rsidRPr="009943D3" w:rsidRDefault="001130DE" w:rsidP="001130DE">
      <w:pPr>
        <w:ind w:right="-110"/>
        <w:rPr>
          <w:b/>
        </w:rPr>
      </w:pPr>
      <w:r w:rsidRPr="009943D3">
        <w:rPr>
          <w:b/>
        </w:rPr>
        <w:t xml:space="preserve">Dział Zamówień Publicznych  </w:t>
      </w:r>
    </w:p>
    <w:p w14:paraId="59BB7100" w14:textId="77777777" w:rsidR="001130DE" w:rsidRPr="009943D3" w:rsidRDefault="001130DE" w:rsidP="001130DE">
      <w:pPr>
        <w:ind w:right="-110"/>
        <w:rPr>
          <w:b/>
        </w:rPr>
      </w:pPr>
      <w:r w:rsidRPr="009943D3">
        <w:rPr>
          <w:b/>
        </w:rPr>
        <w:t xml:space="preserve">Al. Mickiewicza 30 </w:t>
      </w:r>
    </w:p>
    <w:p w14:paraId="06EAEDF6" w14:textId="77777777" w:rsidR="001130DE" w:rsidRPr="009943D3" w:rsidRDefault="001130DE" w:rsidP="001130DE">
      <w:pPr>
        <w:rPr>
          <w:b/>
        </w:rPr>
      </w:pPr>
      <w:r w:rsidRPr="009943D3">
        <w:rPr>
          <w:b/>
        </w:rPr>
        <w:t xml:space="preserve">30-059 Kraków,  </w:t>
      </w:r>
    </w:p>
    <w:p w14:paraId="7DB7AB7D" w14:textId="77777777" w:rsidR="001130DE" w:rsidRPr="009943D3" w:rsidRDefault="001130DE" w:rsidP="001130DE">
      <w:pPr>
        <w:ind w:firstLine="3969"/>
        <w:rPr>
          <w:b/>
        </w:rPr>
      </w:pPr>
    </w:p>
    <w:p w14:paraId="0A3AD24D" w14:textId="77777777" w:rsidR="001130DE" w:rsidRPr="009943D3" w:rsidRDefault="001130DE" w:rsidP="001130DE">
      <w:pPr>
        <w:widowControl w:val="0"/>
        <w:ind w:right="1"/>
        <w:jc w:val="both"/>
      </w:pPr>
      <w:r w:rsidRPr="009943D3">
        <w:t xml:space="preserve">Przystępując do postępowania o udzielenie zamówienia publicznego, którego przedmiotem jest </w:t>
      </w:r>
      <w:bookmarkStart w:id="0" w:name="_Hlk37920132"/>
      <w:r w:rsidR="00E35487" w:rsidRPr="009943D3">
        <w:rPr>
          <w:b/>
        </w:rPr>
        <w:t xml:space="preserve">dostawa 2 szt. stacjonarnych zestawów komputerowych dla </w:t>
      </w:r>
      <w:proofErr w:type="spellStart"/>
      <w:r w:rsidR="00E35487" w:rsidRPr="009943D3">
        <w:rPr>
          <w:b/>
        </w:rPr>
        <w:t>WGGiOŚ</w:t>
      </w:r>
      <w:proofErr w:type="spellEnd"/>
      <w:r w:rsidR="00E35487" w:rsidRPr="009943D3">
        <w:rPr>
          <w:b/>
        </w:rPr>
        <w:t xml:space="preserve"> - KC-zp.272-166/20</w:t>
      </w:r>
      <w:bookmarkEnd w:id="0"/>
      <w:r w:rsidRPr="009943D3">
        <w:rPr>
          <w:b/>
          <w:sz w:val="26"/>
        </w:rPr>
        <w:t xml:space="preserve">, </w:t>
      </w:r>
      <w:r w:rsidRPr="009943D3">
        <w:t>oferuję realizację przedmiotu zamówienia, zgodnie z zasadami określonymi w specyfikacji istotnych warunków zamówienia.</w:t>
      </w:r>
    </w:p>
    <w:tbl>
      <w:tblPr>
        <w:tblW w:w="992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701"/>
        <w:gridCol w:w="3118"/>
        <w:gridCol w:w="567"/>
        <w:gridCol w:w="1134"/>
        <w:gridCol w:w="851"/>
        <w:gridCol w:w="567"/>
        <w:gridCol w:w="1417"/>
      </w:tblGrid>
      <w:tr w:rsidR="009943D3" w:rsidRPr="009943D3" w14:paraId="5AE44B68" w14:textId="77777777" w:rsidTr="0006394D">
        <w:trPr>
          <w:trHeight w:val="645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DA27911" w14:textId="77777777" w:rsidR="001130DE" w:rsidRPr="009943D3" w:rsidRDefault="001130DE" w:rsidP="0006394D">
            <w:pPr>
              <w:jc w:val="center"/>
              <w:rPr>
                <w:b/>
                <w:sz w:val="16"/>
                <w:szCs w:val="16"/>
              </w:rPr>
            </w:pPr>
            <w:r w:rsidRPr="009943D3"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D0B3148" w14:textId="77777777" w:rsidR="001130DE" w:rsidRPr="009943D3" w:rsidRDefault="001130DE" w:rsidP="0006394D">
            <w:pPr>
              <w:jc w:val="center"/>
              <w:rPr>
                <w:b/>
                <w:sz w:val="16"/>
                <w:szCs w:val="16"/>
              </w:rPr>
            </w:pPr>
            <w:r w:rsidRPr="009943D3">
              <w:rPr>
                <w:b/>
                <w:sz w:val="16"/>
                <w:szCs w:val="16"/>
              </w:rPr>
              <w:t>Nazwa elementu</w:t>
            </w:r>
          </w:p>
          <w:p w14:paraId="216E6229" w14:textId="77777777" w:rsidR="001130DE" w:rsidRPr="009943D3" w:rsidRDefault="001130DE" w:rsidP="0006394D">
            <w:pPr>
              <w:jc w:val="center"/>
              <w:rPr>
                <w:b/>
                <w:sz w:val="16"/>
                <w:szCs w:val="16"/>
              </w:rPr>
            </w:pPr>
            <w:r w:rsidRPr="009943D3"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31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2B891EB" w14:textId="77777777" w:rsidR="001130DE" w:rsidRPr="009943D3" w:rsidRDefault="001130DE" w:rsidP="0006394D">
            <w:pPr>
              <w:jc w:val="center"/>
              <w:rPr>
                <w:b/>
                <w:sz w:val="16"/>
                <w:szCs w:val="16"/>
              </w:rPr>
            </w:pPr>
            <w:r w:rsidRPr="009943D3">
              <w:rPr>
                <w:b/>
                <w:sz w:val="16"/>
                <w:szCs w:val="16"/>
              </w:rPr>
              <w:t>Producent, model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DC2A1BD" w14:textId="77777777" w:rsidR="001130DE" w:rsidRPr="009943D3" w:rsidRDefault="001130DE" w:rsidP="0006394D">
            <w:pPr>
              <w:jc w:val="center"/>
              <w:rPr>
                <w:b/>
                <w:sz w:val="16"/>
                <w:szCs w:val="16"/>
              </w:rPr>
            </w:pPr>
            <w:r w:rsidRPr="009943D3">
              <w:rPr>
                <w:b/>
                <w:sz w:val="16"/>
                <w:szCs w:val="16"/>
              </w:rPr>
              <w:t>Ilość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EC3A06F" w14:textId="77777777" w:rsidR="001130DE" w:rsidRPr="009943D3" w:rsidRDefault="001130DE" w:rsidP="0006394D">
            <w:pPr>
              <w:jc w:val="center"/>
              <w:rPr>
                <w:b/>
                <w:sz w:val="16"/>
                <w:szCs w:val="16"/>
              </w:rPr>
            </w:pPr>
            <w:r w:rsidRPr="009943D3">
              <w:rPr>
                <w:b/>
                <w:sz w:val="16"/>
                <w:szCs w:val="16"/>
              </w:rPr>
              <w:t xml:space="preserve">Cena jednostkowa netto </w:t>
            </w:r>
            <w:r w:rsidRPr="009943D3"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1EE94D2" w14:textId="77777777" w:rsidR="001130DE" w:rsidRPr="009943D3" w:rsidRDefault="001130DE" w:rsidP="0006394D">
            <w:pPr>
              <w:jc w:val="center"/>
              <w:rPr>
                <w:b/>
                <w:sz w:val="16"/>
                <w:szCs w:val="16"/>
              </w:rPr>
            </w:pPr>
            <w:r w:rsidRPr="009943D3">
              <w:rPr>
                <w:b/>
                <w:sz w:val="16"/>
                <w:szCs w:val="16"/>
              </w:rPr>
              <w:t>Wartość netto</w:t>
            </w:r>
          </w:p>
          <w:p w14:paraId="78D0159A" w14:textId="77777777" w:rsidR="001130DE" w:rsidRPr="009943D3" w:rsidRDefault="001130DE" w:rsidP="0006394D">
            <w:pPr>
              <w:jc w:val="center"/>
              <w:rPr>
                <w:b/>
                <w:sz w:val="16"/>
                <w:szCs w:val="16"/>
              </w:rPr>
            </w:pPr>
            <w:r w:rsidRPr="009943D3">
              <w:rPr>
                <w:sz w:val="16"/>
                <w:szCs w:val="16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1D9A290" w14:textId="77777777" w:rsidR="001130DE" w:rsidRPr="009943D3" w:rsidRDefault="001130DE" w:rsidP="0006394D">
            <w:pPr>
              <w:jc w:val="center"/>
              <w:rPr>
                <w:b/>
                <w:sz w:val="16"/>
                <w:szCs w:val="16"/>
              </w:rPr>
            </w:pPr>
            <w:r w:rsidRPr="009943D3">
              <w:rPr>
                <w:b/>
                <w:sz w:val="16"/>
                <w:szCs w:val="16"/>
              </w:rPr>
              <w:t>VAT</w:t>
            </w:r>
          </w:p>
          <w:p w14:paraId="753E649F" w14:textId="77777777" w:rsidR="001130DE" w:rsidRPr="009943D3" w:rsidRDefault="001130DE" w:rsidP="0006394D">
            <w:pPr>
              <w:jc w:val="center"/>
              <w:rPr>
                <w:sz w:val="16"/>
                <w:szCs w:val="16"/>
              </w:rPr>
            </w:pPr>
            <w:r w:rsidRPr="009943D3">
              <w:rPr>
                <w:sz w:val="16"/>
                <w:szCs w:val="16"/>
              </w:rPr>
              <w:t>[%]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5A720B1" w14:textId="77777777" w:rsidR="001130DE" w:rsidRPr="009943D3" w:rsidRDefault="001130DE" w:rsidP="0006394D">
            <w:pPr>
              <w:jc w:val="center"/>
              <w:rPr>
                <w:b/>
                <w:sz w:val="16"/>
                <w:szCs w:val="16"/>
              </w:rPr>
            </w:pPr>
            <w:r w:rsidRPr="009943D3">
              <w:rPr>
                <w:b/>
                <w:sz w:val="16"/>
                <w:szCs w:val="16"/>
              </w:rPr>
              <w:t xml:space="preserve">Wartość brutto </w:t>
            </w:r>
          </w:p>
          <w:p w14:paraId="279E2D19" w14:textId="77777777" w:rsidR="001130DE" w:rsidRPr="009943D3" w:rsidRDefault="001130DE" w:rsidP="0006394D">
            <w:pPr>
              <w:jc w:val="center"/>
              <w:rPr>
                <w:sz w:val="16"/>
                <w:szCs w:val="16"/>
              </w:rPr>
            </w:pPr>
            <w:r w:rsidRPr="009943D3">
              <w:rPr>
                <w:sz w:val="16"/>
                <w:szCs w:val="16"/>
              </w:rPr>
              <w:t>[PLN]</w:t>
            </w:r>
          </w:p>
          <w:p w14:paraId="7A34E93A" w14:textId="77777777" w:rsidR="001130DE" w:rsidRPr="009943D3" w:rsidRDefault="001130DE" w:rsidP="0006394D">
            <w:pPr>
              <w:jc w:val="center"/>
              <w:rPr>
                <w:b/>
                <w:sz w:val="16"/>
                <w:szCs w:val="16"/>
              </w:rPr>
            </w:pPr>
            <w:r w:rsidRPr="009943D3">
              <w:rPr>
                <w:sz w:val="16"/>
                <w:szCs w:val="16"/>
              </w:rPr>
              <w:t xml:space="preserve"> (z doliczonym </w:t>
            </w:r>
            <w:r w:rsidRPr="009943D3">
              <w:rPr>
                <w:b/>
                <w:sz w:val="16"/>
                <w:szCs w:val="16"/>
              </w:rPr>
              <w:t>VAT)</w:t>
            </w:r>
          </w:p>
        </w:tc>
      </w:tr>
      <w:tr w:rsidR="009943D3" w:rsidRPr="009943D3" w14:paraId="1144C313" w14:textId="77777777" w:rsidTr="0006394D">
        <w:trPr>
          <w:trHeight w:val="234"/>
        </w:trPr>
        <w:tc>
          <w:tcPr>
            <w:tcW w:w="568" w:type="dxa"/>
            <w:tcBorders>
              <w:left w:val="single" w:sz="12" w:space="0" w:color="auto"/>
              <w:bottom w:val="single" w:sz="12" w:space="0" w:color="auto"/>
            </w:tcBorders>
          </w:tcPr>
          <w:p w14:paraId="032DC002" w14:textId="77777777" w:rsidR="001130DE" w:rsidRPr="009943D3" w:rsidRDefault="001130DE" w:rsidP="0006394D">
            <w:pPr>
              <w:jc w:val="center"/>
              <w:rPr>
                <w:b/>
                <w:sz w:val="18"/>
                <w:szCs w:val="18"/>
              </w:rPr>
            </w:pPr>
            <w:r w:rsidRPr="009943D3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14:paraId="0D2BBD6F" w14:textId="77777777" w:rsidR="001130DE" w:rsidRPr="009943D3" w:rsidRDefault="001130DE" w:rsidP="0006394D">
            <w:pPr>
              <w:jc w:val="center"/>
              <w:rPr>
                <w:b/>
                <w:sz w:val="18"/>
                <w:szCs w:val="18"/>
              </w:rPr>
            </w:pPr>
            <w:r w:rsidRPr="009943D3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118" w:type="dxa"/>
            <w:tcBorders>
              <w:bottom w:val="single" w:sz="12" w:space="0" w:color="auto"/>
            </w:tcBorders>
          </w:tcPr>
          <w:p w14:paraId="620F0159" w14:textId="77777777" w:rsidR="001130DE" w:rsidRPr="009943D3" w:rsidRDefault="001130DE" w:rsidP="0006394D">
            <w:pPr>
              <w:jc w:val="center"/>
              <w:rPr>
                <w:b/>
                <w:sz w:val="18"/>
                <w:szCs w:val="18"/>
              </w:rPr>
            </w:pPr>
            <w:r w:rsidRPr="009943D3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74B3A2BD" w14:textId="77777777" w:rsidR="001130DE" w:rsidRPr="009943D3" w:rsidRDefault="001130DE" w:rsidP="0006394D">
            <w:pPr>
              <w:jc w:val="center"/>
              <w:rPr>
                <w:b/>
                <w:sz w:val="18"/>
                <w:szCs w:val="18"/>
              </w:rPr>
            </w:pPr>
            <w:r w:rsidRPr="009943D3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2A772166" w14:textId="77777777" w:rsidR="001130DE" w:rsidRPr="009943D3" w:rsidRDefault="001130DE" w:rsidP="0006394D">
            <w:pPr>
              <w:jc w:val="center"/>
              <w:rPr>
                <w:b/>
                <w:sz w:val="18"/>
                <w:szCs w:val="18"/>
              </w:rPr>
            </w:pPr>
            <w:r w:rsidRPr="009943D3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bottom w:val="single" w:sz="12" w:space="0" w:color="auto"/>
            </w:tcBorders>
          </w:tcPr>
          <w:p w14:paraId="37491FE5" w14:textId="77777777" w:rsidR="001130DE" w:rsidRPr="009943D3" w:rsidRDefault="001130DE" w:rsidP="0006394D">
            <w:pPr>
              <w:jc w:val="center"/>
              <w:rPr>
                <w:b/>
                <w:sz w:val="18"/>
                <w:szCs w:val="18"/>
              </w:rPr>
            </w:pPr>
            <w:r w:rsidRPr="009943D3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</w:tcPr>
          <w:p w14:paraId="0B5965DE" w14:textId="77777777" w:rsidR="001130DE" w:rsidRPr="009943D3" w:rsidRDefault="001130DE" w:rsidP="0006394D">
            <w:pPr>
              <w:jc w:val="center"/>
              <w:rPr>
                <w:b/>
                <w:sz w:val="18"/>
                <w:szCs w:val="18"/>
              </w:rPr>
            </w:pPr>
            <w:r w:rsidRPr="009943D3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A5A8AC" w14:textId="77777777" w:rsidR="001130DE" w:rsidRPr="009943D3" w:rsidRDefault="001130DE" w:rsidP="0006394D">
            <w:pPr>
              <w:jc w:val="center"/>
              <w:rPr>
                <w:b/>
                <w:sz w:val="18"/>
                <w:szCs w:val="18"/>
              </w:rPr>
            </w:pPr>
            <w:r w:rsidRPr="009943D3">
              <w:rPr>
                <w:b/>
                <w:sz w:val="18"/>
                <w:szCs w:val="18"/>
              </w:rPr>
              <w:t>8</w:t>
            </w:r>
          </w:p>
        </w:tc>
      </w:tr>
      <w:tr w:rsidR="009943D3" w:rsidRPr="009943D3" w14:paraId="1D455CC0" w14:textId="77777777" w:rsidTr="0006394D">
        <w:trPr>
          <w:trHeight w:val="3048"/>
        </w:trPr>
        <w:tc>
          <w:tcPr>
            <w:tcW w:w="568" w:type="dxa"/>
            <w:tcBorders>
              <w:left w:val="single" w:sz="12" w:space="0" w:color="auto"/>
            </w:tcBorders>
          </w:tcPr>
          <w:p w14:paraId="15FC7BA8" w14:textId="77777777" w:rsidR="001130DE" w:rsidRPr="009943D3" w:rsidRDefault="001130DE" w:rsidP="0006394D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 w:rsidRPr="009943D3">
              <w:rPr>
                <w:sz w:val="18"/>
                <w:szCs w:val="18"/>
              </w:rPr>
              <w:t>1.</w:t>
            </w:r>
          </w:p>
        </w:tc>
        <w:tc>
          <w:tcPr>
            <w:tcW w:w="1701" w:type="dxa"/>
          </w:tcPr>
          <w:p w14:paraId="1220A803" w14:textId="77777777" w:rsidR="001130DE" w:rsidRPr="009943D3" w:rsidRDefault="001130DE" w:rsidP="0006394D">
            <w:pPr>
              <w:ind w:right="72"/>
              <w:rPr>
                <w:sz w:val="18"/>
                <w:szCs w:val="18"/>
              </w:rPr>
            </w:pPr>
            <w:r w:rsidRPr="009943D3">
              <w:rPr>
                <w:sz w:val="18"/>
                <w:szCs w:val="18"/>
              </w:rPr>
              <w:t xml:space="preserve">Zestaw komputerowy </w:t>
            </w:r>
            <w:r w:rsidR="00E35487" w:rsidRPr="009943D3">
              <w:rPr>
                <w:sz w:val="18"/>
                <w:szCs w:val="18"/>
              </w:rPr>
              <w:t>nr1</w:t>
            </w:r>
          </w:p>
        </w:tc>
        <w:tc>
          <w:tcPr>
            <w:tcW w:w="3118" w:type="dxa"/>
          </w:tcPr>
          <w:p w14:paraId="09DA359D" w14:textId="77777777" w:rsidR="001130DE" w:rsidRPr="009943D3" w:rsidRDefault="001130DE" w:rsidP="0006394D">
            <w:pPr>
              <w:ind w:right="71"/>
              <w:rPr>
                <w:sz w:val="18"/>
                <w:szCs w:val="18"/>
              </w:rPr>
            </w:pPr>
            <w:r w:rsidRPr="009943D3">
              <w:rPr>
                <w:b/>
                <w:sz w:val="18"/>
                <w:szCs w:val="18"/>
              </w:rPr>
              <w:t>1. Należy wpisać:</w:t>
            </w:r>
            <w:r w:rsidRPr="009943D3">
              <w:rPr>
                <w:sz w:val="18"/>
                <w:szCs w:val="18"/>
              </w:rPr>
              <w:t xml:space="preserve"> </w:t>
            </w:r>
          </w:p>
          <w:p w14:paraId="13477632" w14:textId="77777777" w:rsidR="001130DE" w:rsidRPr="009943D3" w:rsidRDefault="001130DE" w:rsidP="0006394D">
            <w:pPr>
              <w:ind w:right="71"/>
              <w:rPr>
                <w:sz w:val="18"/>
                <w:szCs w:val="18"/>
              </w:rPr>
            </w:pPr>
            <w:r w:rsidRPr="009943D3">
              <w:rPr>
                <w:b/>
                <w:sz w:val="18"/>
                <w:szCs w:val="18"/>
              </w:rPr>
              <w:t>producenta i model podzespołów zestawu komputerowego:</w:t>
            </w:r>
          </w:p>
          <w:p w14:paraId="1AAC5FBD" w14:textId="77777777" w:rsidR="000C4EE2" w:rsidRPr="009943D3" w:rsidRDefault="000C4EE2" w:rsidP="000C4EE2">
            <w:pPr>
              <w:rPr>
                <w:sz w:val="18"/>
                <w:szCs w:val="18"/>
              </w:rPr>
            </w:pPr>
          </w:p>
          <w:p w14:paraId="7D53694F" w14:textId="77777777" w:rsidR="000C4EE2" w:rsidRPr="009943D3" w:rsidRDefault="000C4EE2" w:rsidP="000C4EE2">
            <w:pPr>
              <w:rPr>
                <w:sz w:val="18"/>
                <w:szCs w:val="18"/>
              </w:rPr>
            </w:pPr>
            <w:r w:rsidRPr="009943D3">
              <w:rPr>
                <w:sz w:val="18"/>
                <w:szCs w:val="18"/>
              </w:rPr>
              <w:t>procesor…………………………………</w:t>
            </w:r>
          </w:p>
          <w:p w14:paraId="03FC04E6" w14:textId="77777777" w:rsidR="000C4EE2" w:rsidRPr="009943D3" w:rsidRDefault="000C4EE2" w:rsidP="000C4EE2">
            <w:pPr>
              <w:rPr>
                <w:sz w:val="18"/>
                <w:szCs w:val="18"/>
              </w:rPr>
            </w:pPr>
            <w:r w:rsidRPr="009943D3">
              <w:rPr>
                <w:sz w:val="18"/>
                <w:szCs w:val="18"/>
              </w:rPr>
              <w:t>chłodzenie procesora …………………...</w:t>
            </w:r>
          </w:p>
          <w:p w14:paraId="76548F25" w14:textId="77777777" w:rsidR="000C4EE2" w:rsidRPr="009943D3" w:rsidRDefault="000C4EE2" w:rsidP="000C4EE2">
            <w:pPr>
              <w:rPr>
                <w:sz w:val="18"/>
                <w:szCs w:val="18"/>
              </w:rPr>
            </w:pPr>
            <w:r w:rsidRPr="009943D3">
              <w:rPr>
                <w:sz w:val="18"/>
                <w:szCs w:val="18"/>
              </w:rPr>
              <w:t>płyta główna…………………………….</w:t>
            </w:r>
          </w:p>
          <w:p w14:paraId="250462FF" w14:textId="77777777" w:rsidR="000C4EE2" w:rsidRPr="009943D3" w:rsidRDefault="000C4EE2" w:rsidP="000C4EE2">
            <w:pPr>
              <w:rPr>
                <w:sz w:val="18"/>
                <w:szCs w:val="18"/>
              </w:rPr>
            </w:pPr>
            <w:r w:rsidRPr="009943D3">
              <w:rPr>
                <w:sz w:val="18"/>
                <w:szCs w:val="18"/>
              </w:rPr>
              <w:t>pamięć RAM……………………………</w:t>
            </w:r>
          </w:p>
          <w:p w14:paraId="3456A17C" w14:textId="77777777" w:rsidR="000C4EE2" w:rsidRPr="009943D3" w:rsidRDefault="000C4EE2" w:rsidP="000C4EE2">
            <w:pPr>
              <w:rPr>
                <w:sz w:val="18"/>
                <w:szCs w:val="18"/>
              </w:rPr>
            </w:pPr>
            <w:r w:rsidRPr="009943D3">
              <w:rPr>
                <w:sz w:val="18"/>
                <w:szCs w:val="18"/>
              </w:rPr>
              <w:t>dysk systemowy ………………………..</w:t>
            </w:r>
          </w:p>
          <w:p w14:paraId="7A7DEB82" w14:textId="77777777" w:rsidR="000C4EE2" w:rsidRPr="009943D3" w:rsidRDefault="000C4EE2" w:rsidP="000C4EE2">
            <w:pPr>
              <w:rPr>
                <w:sz w:val="18"/>
                <w:szCs w:val="18"/>
              </w:rPr>
            </w:pPr>
            <w:r w:rsidRPr="009943D3">
              <w:rPr>
                <w:sz w:val="18"/>
                <w:szCs w:val="18"/>
              </w:rPr>
              <w:t>dysk podstawowy ………………………</w:t>
            </w:r>
          </w:p>
          <w:p w14:paraId="4BC0D5C8" w14:textId="77777777" w:rsidR="000C4EE2" w:rsidRPr="009943D3" w:rsidRDefault="000C4EE2" w:rsidP="000C4EE2">
            <w:pPr>
              <w:rPr>
                <w:sz w:val="18"/>
                <w:szCs w:val="18"/>
              </w:rPr>
            </w:pPr>
            <w:r w:rsidRPr="009943D3">
              <w:rPr>
                <w:sz w:val="18"/>
                <w:szCs w:val="18"/>
              </w:rPr>
              <w:t>karta graficzna ………………………….</w:t>
            </w:r>
          </w:p>
          <w:p w14:paraId="3FD647BA" w14:textId="77777777" w:rsidR="000C4EE2" w:rsidRPr="009943D3" w:rsidRDefault="000C4EE2" w:rsidP="000C4EE2">
            <w:pPr>
              <w:rPr>
                <w:sz w:val="18"/>
                <w:szCs w:val="18"/>
              </w:rPr>
            </w:pPr>
            <w:r w:rsidRPr="009943D3">
              <w:rPr>
                <w:sz w:val="18"/>
                <w:szCs w:val="18"/>
              </w:rPr>
              <w:t>obudowa ………………………………..</w:t>
            </w:r>
          </w:p>
          <w:p w14:paraId="1A8A7DE5" w14:textId="77777777" w:rsidR="000C4EE2" w:rsidRPr="009943D3" w:rsidRDefault="000C4EE2" w:rsidP="000C4EE2">
            <w:pPr>
              <w:rPr>
                <w:sz w:val="18"/>
                <w:szCs w:val="18"/>
              </w:rPr>
            </w:pPr>
            <w:r w:rsidRPr="009943D3">
              <w:rPr>
                <w:sz w:val="18"/>
                <w:szCs w:val="18"/>
              </w:rPr>
              <w:t>zasilacz……………………………….…</w:t>
            </w:r>
          </w:p>
          <w:p w14:paraId="4E0C6D11" w14:textId="77777777" w:rsidR="000C4EE2" w:rsidRPr="009943D3" w:rsidRDefault="000C4EE2" w:rsidP="000C4EE2">
            <w:pPr>
              <w:rPr>
                <w:sz w:val="18"/>
                <w:szCs w:val="18"/>
              </w:rPr>
            </w:pPr>
            <w:r w:rsidRPr="009943D3">
              <w:rPr>
                <w:sz w:val="18"/>
                <w:szCs w:val="18"/>
              </w:rPr>
              <w:t>monitor …………………………………</w:t>
            </w:r>
          </w:p>
          <w:p w14:paraId="4DC10BD4" w14:textId="77777777" w:rsidR="000C4EE2" w:rsidRPr="009943D3" w:rsidRDefault="000C4EE2" w:rsidP="000C4EE2">
            <w:pPr>
              <w:rPr>
                <w:sz w:val="18"/>
                <w:szCs w:val="18"/>
              </w:rPr>
            </w:pPr>
            <w:r w:rsidRPr="009943D3">
              <w:rPr>
                <w:sz w:val="18"/>
                <w:szCs w:val="18"/>
              </w:rPr>
              <w:t>system operacyjny ……………...………</w:t>
            </w:r>
          </w:p>
          <w:p w14:paraId="01EF9804" w14:textId="77777777" w:rsidR="000C4EE2" w:rsidRPr="009943D3" w:rsidRDefault="000C4EE2" w:rsidP="000C4EE2">
            <w:pPr>
              <w:rPr>
                <w:sz w:val="18"/>
                <w:szCs w:val="18"/>
              </w:rPr>
            </w:pPr>
            <w:r w:rsidRPr="009943D3">
              <w:rPr>
                <w:sz w:val="18"/>
                <w:szCs w:val="18"/>
              </w:rPr>
              <w:t>oprogramowanie………………………...</w:t>
            </w:r>
          </w:p>
          <w:p w14:paraId="18C2384A" w14:textId="77777777" w:rsidR="001130DE" w:rsidRPr="009943D3" w:rsidRDefault="001130DE" w:rsidP="000C4EE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14:paraId="6DF6323E" w14:textId="6D0E226D" w:rsidR="001130DE" w:rsidRPr="009943D3" w:rsidRDefault="001130DE" w:rsidP="000639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18F259AE" w14:textId="77777777" w:rsidR="001130DE" w:rsidRPr="009943D3" w:rsidRDefault="001130DE" w:rsidP="0006394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14:paraId="24672415" w14:textId="77777777" w:rsidR="001130DE" w:rsidRPr="009943D3" w:rsidRDefault="001130DE" w:rsidP="0006394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14:paraId="23DFF220" w14:textId="77777777" w:rsidR="001130DE" w:rsidRPr="009943D3" w:rsidRDefault="001130DE" w:rsidP="0006394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14:paraId="61588DD0" w14:textId="77777777" w:rsidR="001130DE" w:rsidRPr="009943D3" w:rsidRDefault="001130DE" w:rsidP="0006394D">
            <w:pPr>
              <w:ind w:right="425"/>
              <w:rPr>
                <w:sz w:val="18"/>
                <w:szCs w:val="18"/>
              </w:rPr>
            </w:pPr>
          </w:p>
        </w:tc>
      </w:tr>
      <w:tr w:rsidR="009943D3" w:rsidRPr="009943D3" w14:paraId="6B6C406F" w14:textId="77777777" w:rsidTr="0006394D">
        <w:trPr>
          <w:trHeight w:val="2467"/>
        </w:trPr>
        <w:tc>
          <w:tcPr>
            <w:tcW w:w="568" w:type="dxa"/>
            <w:tcBorders>
              <w:left w:val="single" w:sz="12" w:space="0" w:color="auto"/>
            </w:tcBorders>
          </w:tcPr>
          <w:p w14:paraId="0903F2B7" w14:textId="77777777" w:rsidR="001130DE" w:rsidRPr="009943D3" w:rsidRDefault="001130DE" w:rsidP="0006394D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 w:rsidRPr="009943D3">
              <w:rPr>
                <w:sz w:val="18"/>
                <w:szCs w:val="18"/>
              </w:rPr>
              <w:lastRenderedPageBreak/>
              <w:t>2.</w:t>
            </w:r>
          </w:p>
        </w:tc>
        <w:tc>
          <w:tcPr>
            <w:tcW w:w="1701" w:type="dxa"/>
          </w:tcPr>
          <w:p w14:paraId="77831C76" w14:textId="77777777" w:rsidR="001130DE" w:rsidRPr="009943D3" w:rsidRDefault="001130DE" w:rsidP="0006394D">
            <w:pPr>
              <w:ind w:right="72"/>
              <w:rPr>
                <w:sz w:val="18"/>
                <w:szCs w:val="18"/>
              </w:rPr>
            </w:pPr>
            <w:r w:rsidRPr="009943D3">
              <w:rPr>
                <w:sz w:val="18"/>
                <w:szCs w:val="18"/>
              </w:rPr>
              <w:t xml:space="preserve">Zestaw komputerowy </w:t>
            </w:r>
            <w:r w:rsidR="00E35487" w:rsidRPr="009943D3">
              <w:rPr>
                <w:sz w:val="18"/>
                <w:szCs w:val="18"/>
              </w:rPr>
              <w:t>nr 2</w:t>
            </w:r>
          </w:p>
        </w:tc>
        <w:tc>
          <w:tcPr>
            <w:tcW w:w="3118" w:type="dxa"/>
          </w:tcPr>
          <w:p w14:paraId="7BE7CDBB" w14:textId="325C5990" w:rsidR="001130DE" w:rsidRPr="009943D3" w:rsidRDefault="000C4EE2" w:rsidP="0006394D">
            <w:pPr>
              <w:ind w:right="71"/>
              <w:rPr>
                <w:sz w:val="18"/>
                <w:szCs w:val="18"/>
              </w:rPr>
            </w:pPr>
            <w:r w:rsidRPr="009943D3">
              <w:rPr>
                <w:b/>
                <w:sz w:val="18"/>
                <w:szCs w:val="18"/>
              </w:rPr>
              <w:t>2</w:t>
            </w:r>
            <w:r w:rsidR="001130DE" w:rsidRPr="009943D3">
              <w:rPr>
                <w:b/>
                <w:sz w:val="18"/>
                <w:szCs w:val="18"/>
              </w:rPr>
              <w:t>. Należy wpisać:</w:t>
            </w:r>
            <w:r w:rsidR="001130DE" w:rsidRPr="009943D3">
              <w:rPr>
                <w:sz w:val="18"/>
                <w:szCs w:val="18"/>
              </w:rPr>
              <w:t xml:space="preserve"> </w:t>
            </w:r>
          </w:p>
          <w:p w14:paraId="06CC6A4F" w14:textId="77777777" w:rsidR="001130DE" w:rsidRPr="009943D3" w:rsidRDefault="001130DE" w:rsidP="0006394D">
            <w:pPr>
              <w:ind w:right="71"/>
              <w:rPr>
                <w:sz w:val="18"/>
                <w:szCs w:val="18"/>
              </w:rPr>
            </w:pPr>
            <w:r w:rsidRPr="009943D3">
              <w:rPr>
                <w:b/>
                <w:sz w:val="18"/>
                <w:szCs w:val="18"/>
              </w:rPr>
              <w:t>producenta i model podzespołów zestawu komputerowego:</w:t>
            </w:r>
          </w:p>
          <w:p w14:paraId="18DCEB42" w14:textId="77777777" w:rsidR="000C4EE2" w:rsidRPr="009943D3" w:rsidRDefault="000C4EE2" w:rsidP="0006394D">
            <w:pPr>
              <w:rPr>
                <w:sz w:val="18"/>
                <w:szCs w:val="18"/>
              </w:rPr>
            </w:pPr>
          </w:p>
          <w:p w14:paraId="6B171769" w14:textId="6E39FDCB" w:rsidR="001130DE" w:rsidRPr="009943D3" w:rsidRDefault="001130DE" w:rsidP="0006394D">
            <w:pPr>
              <w:rPr>
                <w:sz w:val="18"/>
                <w:szCs w:val="18"/>
              </w:rPr>
            </w:pPr>
            <w:r w:rsidRPr="009943D3">
              <w:rPr>
                <w:sz w:val="18"/>
                <w:szCs w:val="18"/>
              </w:rPr>
              <w:t>procesor…………………………………</w:t>
            </w:r>
          </w:p>
          <w:p w14:paraId="6FEA189E" w14:textId="386FFE46" w:rsidR="00E35487" w:rsidRPr="009943D3" w:rsidRDefault="00E35487" w:rsidP="0006394D">
            <w:pPr>
              <w:rPr>
                <w:sz w:val="18"/>
                <w:szCs w:val="18"/>
              </w:rPr>
            </w:pPr>
            <w:r w:rsidRPr="009943D3">
              <w:rPr>
                <w:sz w:val="18"/>
                <w:szCs w:val="18"/>
              </w:rPr>
              <w:t>chłodzenie procesora ………………</w:t>
            </w:r>
            <w:r w:rsidR="000C4EE2" w:rsidRPr="009943D3">
              <w:rPr>
                <w:sz w:val="18"/>
                <w:szCs w:val="18"/>
              </w:rPr>
              <w:t>…...</w:t>
            </w:r>
          </w:p>
          <w:p w14:paraId="02BF60CF" w14:textId="01D0CE90" w:rsidR="001130DE" w:rsidRPr="009943D3" w:rsidRDefault="001130DE" w:rsidP="0006394D">
            <w:pPr>
              <w:rPr>
                <w:sz w:val="18"/>
                <w:szCs w:val="18"/>
              </w:rPr>
            </w:pPr>
            <w:r w:rsidRPr="009943D3">
              <w:rPr>
                <w:sz w:val="18"/>
                <w:szCs w:val="18"/>
              </w:rPr>
              <w:t>płyta główna……………………………</w:t>
            </w:r>
            <w:r w:rsidR="000C4EE2" w:rsidRPr="009943D3">
              <w:rPr>
                <w:sz w:val="18"/>
                <w:szCs w:val="18"/>
              </w:rPr>
              <w:t>.</w:t>
            </w:r>
          </w:p>
          <w:p w14:paraId="02F19EF9" w14:textId="4A375641" w:rsidR="001130DE" w:rsidRPr="009943D3" w:rsidRDefault="001130DE" w:rsidP="0006394D">
            <w:pPr>
              <w:rPr>
                <w:sz w:val="18"/>
                <w:szCs w:val="18"/>
              </w:rPr>
            </w:pPr>
            <w:r w:rsidRPr="009943D3">
              <w:rPr>
                <w:sz w:val="18"/>
                <w:szCs w:val="18"/>
              </w:rPr>
              <w:t xml:space="preserve">pamięć </w:t>
            </w:r>
            <w:r w:rsidR="00E35487" w:rsidRPr="009943D3">
              <w:rPr>
                <w:sz w:val="18"/>
                <w:szCs w:val="18"/>
              </w:rPr>
              <w:t>RAM</w:t>
            </w:r>
            <w:r w:rsidRPr="009943D3">
              <w:rPr>
                <w:sz w:val="18"/>
                <w:szCs w:val="18"/>
              </w:rPr>
              <w:t>………………………</w:t>
            </w:r>
            <w:r w:rsidR="000C4EE2" w:rsidRPr="009943D3">
              <w:rPr>
                <w:sz w:val="18"/>
                <w:szCs w:val="18"/>
              </w:rPr>
              <w:t>……</w:t>
            </w:r>
          </w:p>
          <w:p w14:paraId="0A6C6BA9" w14:textId="564BAC94" w:rsidR="00E35487" w:rsidRPr="009943D3" w:rsidRDefault="00E35487" w:rsidP="0006394D">
            <w:pPr>
              <w:rPr>
                <w:sz w:val="18"/>
                <w:szCs w:val="18"/>
              </w:rPr>
            </w:pPr>
            <w:r w:rsidRPr="009943D3">
              <w:rPr>
                <w:sz w:val="18"/>
                <w:szCs w:val="18"/>
              </w:rPr>
              <w:t>dysk systemowy ……………</w:t>
            </w:r>
            <w:r w:rsidR="000C4EE2" w:rsidRPr="009943D3">
              <w:rPr>
                <w:sz w:val="18"/>
                <w:szCs w:val="18"/>
              </w:rPr>
              <w:t>…………..</w:t>
            </w:r>
          </w:p>
          <w:p w14:paraId="7C6AFB84" w14:textId="1D1AAB63" w:rsidR="00E35487" w:rsidRPr="009943D3" w:rsidRDefault="000C4EE2" w:rsidP="0006394D">
            <w:pPr>
              <w:rPr>
                <w:sz w:val="18"/>
                <w:szCs w:val="18"/>
              </w:rPr>
            </w:pPr>
            <w:r w:rsidRPr="009943D3">
              <w:rPr>
                <w:sz w:val="18"/>
                <w:szCs w:val="18"/>
              </w:rPr>
              <w:t>d</w:t>
            </w:r>
            <w:r w:rsidR="00E35487" w:rsidRPr="009943D3">
              <w:rPr>
                <w:sz w:val="18"/>
                <w:szCs w:val="18"/>
              </w:rPr>
              <w:t>ysk podstawowy ……………………</w:t>
            </w:r>
            <w:r w:rsidRPr="009943D3">
              <w:rPr>
                <w:sz w:val="18"/>
                <w:szCs w:val="18"/>
              </w:rPr>
              <w:t>…</w:t>
            </w:r>
          </w:p>
          <w:p w14:paraId="2F3FFA53" w14:textId="6B184F25" w:rsidR="00E35487" w:rsidRPr="009943D3" w:rsidRDefault="000C4EE2" w:rsidP="0006394D">
            <w:pPr>
              <w:rPr>
                <w:sz w:val="18"/>
                <w:szCs w:val="18"/>
              </w:rPr>
            </w:pPr>
            <w:r w:rsidRPr="009943D3">
              <w:rPr>
                <w:sz w:val="18"/>
                <w:szCs w:val="18"/>
              </w:rPr>
              <w:t>k</w:t>
            </w:r>
            <w:r w:rsidR="00E35487" w:rsidRPr="009943D3">
              <w:rPr>
                <w:sz w:val="18"/>
                <w:szCs w:val="18"/>
              </w:rPr>
              <w:t>arta graficzna …………………</w:t>
            </w:r>
            <w:r w:rsidRPr="009943D3">
              <w:rPr>
                <w:sz w:val="18"/>
                <w:szCs w:val="18"/>
              </w:rPr>
              <w:t>………</w:t>
            </w:r>
            <w:r w:rsidR="00E35487" w:rsidRPr="009943D3">
              <w:rPr>
                <w:sz w:val="18"/>
                <w:szCs w:val="18"/>
              </w:rPr>
              <w:t>.</w:t>
            </w:r>
          </w:p>
          <w:p w14:paraId="4472FDDF" w14:textId="0EF159B4" w:rsidR="00E35487" w:rsidRPr="009943D3" w:rsidRDefault="000C4EE2" w:rsidP="0006394D">
            <w:pPr>
              <w:rPr>
                <w:sz w:val="18"/>
                <w:szCs w:val="18"/>
              </w:rPr>
            </w:pPr>
            <w:r w:rsidRPr="009943D3">
              <w:rPr>
                <w:sz w:val="18"/>
                <w:szCs w:val="18"/>
              </w:rPr>
              <w:t>o</w:t>
            </w:r>
            <w:r w:rsidR="00E35487" w:rsidRPr="009943D3">
              <w:rPr>
                <w:sz w:val="18"/>
                <w:szCs w:val="18"/>
              </w:rPr>
              <w:t>budowa ……………………</w:t>
            </w:r>
            <w:r w:rsidRPr="009943D3">
              <w:rPr>
                <w:sz w:val="18"/>
                <w:szCs w:val="18"/>
              </w:rPr>
              <w:t>………</w:t>
            </w:r>
            <w:r w:rsidR="00E35487" w:rsidRPr="009943D3">
              <w:rPr>
                <w:sz w:val="18"/>
                <w:szCs w:val="18"/>
              </w:rPr>
              <w:t>…..</w:t>
            </w:r>
          </w:p>
          <w:p w14:paraId="0A8224F0" w14:textId="45A67CB9" w:rsidR="001130DE" w:rsidRPr="009943D3" w:rsidRDefault="001130DE" w:rsidP="0006394D">
            <w:pPr>
              <w:rPr>
                <w:sz w:val="18"/>
                <w:szCs w:val="18"/>
              </w:rPr>
            </w:pPr>
            <w:r w:rsidRPr="009943D3">
              <w:rPr>
                <w:sz w:val="18"/>
                <w:szCs w:val="18"/>
              </w:rPr>
              <w:t>zasilacz………………………………</w:t>
            </w:r>
            <w:r w:rsidR="000C4EE2" w:rsidRPr="009943D3">
              <w:rPr>
                <w:sz w:val="18"/>
                <w:szCs w:val="18"/>
              </w:rPr>
              <w:t>.</w:t>
            </w:r>
            <w:r w:rsidRPr="009943D3">
              <w:rPr>
                <w:sz w:val="18"/>
                <w:szCs w:val="18"/>
              </w:rPr>
              <w:t>…</w:t>
            </w:r>
          </w:p>
          <w:p w14:paraId="3DCFC542" w14:textId="0F8076B2" w:rsidR="00E35487" w:rsidRPr="009943D3" w:rsidRDefault="00E35487" w:rsidP="0006394D">
            <w:pPr>
              <w:rPr>
                <w:sz w:val="18"/>
                <w:szCs w:val="18"/>
              </w:rPr>
            </w:pPr>
            <w:r w:rsidRPr="009943D3">
              <w:rPr>
                <w:sz w:val="18"/>
                <w:szCs w:val="18"/>
              </w:rPr>
              <w:t>monitor ……………………</w:t>
            </w:r>
            <w:r w:rsidR="000C4EE2" w:rsidRPr="009943D3">
              <w:rPr>
                <w:sz w:val="18"/>
                <w:szCs w:val="18"/>
              </w:rPr>
              <w:t>……</w:t>
            </w:r>
            <w:r w:rsidRPr="009943D3">
              <w:rPr>
                <w:sz w:val="18"/>
                <w:szCs w:val="18"/>
              </w:rPr>
              <w:t>………</w:t>
            </w:r>
          </w:p>
          <w:p w14:paraId="4B675027" w14:textId="2625496F" w:rsidR="001130DE" w:rsidRPr="009943D3" w:rsidRDefault="00E35487" w:rsidP="0006394D">
            <w:pPr>
              <w:rPr>
                <w:sz w:val="18"/>
                <w:szCs w:val="18"/>
              </w:rPr>
            </w:pPr>
            <w:r w:rsidRPr="009943D3">
              <w:rPr>
                <w:sz w:val="18"/>
                <w:szCs w:val="18"/>
              </w:rPr>
              <w:t>system operacyjny ……………</w:t>
            </w:r>
            <w:r w:rsidR="000C4EE2" w:rsidRPr="009943D3">
              <w:rPr>
                <w:sz w:val="18"/>
                <w:szCs w:val="18"/>
              </w:rPr>
              <w:t>...</w:t>
            </w:r>
            <w:r w:rsidRPr="009943D3">
              <w:rPr>
                <w:sz w:val="18"/>
                <w:szCs w:val="18"/>
              </w:rPr>
              <w:t>………</w:t>
            </w:r>
          </w:p>
          <w:p w14:paraId="7F7EF83E" w14:textId="1C703C28" w:rsidR="000C4EE2" w:rsidRPr="009943D3" w:rsidRDefault="000C4EE2" w:rsidP="0006394D">
            <w:pPr>
              <w:rPr>
                <w:sz w:val="18"/>
                <w:szCs w:val="18"/>
              </w:rPr>
            </w:pPr>
            <w:r w:rsidRPr="009943D3">
              <w:rPr>
                <w:sz w:val="18"/>
                <w:szCs w:val="18"/>
              </w:rPr>
              <w:t>oprogramowanie………………………...</w:t>
            </w:r>
          </w:p>
          <w:p w14:paraId="18C07997" w14:textId="05428EE6" w:rsidR="000C4EE2" w:rsidRPr="009943D3" w:rsidRDefault="000C4EE2" w:rsidP="0006394D">
            <w:pPr>
              <w:rPr>
                <w:sz w:val="18"/>
                <w:szCs w:val="18"/>
              </w:rPr>
            </w:pPr>
            <w:r w:rsidRPr="009943D3">
              <w:rPr>
                <w:sz w:val="18"/>
                <w:szCs w:val="18"/>
              </w:rPr>
              <w:t>listwa zasilająca …………...……………</w:t>
            </w:r>
          </w:p>
          <w:p w14:paraId="557AD470" w14:textId="77777777" w:rsidR="00E35487" w:rsidRPr="009943D3" w:rsidRDefault="00E35487" w:rsidP="0006394D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14:paraId="6434B895" w14:textId="524B9041" w:rsidR="001130DE" w:rsidRPr="009943D3" w:rsidRDefault="001130DE" w:rsidP="000639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559A1B8C" w14:textId="77777777" w:rsidR="001130DE" w:rsidRPr="009943D3" w:rsidRDefault="001130DE" w:rsidP="0006394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14:paraId="141FA786" w14:textId="77777777" w:rsidR="001130DE" w:rsidRPr="009943D3" w:rsidRDefault="001130DE" w:rsidP="0006394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14:paraId="1D6A751B" w14:textId="77777777" w:rsidR="001130DE" w:rsidRPr="009943D3" w:rsidRDefault="001130DE" w:rsidP="0006394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14:paraId="181B53D8" w14:textId="77777777" w:rsidR="001130DE" w:rsidRPr="009943D3" w:rsidRDefault="001130DE" w:rsidP="0006394D">
            <w:pPr>
              <w:ind w:right="425"/>
              <w:rPr>
                <w:sz w:val="18"/>
                <w:szCs w:val="18"/>
              </w:rPr>
            </w:pPr>
          </w:p>
        </w:tc>
      </w:tr>
      <w:tr w:rsidR="009943D3" w:rsidRPr="009943D3" w14:paraId="26BFF610" w14:textId="77777777" w:rsidTr="0006394D">
        <w:trPr>
          <w:trHeight w:val="163"/>
        </w:trPr>
        <w:tc>
          <w:tcPr>
            <w:tcW w:w="7088" w:type="dxa"/>
            <w:gridSpan w:val="5"/>
            <w:tcBorders>
              <w:left w:val="single" w:sz="12" w:space="0" w:color="auto"/>
            </w:tcBorders>
          </w:tcPr>
          <w:p w14:paraId="32F0E0A8" w14:textId="77777777" w:rsidR="001130DE" w:rsidRPr="009943D3" w:rsidRDefault="001130DE" w:rsidP="0006394D">
            <w:pPr>
              <w:ind w:right="425"/>
              <w:jc w:val="center"/>
              <w:rPr>
                <w:b/>
                <w:sz w:val="18"/>
                <w:szCs w:val="18"/>
              </w:rPr>
            </w:pPr>
            <w:r w:rsidRPr="009943D3"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14:paraId="5DE74A19" w14:textId="77777777" w:rsidR="001130DE" w:rsidRPr="009943D3" w:rsidRDefault="001130DE" w:rsidP="0006394D">
            <w:pPr>
              <w:ind w:right="425"/>
              <w:rPr>
                <w:sz w:val="18"/>
                <w:szCs w:val="18"/>
              </w:rPr>
            </w:pPr>
            <w:r w:rsidRPr="009943D3">
              <w:rPr>
                <w:sz w:val="18"/>
                <w:szCs w:val="18"/>
              </w:rPr>
              <w:t>Słownie brutto: ……………………………………………………………</w:t>
            </w:r>
          </w:p>
        </w:tc>
        <w:tc>
          <w:tcPr>
            <w:tcW w:w="851" w:type="dxa"/>
          </w:tcPr>
          <w:p w14:paraId="0D127C59" w14:textId="77777777" w:rsidR="001130DE" w:rsidRPr="009943D3" w:rsidRDefault="001130DE" w:rsidP="0006394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14:paraId="19391EF4" w14:textId="77777777" w:rsidR="001130DE" w:rsidRPr="009943D3" w:rsidRDefault="001130DE" w:rsidP="0006394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F652818" w14:textId="77777777" w:rsidR="001130DE" w:rsidRPr="009943D3" w:rsidRDefault="001130DE" w:rsidP="0006394D">
            <w:pPr>
              <w:ind w:right="425"/>
              <w:rPr>
                <w:sz w:val="18"/>
                <w:szCs w:val="18"/>
              </w:rPr>
            </w:pPr>
          </w:p>
        </w:tc>
      </w:tr>
    </w:tbl>
    <w:p w14:paraId="2D4F9962" w14:textId="77777777" w:rsidR="001130DE" w:rsidRPr="009943D3" w:rsidRDefault="001130DE" w:rsidP="001130DE">
      <w:pPr>
        <w:tabs>
          <w:tab w:val="right" w:pos="9000"/>
        </w:tabs>
      </w:pPr>
    </w:p>
    <w:p w14:paraId="61BC08B6" w14:textId="6EA98D81" w:rsidR="001130DE" w:rsidRPr="009943D3" w:rsidRDefault="001130DE" w:rsidP="001130DE">
      <w:pPr>
        <w:widowControl w:val="0"/>
        <w:ind w:right="1"/>
        <w:jc w:val="both"/>
      </w:pPr>
      <w:r w:rsidRPr="009943D3">
        <w:rPr>
          <w:b/>
        </w:rPr>
        <w:t xml:space="preserve">Termin realizacji umowy: do </w:t>
      </w:r>
      <w:r w:rsidR="000C4EE2" w:rsidRPr="009943D3">
        <w:rPr>
          <w:b/>
        </w:rPr>
        <w:t>14</w:t>
      </w:r>
      <w:r w:rsidRPr="009943D3">
        <w:rPr>
          <w:b/>
        </w:rPr>
        <w:t xml:space="preserve"> dni </w:t>
      </w:r>
      <w:r w:rsidRPr="009943D3">
        <w:t xml:space="preserve">od daty otrzymania zamówienia potwierdzonego przez </w:t>
      </w:r>
      <w:proofErr w:type="spellStart"/>
      <w:r w:rsidRPr="009943D3">
        <w:t>MNiSW</w:t>
      </w:r>
      <w:proofErr w:type="spellEnd"/>
      <w:r w:rsidRPr="009943D3">
        <w:t xml:space="preserve"> </w:t>
      </w:r>
    </w:p>
    <w:p w14:paraId="05A70C3B" w14:textId="0C5748BF" w:rsidR="001130DE" w:rsidRPr="009943D3" w:rsidRDefault="00E35487" w:rsidP="001130DE">
      <w:pPr>
        <w:widowControl w:val="0"/>
        <w:ind w:right="1"/>
        <w:jc w:val="both"/>
      </w:pPr>
      <w:r w:rsidRPr="009943D3">
        <w:rPr>
          <w:b/>
        </w:rPr>
        <w:t>Okres gwarancji na zestawy komputerowe</w:t>
      </w:r>
      <w:r w:rsidR="001130DE" w:rsidRPr="009943D3">
        <w:rPr>
          <w:b/>
        </w:rPr>
        <w:t xml:space="preserve"> </w:t>
      </w:r>
      <w:r w:rsidR="00256C09">
        <w:t>……… miesięcy (kryterium oceny ofert)</w:t>
      </w:r>
      <w:bookmarkStart w:id="1" w:name="_GoBack"/>
      <w:bookmarkEnd w:id="1"/>
      <w:r w:rsidR="009943D3" w:rsidRPr="009943D3">
        <w:rPr>
          <w:b/>
        </w:rPr>
        <w:t xml:space="preserve"> miesiące</w:t>
      </w:r>
    </w:p>
    <w:p w14:paraId="748CEC4D" w14:textId="77777777" w:rsidR="001130DE" w:rsidRPr="009943D3" w:rsidRDefault="001130DE" w:rsidP="001130DE">
      <w:pPr>
        <w:widowControl w:val="0"/>
        <w:ind w:right="1"/>
        <w:jc w:val="both"/>
        <w:rPr>
          <w:b/>
        </w:rPr>
      </w:pPr>
    </w:p>
    <w:p w14:paraId="5D524101" w14:textId="77777777" w:rsidR="00B92226" w:rsidRPr="009943D3" w:rsidRDefault="00B92226" w:rsidP="00B92226">
      <w:pPr>
        <w:tabs>
          <w:tab w:val="left" w:pos="426"/>
        </w:tabs>
        <w:jc w:val="both"/>
        <w:rPr>
          <w:b/>
          <w:sz w:val="22"/>
          <w:szCs w:val="22"/>
        </w:rPr>
      </w:pPr>
      <w:r w:rsidRPr="009943D3">
        <w:rPr>
          <w:sz w:val="22"/>
          <w:szCs w:val="22"/>
        </w:rPr>
        <w:t>Oświadczamy, że zgodnie z ustawą z dnia 6 marca 2018 r. Prawo przedsiębiorców należymy do małych lub średnich przedsiębiorców:</w:t>
      </w:r>
      <w:r w:rsidRPr="009943D3">
        <w:rPr>
          <w:b/>
          <w:sz w:val="22"/>
          <w:szCs w:val="22"/>
        </w:rPr>
        <w:t xml:space="preserve"> TAK/NIE*</w:t>
      </w:r>
    </w:p>
    <w:p w14:paraId="3794A718" w14:textId="77777777" w:rsidR="00B92226" w:rsidRPr="009943D3" w:rsidRDefault="00B92226" w:rsidP="00B92226">
      <w:pPr>
        <w:tabs>
          <w:tab w:val="left" w:pos="426"/>
        </w:tabs>
        <w:spacing w:line="360" w:lineRule="auto"/>
        <w:ind w:left="360"/>
        <w:jc w:val="both"/>
        <w:rPr>
          <w:i/>
          <w:sz w:val="22"/>
        </w:rPr>
      </w:pPr>
      <w:r w:rsidRPr="009943D3">
        <w:rPr>
          <w:i/>
          <w:sz w:val="22"/>
        </w:rPr>
        <w:t>*Niepotrzebne skreślić</w:t>
      </w:r>
    </w:p>
    <w:p w14:paraId="5CDB147D" w14:textId="77777777" w:rsidR="001130DE" w:rsidRPr="009943D3" w:rsidRDefault="001130DE" w:rsidP="001130DE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9943D3">
        <w:rPr>
          <w:b/>
          <w:sz w:val="22"/>
        </w:rPr>
        <w:t xml:space="preserve">Termin płatności: </w:t>
      </w:r>
      <w:r w:rsidRPr="009943D3">
        <w:rPr>
          <w:sz w:val="22"/>
        </w:rPr>
        <w:t>przelewem w terminie do 21 dni od daty otrzymania faktury przez Zamawiającego.</w:t>
      </w:r>
    </w:p>
    <w:p w14:paraId="5BADF845" w14:textId="77777777" w:rsidR="001130DE" w:rsidRPr="009943D3" w:rsidRDefault="001130DE" w:rsidP="001130DE">
      <w:pPr>
        <w:rPr>
          <w:sz w:val="20"/>
          <w:szCs w:val="20"/>
        </w:rPr>
      </w:pPr>
    </w:p>
    <w:p w14:paraId="3C1A4862" w14:textId="77777777" w:rsidR="00B4210F" w:rsidRPr="009943D3" w:rsidRDefault="00B4210F" w:rsidP="00B4210F">
      <w:pPr>
        <w:rPr>
          <w:b/>
          <w:sz w:val="22"/>
          <w:szCs w:val="22"/>
          <w:u w:val="single"/>
        </w:rPr>
      </w:pPr>
      <w:r w:rsidRPr="009943D3">
        <w:rPr>
          <w:b/>
          <w:sz w:val="22"/>
          <w:szCs w:val="22"/>
          <w:u w:val="single"/>
        </w:rPr>
        <w:t>Jednocześnie oświadczamy, że:</w:t>
      </w:r>
    </w:p>
    <w:p w14:paraId="57579EDB" w14:textId="77777777" w:rsidR="00B4210F" w:rsidRPr="009943D3" w:rsidRDefault="00B4210F" w:rsidP="00B4210F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9943D3">
        <w:rPr>
          <w:sz w:val="22"/>
          <w:szCs w:val="22"/>
          <w:lang w:eastAsia="ar-SA"/>
        </w:rPr>
        <w:t>Oświadczamy, że jesteśmy związani niniejszą ofertą przez okres  60 dni od dnia upływu terminu składania ofert.</w:t>
      </w:r>
    </w:p>
    <w:p w14:paraId="57762DCB" w14:textId="77777777" w:rsidR="00B4210F" w:rsidRPr="009943D3" w:rsidRDefault="00B4210F" w:rsidP="00B4210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9943D3">
        <w:rPr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9943D3">
        <w:rPr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9943D3">
        <w:rPr>
          <w:sz w:val="22"/>
          <w:szCs w:val="22"/>
        </w:rPr>
        <w:t xml:space="preserve"> i nie wnosimy do nich żadnych zastrzeżeń.</w:t>
      </w:r>
    </w:p>
    <w:p w14:paraId="6BC7B6B6" w14:textId="77777777" w:rsidR="00B4210F" w:rsidRPr="009943D3" w:rsidRDefault="00B4210F" w:rsidP="00B4210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  <w:lang w:eastAsia="ar-SA"/>
        </w:rPr>
      </w:pPr>
      <w:r w:rsidRPr="009943D3">
        <w:rPr>
          <w:sz w:val="22"/>
          <w:szCs w:val="22"/>
          <w:lang w:eastAsia="ar-SA"/>
        </w:rPr>
        <w:t xml:space="preserve">Jesteśmy świadomi, że po rozstrzygnięciu przetargu, Zamawiający </w:t>
      </w:r>
      <w:r w:rsidRPr="009943D3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9943D3">
        <w:rPr>
          <w:sz w:val="22"/>
          <w:szCs w:val="22"/>
        </w:rPr>
        <w:t>późn</w:t>
      </w:r>
      <w:proofErr w:type="spellEnd"/>
      <w:r w:rsidRPr="009943D3">
        <w:rPr>
          <w:sz w:val="22"/>
          <w:szCs w:val="22"/>
        </w:rPr>
        <w:t xml:space="preserve">. zm.) </w:t>
      </w:r>
      <w:r w:rsidRPr="009943D3">
        <w:rPr>
          <w:sz w:val="22"/>
          <w:szCs w:val="22"/>
          <w:lang w:eastAsia="ar-SA"/>
        </w:rPr>
        <w:t xml:space="preserve">będzie się ubiegał o zastosowanie przy zakupie 0% stawki VAT </w:t>
      </w:r>
      <w:r w:rsidRPr="009943D3">
        <w:rPr>
          <w:b/>
          <w:sz w:val="22"/>
          <w:szCs w:val="22"/>
          <w:lang w:eastAsia="ar-SA"/>
        </w:rPr>
        <w:t xml:space="preserve">na stacjonarne zestawy komputerowe </w:t>
      </w:r>
      <w:r w:rsidRPr="009943D3">
        <w:rPr>
          <w:sz w:val="22"/>
          <w:szCs w:val="22"/>
        </w:rPr>
        <w:t xml:space="preserve">w zakresie objętym zwolnieniem – zgodnie z art. 83 ust. 1 pkt 26 przywołanej ustawy. </w:t>
      </w:r>
    </w:p>
    <w:p w14:paraId="67B94885" w14:textId="77777777" w:rsidR="00B4210F" w:rsidRPr="009943D3" w:rsidRDefault="00B4210F" w:rsidP="00B4210F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9943D3">
        <w:rPr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dostawy </w:t>
      </w:r>
      <w:r w:rsidRPr="009943D3">
        <w:rPr>
          <w:b/>
          <w:sz w:val="22"/>
          <w:szCs w:val="22"/>
          <w:lang w:eastAsia="ar-SA"/>
        </w:rPr>
        <w:t xml:space="preserve">stacjonarne zestawy komputerowe </w:t>
      </w:r>
      <w:r w:rsidRPr="009943D3">
        <w:rPr>
          <w:sz w:val="22"/>
          <w:szCs w:val="22"/>
          <w:lang w:eastAsia="ar-SA"/>
        </w:rPr>
        <w:t xml:space="preserve">są przeznaczone dla placówki oświatowej - </w:t>
      </w:r>
      <w:r w:rsidRPr="009943D3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9943D3">
        <w:rPr>
          <w:sz w:val="22"/>
          <w:szCs w:val="22"/>
        </w:rPr>
        <w:t>późn</w:t>
      </w:r>
      <w:proofErr w:type="spellEnd"/>
      <w:r w:rsidRPr="009943D3">
        <w:rPr>
          <w:sz w:val="22"/>
          <w:szCs w:val="22"/>
        </w:rPr>
        <w:t>. zm.)</w:t>
      </w:r>
    </w:p>
    <w:p w14:paraId="4A1FFF71" w14:textId="77777777" w:rsidR="00B4210F" w:rsidRPr="009943D3" w:rsidRDefault="00B4210F" w:rsidP="00B4210F">
      <w:pPr>
        <w:numPr>
          <w:ilvl w:val="0"/>
          <w:numId w:val="1"/>
        </w:numPr>
        <w:jc w:val="both"/>
        <w:rPr>
          <w:sz w:val="22"/>
          <w:szCs w:val="22"/>
        </w:rPr>
      </w:pPr>
      <w:r w:rsidRPr="009943D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89765D2" w14:textId="77777777" w:rsidR="00B4210F" w:rsidRPr="009943D3" w:rsidRDefault="00B4210F" w:rsidP="00B4210F">
      <w:pPr>
        <w:ind w:left="360"/>
        <w:jc w:val="both"/>
        <w:rPr>
          <w:i/>
          <w:sz w:val="22"/>
          <w:szCs w:val="22"/>
        </w:rPr>
      </w:pPr>
      <w:r w:rsidRPr="009943D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32A05F9" w14:textId="77777777" w:rsidR="00B4210F" w:rsidRPr="009943D3" w:rsidRDefault="00B4210F" w:rsidP="00B4210F">
      <w:pPr>
        <w:ind w:left="360"/>
        <w:jc w:val="both"/>
        <w:rPr>
          <w:i/>
          <w:sz w:val="22"/>
          <w:szCs w:val="22"/>
        </w:rPr>
      </w:pPr>
      <w:r w:rsidRPr="009943D3">
        <w:rPr>
          <w:i/>
          <w:sz w:val="22"/>
          <w:szCs w:val="22"/>
        </w:rPr>
        <w:lastRenderedPageBreak/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E3415BF" w14:textId="77777777" w:rsidR="00B4210F" w:rsidRPr="009943D3" w:rsidRDefault="00B4210F" w:rsidP="00B4210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9943D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943D3" w:rsidRPr="009943D3" w14:paraId="3EB1AC57" w14:textId="77777777" w:rsidTr="0006394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3316A2" w14:textId="77777777" w:rsidR="00B4210F" w:rsidRPr="009943D3" w:rsidRDefault="00B4210F" w:rsidP="0006394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943D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F7FAF4" w14:textId="77777777" w:rsidR="00B4210F" w:rsidRPr="009943D3" w:rsidRDefault="00B4210F" w:rsidP="0006394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943D3">
              <w:rPr>
                <w:sz w:val="22"/>
                <w:szCs w:val="22"/>
              </w:rPr>
              <w:t xml:space="preserve">Opis części zamówienia, którą wykonawca </w:t>
            </w:r>
          </w:p>
          <w:p w14:paraId="15631BAA" w14:textId="77777777" w:rsidR="00B4210F" w:rsidRPr="009943D3" w:rsidRDefault="00B4210F" w:rsidP="0006394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943D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290501" w14:textId="77777777" w:rsidR="00B4210F" w:rsidRPr="009943D3" w:rsidRDefault="00B4210F" w:rsidP="0006394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943D3">
              <w:rPr>
                <w:sz w:val="22"/>
                <w:szCs w:val="22"/>
              </w:rPr>
              <w:t>Nazwa podwykonawcy</w:t>
            </w:r>
            <w:r w:rsidRPr="009943D3">
              <w:rPr>
                <w:sz w:val="22"/>
                <w:szCs w:val="22"/>
              </w:rPr>
              <w:br/>
              <w:t>(o ile jest znana)</w:t>
            </w:r>
          </w:p>
        </w:tc>
      </w:tr>
      <w:tr w:rsidR="009943D3" w:rsidRPr="009943D3" w14:paraId="3E0E1C9B" w14:textId="77777777" w:rsidTr="0006394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D4931" w14:textId="77777777" w:rsidR="00B4210F" w:rsidRPr="009943D3" w:rsidRDefault="00B4210F" w:rsidP="0006394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DB080" w14:textId="77777777" w:rsidR="00B4210F" w:rsidRPr="009943D3" w:rsidRDefault="00B4210F" w:rsidP="0006394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48CDDC" w14:textId="77777777" w:rsidR="00B4210F" w:rsidRPr="009943D3" w:rsidRDefault="00B4210F" w:rsidP="0006394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9943D3" w:rsidRPr="009943D3" w14:paraId="4BE1E13B" w14:textId="77777777" w:rsidTr="0006394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C47AD" w14:textId="77777777" w:rsidR="00B4210F" w:rsidRPr="009943D3" w:rsidRDefault="00B4210F" w:rsidP="0006394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068F83" w14:textId="77777777" w:rsidR="00B4210F" w:rsidRPr="009943D3" w:rsidRDefault="00B4210F" w:rsidP="0006394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BC825D" w14:textId="77777777" w:rsidR="00B4210F" w:rsidRPr="009943D3" w:rsidRDefault="00B4210F" w:rsidP="0006394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9943D3" w:rsidRPr="009943D3" w14:paraId="64EC7DF4" w14:textId="77777777" w:rsidTr="0006394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8A7E29" w14:textId="77777777" w:rsidR="00B4210F" w:rsidRPr="009943D3" w:rsidRDefault="00B4210F" w:rsidP="0006394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16A9AF" w14:textId="77777777" w:rsidR="00B4210F" w:rsidRPr="009943D3" w:rsidRDefault="00B4210F" w:rsidP="0006394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7880A7" w14:textId="77777777" w:rsidR="00B4210F" w:rsidRPr="009943D3" w:rsidRDefault="00B4210F" w:rsidP="0006394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FA8DA12" w14:textId="77777777" w:rsidR="00B4210F" w:rsidRPr="009943D3" w:rsidRDefault="00B4210F" w:rsidP="00B4210F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9943D3"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14:paraId="6BC2DBF9" w14:textId="77777777" w:rsidR="00B4210F" w:rsidRPr="009943D3" w:rsidRDefault="00B4210F" w:rsidP="00B4210F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9943D3">
        <w:rPr>
          <w:sz w:val="22"/>
          <w:szCs w:val="22"/>
        </w:rPr>
        <w:t>Po zakończeniu postępowania wadium należy zwrócić.</w:t>
      </w:r>
      <w:r w:rsidRPr="009943D3">
        <w:rPr>
          <w:rStyle w:val="Odwoanieprzypisudolnego"/>
          <w:sz w:val="22"/>
          <w:szCs w:val="22"/>
        </w:rPr>
        <w:footnoteReference w:id="1"/>
      </w:r>
    </w:p>
    <w:p w14:paraId="2D7DCDD4" w14:textId="77777777" w:rsidR="00B4210F" w:rsidRPr="009943D3" w:rsidRDefault="00B4210F" w:rsidP="00B4210F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9943D3">
        <w:rPr>
          <w:sz w:val="22"/>
          <w:szCs w:val="22"/>
        </w:rPr>
        <w:t>Bank: ........................................................................</w:t>
      </w:r>
    </w:p>
    <w:p w14:paraId="4E4E06EC" w14:textId="77777777" w:rsidR="00B4210F" w:rsidRPr="009943D3" w:rsidRDefault="00B4210F" w:rsidP="00B4210F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9943D3">
        <w:rPr>
          <w:sz w:val="22"/>
          <w:szCs w:val="22"/>
        </w:rPr>
        <w:t>Nr konta ....................................................................</w:t>
      </w:r>
    </w:p>
    <w:p w14:paraId="226C5B76" w14:textId="77777777" w:rsidR="00B4210F" w:rsidRPr="009943D3" w:rsidRDefault="00B4210F" w:rsidP="00B4210F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9943D3">
        <w:rPr>
          <w:sz w:val="22"/>
          <w:szCs w:val="22"/>
        </w:rPr>
        <w:t>Inne ...........................................................................</w:t>
      </w:r>
    </w:p>
    <w:p w14:paraId="31FD7B89" w14:textId="77777777" w:rsidR="00B4210F" w:rsidRPr="009943D3" w:rsidRDefault="00B4210F" w:rsidP="00B4210F">
      <w:pPr>
        <w:numPr>
          <w:ilvl w:val="0"/>
          <w:numId w:val="1"/>
        </w:numPr>
        <w:jc w:val="both"/>
        <w:rPr>
          <w:sz w:val="22"/>
          <w:szCs w:val="22"/>
        </w:rPr>
      </w:pPr>
      <w:r w:rsidRPr="009943D3">
        <w:rPr>
          <w:sz w:val="22"/>
          <w:szCs w:val="22"/>
        </w:rPr>
        <w:t>Upoważnionymi do reprezentowania naszej firmy są następujące osoby:</w:t>
      </w:r>
    </w:p>
    <w:p w14:paraId="6478FD0D" w14:textId="77777777" w:rsidR="00B4210F" w:rsidRPr="009943D3" w:rsidRDefault="00B4210F" w:rsidP="00B4210F">
      <w:pPr>
        <w:pStyle w:val="Nagwek1"/>
        <w:rPr>
          <w:sz w:val="16"/>
          <w:szCs w:val="16"/>
        </w:rPr>
      </w:pPr>
      <w:r w:rsidRPr="009943D3">
        <w:rPr>
          <w:sz w:val="16"/>
          <w:szCs w:val="16"/>
        </w:rPr>
        <w:tab/>
        <w:t>Imię i Nazwisko</w:t>
      </w:r>
      <w:r w:rsidRPr="009943D3">
        <w:rPr>
          <w:sz w:val="16"/>
          <w:szCs w:val="16"/>
        </w:rPr>
        <w:tab/>
      </w:r>
      <w:r w:rsidRPr="009943D3">
        <w:rPr>
          <w:sz w:val="16"/>
          <w:szCs w:val="16"/>
        </w:rPr>
        <w:tab/>
      </w:r>
      <w:r w:rsidRPr="009943D3">
        <w:rPr>
          <w:sz w:val="16"/>
          <w:szCs w:val="16"/>
        </w:rPr>
        <w:tab/>
      </w:r>
      <w:r w:rsidRPr="009943D3">
        <w:rPr>
          <w:sz w:val="16"/>
          <w:szCs w:val="16"/>
        </w:rPr>
        <w:tab/>
      </w:r>
      <w:r w:rsidRPr="009943D3">
        <w:rPr>
          <w:sz w:val="16"/>
          <w:szCs w:val="16"/>
        </w:rPr>
        <w:tab/>
      </w:r>
      <w:r w:rsidRPr="009943D3">
        <w:rPr>
          <w:sz w:val="16"/>
          <w:szCs w:val="16"/>
        </w:rPr>
        <w:tab/>
      </w:r>
      <w:r w:rsidRPr="009943D3">
        <w:rPr>
          <w:sz w:val="16"/>
          <w:szCs w:val="16"/>
        </w:rPr>
        <w:tab/>
      </w:r>
    </w:p>
    <w:p w14:paraId="1090C41A" w14:textId="77777777" w:rsidR="00B4210F" w:rsidRPr="009943D3" w:rsidRDefault="00B4210F" w:rsidP="00B4210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CBFCDE6" w14:textId="77777777" w:rsidR="00B4210F" w:rsidRPr="009943D3" w:rsidRDefault="00B4210F" w:rsidP="00B4210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9943D3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9943D3">
        <w:rPr>
          <w:sz w:val="18"/>
          <w:szCs w:val="18"/>
        </w:rPr>
        <w:tab/>
      </w:r>
      <w:r w:rsidRPr="009943D3">
        <w:rPr>
          <w:sz w:val="18"/>
          <w:szCs w:val="18"/>
        </w:rPr>
        <w:tab/>
        <w:t xml:space="preserve"> </w:t>
      </w:r>
    </w:p>
    <w:p w14:paraId="054AA9BB" w14:textId="77777777" w:rsidR="00B4210F" w:rsidRPr="009943D3" w:rsidRDefault="00B4210F" w:rsidP="00B4210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C5E0EC0" w14:textId="77777777" w:rsidR="00B4210F" w:rsidRPr="009943D3" w:rsidRDefault="00B4210F" w:rsidP="00B4210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9943D3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9943D3">
        <w:rPr>
          <w:sz w:val="18"/>
          <w:szCs w:val="18"/>
        </w:rPr>
        <w:tab/>
      </w:r>
      <w:r w:rsidRPr="009943D3">
        <w:rPr>
          <w:sz w:val="18"/>
          <w:szCs w:val="18"/>
        </w:rPr>
        <w:tab/>
        <w:t xml:space="preserve"> </w:t>
      </w:r>
    </w:p>
    <w:p w14:paraId="5F68AED8" w14:textId="77777777" w:rsidR="00B4210F" w:rsidRPr="009943D3" w:rsidRDefault="00B4210F" w:rsidP="00B4210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087F2B" w14:textId="77777777" w:rsidR="00B4210F" w:rsidRPr="009943D3" w:rsidRDefault="00B4210F" w:rsidP="00B4210F">
      <w:pPr>
        <w:numPr>
          <w:ilvl w:val="0"/>
          <w:numId w:val="1"/>
        </w:numPr>
        <w:jc w:val="both"/>
        <w:rPr>
          <w:sz w:val="22"/>
          <w:szCs w:val="22"/>
        </w:rPr>
      </w:pPr>
      <w:r w:rsidRPr="009943D3">
        <w:rPr>
          <w:sz w:val="22"/>
          <w:szCs w:val="22"/>
        </w:rPr>
        <w:t>upoważnienie dla powyżej wskazanych osób wynika z następującego (</w:t>
      </w:r>
      <w:proofErr w:type="spellStart"/>
      <w:r w:rsidRPr="009943D3">
        <w:rPr>
          <w:sz w:val="22"/>
          <w:szCs w:val="22"/>
        </w:rPr>
        <w:t>ych</w:t>
      </w:r>
      <w:proofErr w:type="spellEnd"/>
      <w:r w:rsidRPr="009943D3">
        <w:rPr>
          <w:sz w:val="22"/>
          <w:szCs w:val="22"/>
        </w:rPr>
        <w:t>) dokumentu(ów)</w:t>
      </w:r>
    </w:p>
    <w:p w14:paraId="37036146" w14:textId="77777777" w:rsidR="00B4210F" w:rsidRPr="009943D3" w:rsidRDefault="00B4210F" w:rsidP="00B4210F">
      <w:pPr>
        <w:jc w:val="both"/>
        <w:rPr>
          <w:sz w:val="22"/>
          <w:szCs w:val="22"/>
        </w:rPr>
      </w:pPr>
      <w:r w:rsidRPr="009943D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7B78D4E" w14:textId="77777777" w:rsidR="00B4210F" w:rsidRPr="009943D3" w:rsidRDefault="00B4210F" w:rsidP="00B4210F">
      <w:pPr>
        <w:numPr>
          <w:ilvl w:val="0"/>
          <w:numId w:val="1"/>
        </w:numPr>
        <w:jc w:val="both"/>
        <w:rPr>
          <w:sz w:val="22"/>
          <w:szCs w:val="22"/>
        </w:rPr>
      </w:pPr>
      <w:r w:rsidRPr="009943D3">
        <w:rPr>
          <w:sz w:val="22"/>
          <w:szCs w:val="22"/>
        </w:rPr>
        <w:t>załącznikami do niniejszej oferty są:</w:t>
      </w:r>
    </w:p>
    <w:p w14:paraId="77B498C3" w14:textId="77777777" w:rsidR="00B4210F" w:rsidRPr="009943D3" w:rsidRDefault="00B4210F" w:rsidP="00B4210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9943D3">
        <w:rPr>
          <w:sz w:val="22"/>
          <w:szCs w:val="22"/>
        </w:rPr>
        <w:t>………………………………………………………………………………………….</w:t>
      </w:r>
    </w:p>
    <w:p w14:paraId="66557037" w14:textId="77777777" w:rsidR="00B4210F" w:rsidRPr="009943D3" w:rsidRDefault="00B4210F" w:rsidP="00B4210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9943D3">
        <w:rPr>
          <w:sz w:val="22"/>
          <w:szCs w:val="22"/>
        </w:rPr>
        <w:t>……………………………………………..……………………………………………</w:t>
      </w:r>
    </w:p>
    <w:p w14:paraId="76BEE616" w14:textId="77777777" w:rsidR="00B4210F" w:rsidRPr="009943D3" w:rsidRDefault="00B4210F" w:rsidP="00B4210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9943D3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48DE0B7" w14:textId="77777777" w:rsidR="00B4210F" w:rsidRPr="009943D3" w:rsidRDefault="00B4210F" w:rsidP="00B4210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9943D3">
        <w:rPr>
          <w:sz w:val="22"/>
          <w:szCs w:val="22"/>
        </w:rPr>
        <w:t>………………………………………………………………………………………….</w:t>
      </w:r>
    </w:p>
    <w:p w14:paraId="21F296BD" w14:textId="77777777" w:rsidR="00B4210F" w:rsidRPr="009943D3" w:rsidRDefault="00B4210F" w:rsidP="00B4210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9943D3">
        <w:rPr>
          <w:sz w:val="22"/>
          <w:szCs w:val="22"/>
        </w:rPr>
        <w:t>……………………………………………..……………………………………………</w:t>
      </w:r>
    </w:p>
    <w:p w14:paraId="728D845C" w14:textId="77777777" w:rsidR="00B4210F" w:rsidRPr="009943D3" w:rsidRDefault="00B4210F" w:rsidP="00B4210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9943D3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A1BA400" w14:textId="77777777" w:rsidR="00B4210F" w:rsidRPr="009943D3" w:rsidRDefault="00B4210F" w:rsidP="00B4210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9943D3">
        <w:rPr>
          <w:sz w:val="22"/>
          <w:szCs w:val="22"/>
        </w:rPr>
        <w:t>………………………………………………………………………………………….</w:t>
      </w:r>
    </w:p>
    <w:p w14:paraId="516F611A" w14:textId="77777777" w:rsidR="00B4210F" w:rsidRPr="009943D3" w:rsidRDefault="00B4210F" w:rsidP="00B4210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9943D3">
        <w:rPr>
          <w:sz w:val="22"/>
          <w:szCs w:val="22"/>
        </w:rPr>
        <w:t>……………………………………………..……………………………………………</w:t>
      </w:r>
    </w:p>
    <w:p w14:paraId="38ECF8C3" w14:textId="77777777" w:rsidR="00B4210F" w:rsidRPr="009943D3" w:rsidRDefault="00B4210F" w:rsidP="00B4210F">
      <w:pPr>
        <w:jc w:val="both"/>
        <w:rPr>
          <w:sz w:val="22"/>
          <w:szCs w:val="22"/>
        </w:rPr>
      </w:pPr>
    </w:p>
    <w:p w14:paraId="76103444" w14:textId="77777777" w:rsidR="00B4210F" w:rsidRPr="009943D3" w:rsidRDefault="00B4210F" w:rsidP="00B4210F">
      <w:pPr>
        <w:jc w:val="both"/>
      </w:pPr>
      <w:r w:rsidRPr="009943D3">
        <w:rPr>
          <w:b/>
        </w:rPr>
        <w:t>Dokument należy sporządzić w postaci elektronicznej i podpisać kwalifikowanym podpisem elektronicznym.</w:t>
      </w:r>
    </w:p>
    <w:p w14:paraId="66B21654" w14:textId="77777777" w:rsidR="00B4210F" w:rsidRPr="009943D3" w:rsidRDefault="00B4210F" w:rsidP="00B4210F"/>
    <w:p w14:paraId="590F77A5" w14:textId="77777777" w:rsidR="00B4210F" w:rsidRPr="009943D3" w:rsidRDefault="00B4210F" w:rsidP="00B4210F"/>
    <w:p w14:paraId="416DDAB2" w14:textId="77777777" w:rsidR="00FE545C" w:rsidRPr="009943D3" w:rsidRDefault="00FE545C" w:rsidP="00991C0F"/>
    <w:sectPr w:rsidR="00FE545C" w:rsidRPr="009943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B3EF48" w14:textId="77777777" w:rsidR="00DE4B7C" w:rsidRDefault="00DE4B7C">
      <w:r>
        <w:separator/>
      </w:r>
    </w:p>
  </w:endnote>
  <w:endnote w:type="continuationSeparator" w:id="0">
    <w:p w14:paraId="34DD7B85" w14:textId="77777777" w:rsidR="00DE4B7C" w:rsidRDefault="00DE4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697869" w14:textId="77777777" w:rsidR="00B772B2" w:rsidRDefault="00B772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DA5A0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F5FD2F" w14:textId="77777777" w:rsidR="00B772B2" w:rsidRDefault="00B772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E602B2" w14:textId="77777777" w:rsidR="00DE4B7C" w:rsidRDefault="00DE4B7C">
      <w:r>
        <w:separator/>
      </w:r>
    </w:p>
  </w:footnote>
  <w:footnote w:type="continuationSeparator" w:id="0">
    <w:p w14:paraId="60F9DC89" w14:textId="77777777" w:rsidR="00DE4B7C" w:rsidRDefault="00DE4B7C">
      <w:r>
        <w:continuationSeparator/>
      </w:r>
    </w:p>
  </w:footnote>
  <w:footnote w:id="1">
    <w:p w14:paraId="50FF28E2" w14:textId="77777777" w:rsidR="00B4210F" w:rsidRDefault="00B4210F" w:rsidP="00B4210F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14:paraId="67D0341A" w14:textId="77777777" w:rsidR="00B4210F" w:rsidRDefault="00B4210F" w:rsidP="00B4210F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054ED4" w14:textId="77777777" w:rsidR="00B772B2" w:rsidRDefault="00B772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88BC5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86A0E4" w14:textId="77777777" w:rsidR="00B772B2" w:rsidRDefault="00B772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E64D01"/>
    <w:multiLevelType w:val="hybridMultilevel"/>
    <w:tmpl w:val="0016C028"/>
    <w:lvl w:ilvl="0" w:tplc="04150001">
      <w:start w:val="3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89A"/>
    <w:rsid w:val="00012286"/>
    <w:rsid w:val="00071CCC"/>
    <w:rsid w:val="000B731D"/>
    <w:rsid w:val="000C4EE2"/>
    <w:rsid w:val="000D6134"/>
    <w:rsid w:val="000E09C7"/>
    <w:rsid w:val="000F6589"/>
    <w:rsid w:val="00106636"/>
    <w:rsid w:val="001130DE"/>
    <w:rsid w:val="00116EC6"/>
    <w:rsid w:val="001801DD"/>
    <w:rsid w:val="001D4612"/>
    <w:rsid w:val="00207E98"/>
    <w:rsid w:val="0021589A"/>
    <w:rsid w:val="00256C09"/>
    <w:rsid w:val="002723B0"/>
    <w:rsid w:val="002D5899"/>
    <w:rsid w:val="00315A4A"/>
    <w:rsid w:val="00387C8D"/>
    <w:rsid w:val="0039005E"/>
    <w:rsid w:val="004B7300"/>
    <w:rsid w:val="004C6753"/>
    <w:rsid w:val="005205C9"/>
    <w:rsid w:val="00595C87"/>
    <w:rsid w:val="005B7F00"/>
    <w:rsid w:val="005C7B60"/>
    <w:rsid w:val="005D2C65"/>
    <w:rsid w:val="005E6D94"/>
    <w:rsid w:val="00625ECD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E3431"/>
    <w:rsid w:val="008E5648"/>
    <w:rsid w:val="008F1C66"/>
    <w:rsid w:val="00970FE4"/>
    <w:rsid w:val="00991C0F"/>
    <w:rsid w:val="009943D3"/>
    <w:rsid w:val="00A0022B"/>
    <w:rsid w:val="00A346FE"/>
    <w:rsid w:val="00A47B4D"/>
    <w:rsid w:val="00A83018"/>
    <w:rsid w:val="00B4210F"/>
    <w:rsid w:val="00B772B2"/>
    <w:rsid w:val="00B774DC"/>
    <w:rsid w:val="00B92226"/>
    <w:rsid w:val="00C22613"/>
    <w:rsid w:val="00C969A6"/>
    <w:rsid w:val="00CA7D36"/>
    <w:rsid w:val="00D24208"/>
    <w:rsid w:val="00D60C38"/>
    <w:rsid w:val="00D66893"/>
    <w:rsid w:val="00D90ACB"/>
    <w:rsid w:val="00DC1500"/>
    <w:rsid w:val="00DE4B7C"/>
    <w:rsid w:val="00DF0052"/>
    <w:rsid w:val="00E35487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BC4346"/>
  <w15:docId w15:val="{FE53C267-77FF-4AF7-85AC-DF5055F5C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30D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22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22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063A27-1A08-4860-B856-F14C3F938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955</Words>
  <Characters>5732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Jolanta Oleksy</cp:lastModifiedBy>
  <cp:revision>2</cp:revision>
  <cp:lastPrinted>2020-02-14T10:01:00Z</cp:lastPrinted>
  <dcterms:created xsi:type="dcterms:W3CDTF">2020-05-25T10:07:00Z</dcterms:created>
  <dcterms:modified xsi:type="dcterms:W3CDTF">2020-05-25T10:07:00Z</dcterms:modified>
</cp:coreProperties>
</file>