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511FF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F3C1C" w:rsidRPr="001F3C1C">
        <w:rPr>
          <w:rFonts w:ascii="Times New Roman" w:hAnsi="Times New Roman"/>
          <w:b/>
        </w:rPr>
        <w:t>NA/P/128/2020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3C1C" w:rsidRPr="001F3C1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3C1C" w:rsidRPr="001F3C1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F3C1C" w:rsidRPr="001F3C1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3C1C" w:rsidRPr="001F3C1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F3C1C" w:rsidRPr="001F3C1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F3C1C" w:rsidRPr="001F3C1C">
        <w:rPr>
          <w:rFonts w:ascii="Times New Roman" w:hAnsi="Times New Roman"/>
        </w:rPr>
        <w:t>(</w:t>
      </w:r>
      <w:proofErr w:type="spellStart"/>
      <w:r w:rsidR="001F3C1C" w:rsidRPr="001F3C1C">
        <w:rPr>
          <w:rFonts w:ascii="Times New Roman" w:hAnsi="Times New Roman"/>
        </w:rPr>
        <w:t>t.j</w:t>
      </w:r>
      <w:proofErr w:type="spellEnd"/>
      <w:r w:rsidR="001F3C1C" w:rsidRPr="001F3C1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A511FF">
        <w:rPr>
          <w:rFonts w:ascii="Times New Roman" w:hAnsi="Times New Roman"/>
          <w:b/>
          <w:sz w:val="21"/>
          <w:szCs w:val="21"/>
          <w:u w:val="single"/>
        </w:rPr>
        <w:t>POSTĘPOWANIU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F3C1C" w:rsidRPr="001F3C1C">
        <w:rPr>
          <w:rFonts w:ascii="Times New Roman" w:hAnsi="Times New Roman"/>
          <w:b/>
        </w:rPr>
        <w:t>Zaprojektowanie i wykonanie robót budowlanych w systemie zaprojektuj i wybuduj w zakresie budowy 3-ch wiat śmietnikowych dla kompleksów budynków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F3C1C" w:rsidRPr="001F3C1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426FF" w:rsidRPr="00A511FF" w:rsidRDefault="00C113BF" w:rsidP="00A511FF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F3C1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511FF" w:rsidRDefault="00A511FF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511FF" w:rsidRDefault="00A511F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511FF" w:rsidRPr="006676AE" w:rsidRDefault="00A511F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73" w:rsidRDefault="006A3973" w:rsidP="0038231F">
      <w:pPr>
        <w:spacing w:after="0" w:line="240" w:lineRule="auto"/>
      </w:pPr>
      <w:r>
        <w:separator/>
      </w:r>
    </w:p>
  </w:endnote>
  <w:endnote w:type="continuationSeparator" w:id="0">
    <w:p w:rsidR="006A3973" w:rsidRDefault="006A39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1C" w:rsidRDefault="001F3C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11F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11F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1C" w:rsidRDefault="001F3C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73" w:rsidRDefault="006A3973" w:rsidP="0038231F">
      <w:pPr>
        <w:spacing w:after="0" w:line="240" w:lineRule="auto"/>
      </w:pPr>
      <w:r>
        <w:separator/>
      </w:r>
    </w:p>
  </w:footnote>
  <w:footnote w:type="continuationSeparator" w:id="0">
    <w:p w:rsidR="006A3973" w:rsidRDefault="006A39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1C" w:rsidRDefault="001F3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1C" w:rsidRDefault="001F3C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1C" w:rsidRDefault="001F3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97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1F3C1C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97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1F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01F5FD"/>
  <w15:docId w15:val="{A8AF79F6-917D-46A2-91AC-6D83086C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D02AC-631B-4F3A-8D9C-FBF4331F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2020-05-21T09:17:00Z</dcterms:created>
  <dcterms:modified xsi:type="dcterms:W3CDTF">2020-05-21T09:17:00Z</dcterms:modified>
</cp:coreProperties>
</file>