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71EF5" w:rsidRPr="00B71E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71EF5" w:rsidRPr="00B71EF5">
        <w:rPr>
          <w:rFonts w:ascii="Times New Roman" w:hAnsi="Times New Roman"/>
          <w:b/>
        </w:rPr>
        <w:t>ZP/RB-03/20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1EF5" w:rsidRPr="00B71E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1EF5" w:rsidRPr="00B71E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71EF5" w:rsidRPr="00B71E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71EF5" w:rsidRPr="00B71E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71EF5" w:rsidRPr="00B71EF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71EF5" w:rsidRPr="00B71EF5">
        <w:rPr>
          <w:rFonts w:ascii="Times New Roman" w:hAnsi="Times New Roman"/>
        </w:rPr>
        <w:t>(</w:t>
      </w:r>
      <w:proofErr w:type="spellStart"/>
      <w:r w:rsidR="00B71EF5" w:rsidRPr="00B71EF5">
        <w:rPr>
          <w:rFonts w:ascii="Times New Roman" w:hAnsi="Times New Roman"/>
        </w:rPr>
        <w:t>t.j</w:t>
      </w:r>
      <w:proofErr w:type="spellEnd"/>
      <w:r w:rsidR="00B71EF5" w:rsidRPr="00B71EF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71EF5" w:rsidRPr="00B71EF5">
        <w:rPr>
          <w:rFonts w:ascii="Times New Roman" w:hAnsi="Times New Roman"/>
          <w:b/>
        </w:rPr>
        <w:t>Dostawa</w:t>
      </w:r>
      <w:r w:rsidR="00BB3617">
        <w:rPr>
          <w:rFonts w:ascii="Times New Roman" w:hAnsi="Times New Roman"/>
          <w:b/>
        </w:rPr>
        <w:t xml:space="preserve"> i montaż</w:t>
      </w:r>
      <w:bookmarkStart w:id="0" w:name="_GoBack"/>
      <w:bookmarkEnd w:id="0"/>
      <w:r w:rsidR="00B71EF5" w:rsidRPr="00B71EF5">
        <w:rPr>
          <w:rFonts w:ascii="Times New Roman" w:hAnsi="Times New Roman"/>
          <w:b/>
        </w:rPr>
        <w:t xml:space="preserve"> klimatyzatora kasetonowego do pomieszczenia Rady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71EF5" w:rsidRPr="00B71EF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818" w:rsidRDefault="00FE1818" w:rsidP="0038231F">
      <w:pPr>
        <w:spacing w:after="0" w:line="240" w:lineRule="auto"/>
      </w:pPr>
      <w:r>
        <w:separator/>
      </w:r>
    </w:p>
  </w:endnote>
  <w:endnote w:type="continuationSeparator" w:id="0">
    <w:p w:rsidR="00FE1818" w:rsidRDefault="00FE18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F5" w:rsidRDefault="00B71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36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36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F5" w:rsidRDefault="00B71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818" w:rsidRDefault="00FE1818" w:rsidP="0038231F">
      <w:pPr>
        <w:spacing w:after="0" w:line="240" w:lineRule="auto"/>
      </w:pPr>
      <w:r>
        <w:separator/>
      </w:r>
    </w:p>
  </w:footnote>
  <w:footnote w:type="continuationSeparator" w:id="0">
    <w:p w:rsidR="00FE1818" w:rsidRDefault="00FE18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F5" w:rsidRDefault="00B71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F5" w:rsidRDefault="00B71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F5" w:rsidRDefault="00B71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81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4A9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1EF5"/>
    <w:rsid w:val="00B8005E"/>
    <w:rsid w:val="00B90E42"/>
    <w:rsid w:val="00BB0C3C"/>
    <w:rsid w:val="00BB361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181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7D55BB"/>
  <w15:docId w15:val="{755FB8E0-E2A5-40A2-B245-5D0EBF0B3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D87FA-B8C7-4B9B-A6A4-9558ABFF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2020-05-19T09:52:00Z</dcterms:created>
  <dcterms:modified xsi:type="dcterms:W3CDTF">2020-05-19T09:52:00Z</dcterms:modified>
</cp:coreProperties>
</file>