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34586D" w14:textId="1AE69338" w:rsidR="00007727" w:rsidRPr="00122043" w:rsidRDefault="00A20DA9" w:rsidP="00007727">
      <w:pPr>
        <w:jc w:val="right"/>
        <w:rPr>
          <w:b/>
          <w:bCs/>
        </w:rPr>
      </w:pPr>
      <w:r w:rsidRPr="00A20DA9">
        <w:t>Kraków</w:t>
      </w:r>
      <w:r w:rsidR="00007727" w:rsidRPr="00122043">
        <w:t xml:space="preserve"> dnia: </w:t>
      </w:r>
      <w:r w:rsidRPr="00A20DA9">
        <w:t>2020-05-</w:t>
      </w:r>
      <w:r w:rsidR="00B06578">
        <w:t>18</w:t>
      </w:r>
    </w:p>
    <w:p w14:paraId="1530F457" w14:textId="77777777" w:rsidR="00007727" w:rsidRPr="00122043" w:rsidRDefault="00007727" w:rsidP="00A80738">
      <w:pPr>
        <w:rPr>
          <w:b/>
          <w:bCs/>
          <w:sz w:val="22"/>
        </w:rPr>
      </w:pPr>
    </w:p>
    <w:p w14:paraId="121A5D90" w14:textId="77777777" w:rsidR="00A20DA9" w:rsidRPr="00A20DA9" w:rsidRDefault="00A20DA9" w:rsidP="00173B20">
      <w:pPr>
        <w:spacing w:after="40"/>
        <w:rPr>
          <w:b/>
          <w:bCs/>
          <w:sz w:val="22"/>
        </w:rPr>
      </w:pPr>
      <w:r w:rsidRPr="00A20DA9">
        <w:rPr>
          <w:b/>
          <w:bCs/>
          <w:sz w:val="22"/>
        </w:rPr>
        <w:t>Akademia Górniczo - Hutnicza</w:t>
      </w:r>
    </w:p>
    <w:p w14:paraId="18841A62" w14:textId="77777777" w:rsidR="00A20DA9" w:rsidRPr="00A20DA9" w:rsidRDefault="00A20DA9" w:rsidP="00173B20">
      <w:pPr>
        <w:spacing w:after="40"/>
        <w:rPr>
          <w:b/>
          <w:bCs/>
          <w:sz w:val="22"/>
        </w:rPr>
      </w:pPr>
      <w:r w:rsidRPr="00A20DA9">
        <w:rPr>
          <w:b/>
          <w:bCs/>
          <w:sz w:val="22"/>
        </w:rPr>
        <w:t>im. Stanisława Staszica w Krakowie</w:t>
      </w:r>
    </w:p>
    <w:p w14:paraId="1EF4D681" w14:textId="77777777" w:rsidR="00A80738" w:rsidRPr="00122043" w:rsidRDefault="00A20DA9" w:rsidP="00173B20">
      <w:pPr>
        <w:spacing w:after="40"/>
        <w:rPr>
          <w:b/>
          <w:bCs/>
          <w:sz w:val="22"/>
        </w:rPr>
      </w:pPr>
      <w:r w:rsidRPr="00A20DA9">
        <w:rPr>
          <w:b/>
          <w:bCs/>
          <w:sz w:val="22"/>
        </w:rPr>
        <w:t>Dział Zamówień Publicznych</w:t>
      </w:r>
    </w:p>
    <w:p w14:paraId="31D5CF7B" w14:textId="77777777" w:rsidR="00A80738" w:rsidRPr="00122043" w:rsidRDefault="00A20DA9" w:rsidP="00A80738">
      <w:pPr>
        <w:rPr>
          <w:bCs/>
          <w:sz w:val="22"/>
        </w:rPr>
      </w:pPr>
      <w:r w:rsidRPr="00A20DA9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A20DA9">
        <w:rPr>
          <w:bCs/>
          <w:sz w:val="22"/>
        </w:rPr>
        <w:t>30</w:t>
      </w:r>
    </w:p>
    <w:p w14:paraId="7285797F" w14:textId="77777777" w:rsidR="00A80738" w:rsidRPr="00122043" w:rsidRDefault="00A20DA9" w:rsidP="00A80738">
      <w:pPr>
        <w:rPr>
          <w:bCs/>
          <w:sz w:val="22"/>
        </w:rPr>
      </w:pPr>
      <w:r w:rsidRPr="00A20DA9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A20DA9">
        <w:rPr>
          <w:bCs/>
          <w:sz w:val="22"/>
        </w:rPr>
        <w:t>Kraków</w:t>
      </w:r>
    </w:p>
    <w:p w14:paraId="0592F8D9" w14:textId="77777777"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14:paraId="72614C1C" w14:textId="77777777"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A20DA9" w:rsidRPr="00A20DA9">
        <w:rPr>
          <w:b/>
          <w:sz w:val="22"/>
          <w:szCs w:val="24"/>
        </w:rPr>
        <w:t>KC-zp.272-65/20</w:t>
      </w:r>
      <w:r w:rsidR="00A80738">
        <w:rPr>
          <w:sz w:val="24"/>
        </w:rPr>
        <w:tab/>
        <w:t xml:space="preserve"> </w:t>
      </w:r>
    </w:p>
    <w:p w14:paraId="19B1BF9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310C42C" w14:textId="6C1E3934" w:rsidR="00975EAD" w:rsidRPr="00A80738" w:rsidRDefault="00975EAD" w:rsidP="00975EAD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  <w:r w:rsidR="00B06578">
        <w:rPr>
          <w:b/>
          <w:spacing w:val="20"/>
          <w:sz w:val="28"/>
        </w:rPr>
        <w:t xml:space="preserve"> DODATKOWYCH</w:t>
      </w:r>
    </w:p>
    <w:p w14:paraId="4542B988" w14:textId="77777777" w:rsidR="00975EAD" w:rsidRDefault="00975EAD" w:rsidP="00975EAD">
      <w:pPr>
        <w:jc w:val="both"/>
        <w:rPr>
          <w:bCs/>
          <w:sz w:val="24"/>
          <w:szCs w:val="28"/>
        </w:rPr>
      </w:pPr>
    </w:p>
    <w:p w14:paraId="0D594FCA" w14:textId="127F1E02" w:rsidR="00975EAD" w:rsidRDefault="00975EAD" w:rsidP="00975EAD">
      <w:pPr>
        <w:jc w:val="both"/>
        <w:rPr>
          <w:b/>
          <w:sz w:val="24"/>
          <w:szCs w:val="24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Pr="003265C4">
        <w:rPr>
          <w:sz w:val="24"/>
          <w:szCs w:val="28"/>
        </w:rPr>
        <w:t xml:space="preserve">przetarg </w:t>
      </w:r>
      <w:r w:rsidRPr="00246E7A">
        <w:rPr>
          <w:sz w:val="24"/>
          <w:szCs w:val="24"/>
        </w:rPr>
        <w:t xml:space="preserve">nieograniczony na: </w:t>
      </w:r>
      <w:r w:rsidRPr="00B977F7">
        <w:rPr>
          <w:b/>
          <w:sz w:val="24"/>
          <w:szCs w:val="24"/>
        </w:rPr>
        <w:t>utrzymanie czystości w  obiektach AGH – KC-zp.272-65/20</w:t>
      </w:r>
    </w:p>
    <w:p w14:paraId="3656B60D" w14:textId="320A6D9A" w:rsidR="00975EAD" w:rsidRPr="00246E7A" w:rsidRDefault="00975EAD" w:rsidP="00975EAD">
      <w:pPr>
        <w:jc w:val="both"/>
        <w:rPr>
          <w:sz w:val="24"/>
          <w:szCs w:val="24"/>
        </w:rPr>
      </w:pPr>
      <w:r w:rsidRPr="00246E7A">
        <w:rPr>
          <w:sz w:val="24"/>
          <w:szCs w:val="24"/>
        </w:rPr>
        <w:t>Zamawiający przekazuje informacje z otwarcia ofert</w:t>
      </w:r>
      <w:r w:rsidR="00B06578">
        <w:rPr>
          <w:sz w:val="24"/>
          <w:szCs w:val="24"/>
        </w:rPr>
        <w:t xml:space="preserve"> dodatkowych</w:t>
      </w:r>
      <w:r w:rsidRPr="00246E7A">
        <w:rPr>
          <w:sz w:val="24"/>
          <w:szCs w:val="24"/>
        </w:rPr>
        <w:t>:</w:t>
      </w:r>
    </w:p>
    <w:p w14:paraId="3792D702" w14:textId="77EBC523" w:rsidR="00975EAD" w:rsidRPr="00FF4AB1" w:rsidRDefault="00975EAD" w:rsidP="00975EAD">
      <w:pPr>
        <w:jc w:val="both"/>
        <w:rPr>
          <w:sz w:val="24"/>
          <w:szCs w:val="24"/>
        </w:rPr>
      </w:pPr>
      <w:r w:rsidRPr="00CC5086">
        <w:rPr>
          <w:sz w:val="24"/>
          <w:szCs w:val="24"/>
        </w:rPr>
        <w:t xml:space="preserve">Otwarcie ofert odbyło się w dniu </w:t>
      </w:r>
      <w:r w:rsidR="00B06578">
        <w:rPr>
          <w:sz w:val="24"/>
          <w:szCs w:val="24"/>
        </w:rPr>
        <w:t>18</w:t>
      </w:r>
      <w:r>
        <w:rPr>
          <w:sz w:val="24"/>
          <w:szCs w:val="24"/>
        </w:rPr>
        <w:t>/05/2020</w:t>
      </w:r>
      <w:r w:rsidRPr="00CC5086">
        <w:rPr>
          <w:sz w:val="24"/>
          <w:szCs w:val="24"/>
        </w:rPr>
        <w:t xml:space="preserve"> o godz. </w:t>
      </w:r>
      <w:r>
        <w:rPr>
          <w:sz w:val="24"/>
          <w:szCs w:val="24"/>
        </w:rPr>
        <w:t>1</w:t>
      </w:r>
      <w:r w:rsidR="00B06578">
        <w:rPr>
          <w:sz w:val="24"/>
          <w:szCs w:val="24"/>
        </w:rPr>
        <w:t>0</w:t>
      </w:r>
      <w:r w:rsidRPr="00CC5086">
        <w:rPr>
          <w:sz w:val="24"/>
          <w:szCs w:val="24"/>
        </w:rPr>
        <w:t>:</w:t>
      </w:r>
      <w:r>
        <w:rPr>
          <w:sz w:val="24"/>
          <w:szCs w:val="24"/>
        </w:rPr>
        <w:t>00</w:t>
      </w:r>
      <w:r w:rsidRPr="00CC5086">
        <w:rPr>
          <w:sz w:val="24"/>
          <w:szCs w:val="24"/>
        </w:rPr>
        <w:t>.</w:t>
      </w:r>
    </w:p>
    <w:p w14:paraId="6B2E8B7D" w14:textId="77777777" w:rsidR="00975EAD" w:rsidRDefault="00975EAD" w:rsidP="00975EAD">
      <w:pPr>
        <w:jc w:val="both"/>
        <w:rPr>
          <w:sz w:val="24"/>
          <w:szCs w:val="24"/>
        </w:rPr>
      </w:pPr>
    </w:p>
    <w:p w14:paraId="73AA2AF3" w14:textId="77777777" w:rsidR="00975EAD" w:rsidRDefault="00975EAD" w:rsidP="00975EAD">
      <w:pPr>
        <w:jc w:val="both"/>
        <w:rPr>
          <w:sz w:val="24"/>
        </w:rPr>
      </w:pPr>
      <w:r w:rsidRPr="00246E7A">
        <w:rPr>
          <w:sz w:val="24"/>
          <w:szCs w:val="24"/>
        </w:rPr>
        <w:t>W wyznaczonym</w:t>
      </w:r>
      <w:r>
        <w:rPr>
          <w:sz w:val="24"/>
        </w:rPr>
        <w:t xml:space="preserve"> terminie oferty złożyli następujący Wykonawcy:</w:t>
      </w:r>
    </w:p>
    <w:tbl>
      <w:tblPr>
        <w:tblW w:w="896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35"/>
        <w:gridCol w:w="1872"/>
        <w:gridCol w:w="3402"/>
      </w:tblGrid>
      <w:tr w:rsidR="00FC42EC" w:rsidRPr="00493F8C" w14:paraId="69CDDC10" w14:textId="77777777" w:rsidTr="00FC42EC">
        <w:tc>
          <w:tcPr>
            <w:tcW w:w="851" w:type="dxa"/>
            <w:shd w:val="clear" w:color="auto" w:fill="auto"/>
            <w:vAlign w:val="center"/>
          </w:tcPr>
          <w:p w14:paraId="623EA5E2" w14:textId="77777777" w:rsidR="00FC42EC" w:rsidRPr="008E5CC1" w:rsidRDefault="00FC42EC" w:rsidP="0067445F">
            <w:pPr>
              <w:spacing w:before="40"/>
              <w:jc w:val="center"/>
            </w:pPr>
            <w:r w:rsidRPr="008E5CC1">
              <w:t>Nr oferty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6EC7D0" w14:textId="77777777" w:rsidR="00FC42EC" w:rsidRPr="008E5CC1" w:rsidRDefault="00FC42EC" w:rsidP="0067445F">
            <w:pPr>
              <w:spacing w:before="40"/>
              <w:jc w:val="center"/>
            </w:pPr>
            <w:r w:rsidRPr="008E5CC1">
              <w:t xml:space="preserve">Nazwa (firma) </w:t>
            </w:r>
          </w:p>
          <w:p w14:paraId="6CF441F0" w14:textId="77777777" w:rsidR="00FC42EC" w:rsidRPr="008E5CC1" w:rsidRDefault="00FC42EC" w:rsidP="0067445F">
            <w:pPr>
              <w:spacing w:after="40"/>
              <w:jc w:val="center"/>
            </w:pPr>
            <w:r w:rsidRPr="008E5CC1">
              <w:t>i adres wykonawcy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71928A0C" w14:textId="77777777" w:rsidR="00FC42EC" w:rsidRPr="008E5CC1" w:rsidRDefault="00FC42EC" w:rsidP="0067445F">
            <w:pPr>
              <w:spacing w:after="40"/>
              <w:jc w:val="center"/>
            </w:pPr>
            <w:r w:rsidRPr="008E5CC1">
              <w:t>Cena oferty</w:t>
            </w:r>
          </w:p>
        </w:tc>
        <w:tc>
          <w:tcPr>
            <w:tcW w:w="3402" w:type="dxa"/>
          </w:tcPr>
          <w:p w14:paraId="1DC6E3ED" w14:textId="77777777" w:rsidR="00FC42EC" w:rsidRPr="008E5CC1" w:rsidRDefault="00FC42EC" w:rsidP="0067445F">
            <w:pPr>
              <w:spacing w:before="40" w:after="40"/>
              <w:jc w:val="center"/>
            </w:pPr>
            <w:r w:rsidRPr="008E5CC1">
              <w:t>Stawka za 1m2/ m-c wysprzątanej powierzchni podłoża netto</w:t>
            </w:r>
          </w:p>
          <w:p w14:paraId="7222AE6C" w14:textId="6A7ABC1B" w:rsidR="00FC42EC" w:rsidRPr="008E5CC1" w:rsidRDefault="00FC42EC" w:rsidP="0067445F">
            <w:pPr>
              <w:spacing w:before="40" w:after="40"/>
              <w:jc w:val="center"/>
            </w:pPr>
          </w:p>
        </w:tc>
      </w:tr>
      <w:tr w:rsidR="00FC42EC" w:rsidRPr="00493F8C" w14:paraId="667EEACF" w14:textId="77777777" w:rsidTr="00FC42EC">
        <w:trPr>
          <w:trHeight w:val="2599"/>
        </w:trPr>
        <w:tc>
          <w:tcPr>
            <w:tcW w:w="851" w:type="dxa"/>
            <w:shd w:val="clear" w:color="auto" w:fill="auto"/>
            <w:vAlign w:val="center"/>
          </w:tcPr>
          <w:p w14:paraId="3811CD62" w14:textId="5BE31ABA" w:rsidR="00FC42EC" w:rsidRPr="003265C4" w:rsidRDefault="00FC42EC" w:rsidP="0067445F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2835" w:type="dxa"/>
            <w:shd w:val="clear" w:color="auto" w:fill="auto"/>
          </w:tcPr>
          <w:p w14:paraId="1E00E73E" w14:textId="77777777" w:rsidR="00FC42EC" w:rsidRDefault="00FC42EC" w:rsidP="0067445F">
            <w:pPr>
              <w:spacing w:before="40"/>
            </w:pPr>
            <w:r w:rsidRPr="00585F51">
              <w:t xml:space="preserve">Konsorcjum Firm: </w:t>
            </w:r>
          </w:p>
          <w:p w14:paraId="23B409AC" w14:textId="77777777" w:rsidR="00FC42EC" w:rsidRDefault="00FC42EC" w:rsidP="0067445F">
            <w:pPr>
              <w:spacing w:before="40"/>
            </w:pPr>
            <w:r w:rsidRPr="00585F51">
              <w:t xml:space="preserve">Impel System Sp. z o.o. – Lider </w:t>
            </w:r>
          </w:p>
          <w:p w14:paraId="4CE3BE49" w14:textId="77777777" w:rsidR="00FC42EC" w:rsidRDefault="00FC42EC" w:rsidP="0067445F">
            <w:pPr>
              <w:spacing w:before="40"/>
            </w:pPr>
            <w:r w:rsidRPr="00585F51">
              <w:t xml:space="preserve">Impel </w:t>
            </w:r>
            <w:proofErr w:type="spellStart"/>
            <w:r w:rsidRPr="00585F51">
              <w:t>Facility</w:t>
            </w:r>
            <w:proofErr w:type="spellEnd"/>
            <w:r w:rsidRPr="00585F51">
              <w:t xml:space="preserve"> Services Sp. z o.o.</w:t>
            </w:r>
          </w:p>
          <w:p w14:paraId="5807D634" w14:textId="77777777" w:rsidR="00FC42EC" w:rsidRDefault="00FC42EC" w:rsidP="0067445F">
            <w:pPr>
              <w:spacing w:before="40"/>
            </w:pPr>
            <w:r w:rsidRPr="008E5CC1">
              <w:t>53-111 Wrocław ul. Ślężna 118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3FB16102" w14:textId="515AF1C9" w:rsidR="00FC42EC" w:rsidRPr="008E5CC1" w:rsidRDefault="00FC42EC" w:rsidP="0067445F">
            <w:pPr>
              <w:spacing w:before="120" w:after="120"/>
              <w:jc w:val="both"/>
            </w:pPr>
            <w:r w:rsidRPr="00FC42EC">
              <w:t xml:space="preserve">23 295 498,48 </w:t>
            </w:r>
            <w:r>
              <w:t>zł</w:t>
            </w:r>
          </w:p>
        </w:tc>
        <w:tc>
          <w:tcPr>
            <w:tcW w:w="3402" w:type="dxa"/>
          </w:tcPr>
          <w:p w14:paraId="12E35495" w14:textId="77777777" w:rsidR="00FC42EC" w:rsidRPr="008E5CC1" w:rsidRDefault="00FC42EC" w:rsidP="0067445F">
            <w:pPr>
              <w:spacing w:before="120" w:after="120"/>
              <w:jc w:val="center"/>
            </w:pPr>
            <w:r w:rsidRPr="008E5CC1">
              <w:t xml:space="preserve"> </w:t>
            </w:r>
          </w:p>
          <w:p w14:paraId="36309D37" w14:textId="77777777" w:rsidR="00FC42EC" w:rsidRPr="008E5CC1" w:rsidRDefault="00FC42EC" w:rsidP="0067445F">
            <w:pPr>
              <w:spacing w:before="120" w:after="120"/>
              <w:jc w:val="center"/>
            </w:pPr>
          </w:p>
          <w:p w14:paraId="020C0C98" w14:textId="77777777" w:rsidR="00FC42EC" w:rsidRPr="008E5CC1" w:rsidRDefault="00FC42EC" w:rsidP="0067445F">
            <w:pPr>
              <w:spacing w:before="120" w:after="120"/>
              <w:jc w:val="center"/>
            </w:pPr>
          </w:p>
          <w:p w14:paraId="234BCCE2" w14:textId="365746A0" w:rsidR="00FC42EC" w:rsidRPr="008E5CC1" w:rsidRDefault="00FC42EC" w:rsidP="0067445F">
            <w:pPr>
              <w:spacing w:before="120" w:after="120"/>
              <w:jc w:val="center"/>
            </w:pPr>
            <w:r w:rsidRPr="008E5CC1">
              <w:t xml:space="preserve"> </w:t>
            </w:r>
            <w:r w:rsidRPr="00FC42EC">
              <w:t xml:space="preserve">3,9289 </w:t>
            </w:r>
            <w:r>
              <w:t>zł</w:t>
            </w:r>
          </w:p>
        </w:tc>
      </w:tr>
      <w:tr w:rsidR="00FC42EC" w:rsidRPr="00493F8C" w14:paraId="67839B9A" w14:textId="77777777" w:rsidTr="00FC42EC">
        <w:tc>
          <w:tcPr>
            <w:tcW w:w="851" w:type="dxa"/>
            <w:shd w:val="clear" w:color="auto" w:fill="auto"/>
            <w:vAlign w:val="center"/>
          </w:tcPr>
          <w:p w14:paraId="577E7E8D" w14:textId="3CC1EB95" w:rsidR="00FC42EC" w:rsidRDefault="00FC42EC" w:rsidP="0067445F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2835" w:type="dxa"/>
            <w:shd w:val="clear" w:color="auto" w:fill="auto"/>
          </w:tcPr>
          <w:p w14:paraId="2AC9DCA3" w14:textId="77777777" w:rsidR="00FC42EC" w:rsidRDefault="00FC42EC" w:rsidP="0067445F">
            <w:pPr>
              <w:spacing w:before="40"/>
            </w:pPr>
            <w:r>
              <w:t>Konsorcjum firm:</w:t>
            </w:r>
          </w:p>
          <w:p w14:paraId="1D2224E5" w14:textId="77777777" w:rsidR="00FC42EC" w:rsidRDefault="00FC42EC" w:rsidP="0067445F">
            <w:pPr>
              <w:spacing w:before="40"/>
            </w:pPr>
            <w:r w:rsidRPr="008E5CC1">
              <w:t xml:space="preserve">DGP </w:t>
            </w:r>
            <w:proofErr w:type="spellStart"/>
            <w:r w:rsidRPr="008E5CC1">
              <w:t>Clean</w:t>
            </w:r>
            <w:proofErr w:type="spellEnd"/>
            <w:r w:rsidRPr="008E5CC1">
              <w:t xml:space="preserve"> Partner Sp. z o. o.</w:t>
            </w:r>
            <w:r>
              <w:t xml:space="preserve"> – lider,</w:t>
            </w:r>
          </w:p>
          <w:p w14:paraId="41EE2A33" w14:textId="77777777" w:rsidR="00FC42EC" w:rsidRDefault="00FC42EC" w:rsidP="0067445F">
            <w:pPr>
              <w:spacing w:before="40"/>
            </w:pPr>
            <w:proofErr w:type="spellStart"/>
            <w:r w:rsidRPr="008E5CC1">
              <w:t>Seban</w:t>
            </w:r>
            <w:proofErr w:type="spellEnd"/>
            <w:r w:rsidRPr="008E5CC1">
              <w:t xml:space="preserve"> Sp. z o.o.</w:t>
            </w:r>
            <w:r>
              <w:t>,</w:t>
            </w:r>
          </w:p>
          <w:p w14:paraId="68D5CB87" w14:textId="77777777" w:rsidR="00FC42EC" w:rsidRDefault="00FC42EC" w:rsidP="0067445F">
            <w:pPr>
              <w:spacing w:before="40"/>
            </w:pPr>
            <w:r>
              <w:t>7 MG Sp. Z o.o.,</w:t>
            </w:r>
          </w:p>
          <w:p w14:paraId="6CEDF48C" w14:textId="77777777" w:rsidR="00FC42EC" w:rsidRDefault="00FC42EC" w:rsidP="0067445F">
            <w:pPr>
              <w:spacing w:before="40"/>
            </w:pPr>
            <w:r w:rsidRPr="008E5CC1">
              <w:t>DGP Provider Sp. z o.o.</w:t>
            </w:r>
            <w:r>
              <w:t>,</w:t>
            </w:r>
          </w:p>
          <w:p w14:paraId="7FCB9E62" w14:textId="77777777" w:rsidR="00FC42EC" w:rsidRDefault="00FC42EC" w:rsidP="0067445F">
            <w:pPr>
              <w:spacing w:before="40"/>
            </w:pPr>
            <w:r w:rsidRPr="008E5CC1">
              <w:t xml:space="preserve">Partner </w:t>
            </w:r>
            <w:proofErr w:type="spellStart"/>
            <w:r w:rsidRPr="008E5CC1">
              <w:t>Medica</w:t>
            </w:r>
            <w:proofErr w:type="spellEnd"/>
            <w:r w:rsidRPr="008E5CC1">
              <w:t xml:space="preserve"> Sp. z o.o.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41881BCC" w14:textId="3EA00163" w:rsidR="00FC42EC" w:rsidRPr="008E5CC1" w:rsidRDefault="00FC42EC" w:rsidP="0067445F">
            <w:pPr>
              <w:spacing w:before="120" w:after="120"/>
              <w:jc w:val="both"/>
            </w:pPr>
            <w:r w:rsidRPr="008E5CC1">
              <w:t>23 302 020,68</w:t>
            </w:r>
            <w:r>
              <w:t xml:space="preserve"> zł</w:t>
            </w:r>
          </w:p>
        </w:tc>
        <w:tc>
          <w:tcPr>
            <w:tcW w:w="3402" w:type="dxa"/>
          </w:tcPr>
          <w:p w14:paraId="0812A7DF" w14:textId="77777777" w:rsidR="00FC42EC" w:rsidRDefault="00FC42EC" w:rsidP="0067445F">
            <w:pPr>
              <w:spacing w:before="120" w:after="120"/>
              <w:jc w:val="center"/>
            </w:pPr>
          </w:p>
          <w:p w14:paraId="1CB2A6BC" w14:textId="77777777" w:rsidR="00FC42EC" w:rsidRDefault="00FC42EC" w:rsidP="0067445F">
            <w:pPr>
              <w:spacing w:before="120" w:after="120"/>
              <w:jc w:val="center"/>
            </w:pPr>
          </w:p>
          <w:p w14:paraId="1D9F473D" w14:textId="2763048F" w:rsidR="00FC42EC" w:rsidRPr="008E5CC1" w:rsidRDefault="00FC42EC" w:rsidP="0067445F">
            <w:pPr>
              <w:spacing w:before="120" w:after="120"/>
              <w:jc w:val="center"/>
            </w:pPr>
            <w:bookmarkStart w:id="0" w:name="_GoBack"/>
            <w:bookmarkEnd w:id="0"/>
            <w:r w:rsidRPr="008E5CC1">
              <w:t>3,93</w:t>
            </w:r>
            <w:r>
              <w:t xml:space="preserve"> zł</w:t>
            </w:r>
          </w:p>
        </w:tc>
      </w:tr>
    </w:tbl>
    <w:p w14:paraId="3EF54398" w14:textId="77777777" w:rsidR="00975EAD" w:rsidRDefault="00975EAD" w:rsidP="00975EAD">
      <w:pPr>
        <w:jc w:val="right"/>
      </w:pPr>
    </w:p>
    <w:p w14:paraId="607C043E" w14:textId="77777777" w:rsidR="00975EAD" w:rsidRDefault="00975EAD" w:rsidP="00975EAD">
      <w:pPr>
        <w:spacing w:before="120" w:after="120"/>
        <w:jc w:val="both"/>
        <w:rPr>
          <w:sz w:val="24"/>
        </w:rPr>
      </w:pPr>
    </w:p>
    <w:p w14:paraId="10BBA361" w14:textId="77777777" w:rsidR="00975EAD" w:rsidRDefault="00975EAD" w:rsidP="00975EAD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14:paraId="09778673" w14:textId="77777777" w:rsidR="00975EAD" w:rsidRDefault="00975EAD" w:rsidP="00975EAD">
      <w:pPr>
        <w:jc w:val="right"/>
        <w:rPr>
          <w:sz w:val="24"/>
        </w:rPr>
      </w:pPr>
    </w:p>
    <w:p w14:paraId="496DA4D2" w14:textId="77777777" w:rsidR="00975EAD" w:rsidRDefault="00975EAD" w:rsidP="00975EAD">
      <w:pPr>
        <w:jc w:val="right"/>
        <w:rPr>
          <w:sz w:val="24"/>
        </w:rPr>
      </w:pPr>
      <w:r w:rsidRPr="00A4749C">
        <w:rPr>
          <w:sz w:val="22"/>
        </w:rPr>
        <w:t xml:space="preserve"> mgr Anna</w:t>
      </w:r>
      <w:r>
        <w:rPr>
          <w:sz w:val="22"/>
        </w:rPr>
        <w:t xml:space="preserve"> </w:t>
      </w:r>
      <w:r w:rsidRPr="00A4749C">
        <w:rPr>
          <w:sz w:val="22"/>
        </w:rPr>
        <w:t>Trybus</w:t>
      </w:r>
    </w:p>
    <w:p w14:paraId="0E58EB3A" w14:textId="77777777" w:rsidR="00975EAD" w:rsidRDefault="00975EAD" w:rsidP="00975EAD">
      <w:pPr>
        <w:spacing w:before="120" w:after="120"/>
        <w:jc w:val="both"/>
      </w:pPr>
    </w:p>
    <w:p w14:paraId="0444C8DF" w14:textId="77777777" w:rsidR="00E21788" w:rsidRDefault="00E21788" w:rsidP="00975EAD">
      <w:pPr>
        <w:pStyle w:val="Nagwek"/>
        <w:tabs>
          <w:tab w:val="clear" w:pos="4536"/>
          <w:tab w:val="clear" w:pos="9072"/>
        </w:tabs>
        <w:jc w:val="center"/>
      </w:pPr>
    </w:p>
    <w:sectPr w:rsidR="00E21788" w:rsidSect="00975EA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560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A5AE87" w14:textId="77777777" w:rsidR="00190757" w:rsidRDefault="00190757">
      <w:r>
        <w:separator/>
      </w:r>
    </w:p>
  </w:endnote>
  <w:endnote w:type="continuationSeparator" w:id="0">
    <w:p w14:paraId="212F77DB" w14:textId="77777777" w:rsidR="00190757" w:rsidRDefault="001907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7DCF9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90D20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CB9035" w14:textId="13E6A290" w:rsidR="009F189D" w:rsidRDefault="009324B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5672B15" wp14:editId="138FEF93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3BF8DB2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65681D90" w14:textId="386D7B2A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C42E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C42E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F4D87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A214A24" w14:textId="77777777" w:rsidR="009F189D" w:rsidRDefault="009F189D">
    <w:pPr>
      <w:pStyle w:val="Stopka"/>
      <w:tabs>
        <w:tab w:val="clear" w:pos="4536"/>
      </w:tabs>
      <w:jc w:val="center"/>
    </w:pPr>
  </w:p>
  <w:p w14:paraId="3A25F2B0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A75076" w14:textId="77777777" w:rsidR="00190757" w:rsidRDefault="00190757">
      <w:r>
        <w:separator/>
      </w:r>
    </w:p>
  </w:footnote>
  <w:footnote w:type="continuationSeparator" w:id="0">
    <w:p w14:paraId="1AD489D1" w14:textId="77777777" w:rsidR="00190757" w:rsidRDefault="001907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12F611" w14:textId="77777777" w:rsidR="00A20DA9" w:rsidRDefault="00A20D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2DB4E9" w14:textId="77777777" w:rsidR="00A20DA9" w:rsidRDefault="00A20D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8E311C" w14:textId="77777777" w:rsidR="00A20DA9" w:rsidRDefault="00A20D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CFF"/>
    <w:rsid w:val="00007727"/>
    <w:rsid w:val="00017720"/>
    <w:rsid w:val="00035488"/>
    <w:rsid w:val="000C2857"/>
    <w:rsid w:val="000D7F25"/>
    <w:rsid w:val="000E00E5"/>
    <w:rsid w:val="000E0F7A"/>
    <w:rsid w:val="0011683B"/>
    <w:rsid w:val="00122043"/>
    <w:rsid w:val="00173B20"/>
    <w:rsid w:val="00190757"/>
    <w:rsid w:val="001C69FF"/>
    <w:rsid w:val="0023318D"/>
    <w:rsid w:val="0029221E"/>
    <w:rsid w:val="002C24E1"/>
    <w:rsid w:val="00370CFF"/>
    <w:rsid w:val="003D72FD"/>
    <w:rsid w:val="00423179"/>
    <w:rsid w:val="00490DC0"/>
    <w:rsid w:val="00493F8C"/>
    <w:rsid w:val="004C7E9B"/>
    <w:rsid w:val="00537141"/>
    <w:rsid w:val="00560D33"/>
    <w:rsid w:val="005B12E2"/>
    <w:rsid w:val="00620D1A"/>
    <w:rsid w:val="0069085C"/>
    <w:rsid w:val="00722D76"/>
    <w:rsid w:val="007278C0"/>
    <w:rsid w:val="00843263"/>
    <w:rsid w:val="00861E75"/>
    <w:rsid w:val="0087304B"/>
    <w:rsid w:val="00894E7A"/>
    <w:rsid w:val="009324B6"/>
    <w:rsid w:val="00975EAD"/>
    <w:rsid w:val="009D19BD"/>
    <w:rsid w:val="009F189D"/>
    <w:rsid w:val="00A20DA9"/>
    <w:rsid w:val="00A45542"/>
    <w:rsid w:val="00A80738"/>
    <w:rsid w:val="00AF3AE3"/>
    <w:rsid w:val="00B06578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C42EC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F17D85E"/>
  <w15:chartTrackingRefBased/>
  <w15:docId w15:val="{1CF75BDF-D988-42E6-9DF8-1681237CC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  <w:style w:type="character" w:customStyle="1" w:styleId="TekstpodstawowyZnak">
    <w:name w:val="Tekst podstawowy Znak"/>
    <w:link w:val="Tekstpodstawowy"/>
    <w:rsid w:val="00975EAD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149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1042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User</cp:lastModifiedBy>
  <cp:revision>7</cp:revision>
  <dcterms:created xsi:type="dcterms:W3CDTF">2020-05-17T16:17:00Z</dcterms:created>
  <dcterms:modified xsi:type="dcterms:W3CDTF">2020-05-18T08:12:00Z</dcterms:modified>
</cp:coreProperties>
</file>