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9B6EB7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A2FF4">
        <w:rPr>
          <w:b/>
          <w:i w:val="0"/>
        </w:rPr>
        <w:t>7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5A2FF4" w:rsidP="0000184A">
      <w:pPr>
        <w:pStyle w:val="Nagwek"/>
        <w:rPr>
          <w:sz w:val="18"/>
          <w:szCs w:val="18"/>
        </w:rPr>
      </w:pPr>
      <w:r>
        <w:rPr>
          <w:sz w:val="24"/>
        </w:rPr>
        <w:t>Znak s</w:t>
      </w:r>
      <w:r w:rsidR="0000184A">
        <w:rPr>
          <w:sz w:val="24"/>
        </w:rPr>
        <w:t xml:space="preserve">prawy: </w:t>
      </w:r>
      <w:r w:rsidR="00A65E08" w:rsidRPr="00A65E08">
        <w:rPr>
          <w:b/>
          <w:sz w:val="24"/>
        </w:rPr>
        <w:t>KA-2/050/2020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5A2FF4">
        <w:t xml:space="preserve">                   </w:t>
      </w:r>
      <w:r w:rsidR="00753DC1">
        <w:t xml:space="preserve">w </w:t>
      </w:r>
      <w:r w:rsidR="00753DC1" w:rsidRPr="005A2FF4">
        <w:t xml:space="preserve">trybie </w:t>
      </w:r>
      <w:r w:rsidR="00A65E08" w:rsidRPr="005A2FF4">
        <w:t>przetarg nieograniczony</w:t>
      </w:r>
      <w:r w:rsidR="00753DC1">
        <w:t xml:space="preserve"> na:</w:t>
      </w:r>
    </w:p>
    <w:p w:rsidR="0000184A" w:rsidRDefault="00A65E0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65E08">
        <w:rPr>
          <w:b/>
          <w:sz w:val="24"/>
          <w:szCs w:val="24"/>
        </w:rPr>
        <w:t>Budowa budynku Laboratorium Aerodynamiki Środowiskowej Wydziału Inżynierii Lądowej Politechniki Krakowskiej oraz kontenerowej stacji transformatorowej 15/0,4kV.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65E08" w:rsidRPr="00A65E08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65E08" w:rsidRPr="00A65E08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65E08" w:rsidRPr="00A65E08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022" w:rsidRDefault="003D1022">
      <w:r>
        <w:separator/>
      </w:r>
    </w:p>
  </w:endnote>
  <w:endnote w:type="continuationSeparator" w:id="0">
    <w:p w:rsidR="003D1022" w:rsidRDefault="003D1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B6EB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6E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6E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E08" w:rsidRDefault="00A65E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022" w:rsidRDefault="003D1022">
      <w:r>
        <w:separator/>
      </w:r>
    </w:p>
  </w:footnote>
  <w:footnote w:type="continuationSeparator" w:id="0">
    <w:p w:rsidR="003D1022" w:rsidRDefault="003D1022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E08" w:rsidRDefault="00A65E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E08" w:rsidRDefault="00A65E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E08" w:rsidRDefault="00A65E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102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D1022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2FF4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6EB7"/>
    <w:rsid w:val="00A24942"/>
    <w:rsid w:val="00A311C9"/>
    <w:rsid w:val="00A46EFE"/>
    <w:rsid w:val="00A65E08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DF499-0032-4B3E-A94B-D58C05793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2020-05-20T09:10:00Z</cp:lastPrinted>
  <dcterms:created xsi:type="dcterms:W3CDTF">2020-05-14T13:29:00Z</dcterms:created>
  <dcterms:modified xsi:type="dcterms:W3CDTF">2020-05-20T09:10:00Z</dcterms:modified>
</cp:coreProperties>
</file>