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E23" w:rsidRDefault="00890D3F">
      <w:pPr>
        <w:rPr>
          <w:b/>
          <w:bCs/>
          <w:sz w:val="24"/>
        </w:rPr>
      </w:pPr>
      <w:r w:rsidRPr="00890D3F">
        <w:rPr>
          <w:b/>
          <w:bCs/>
          <w:sz w:val="24"/>
        </w:rPr>
        <w:t>Centralny Szpital Kliniczny MSWiA w Warszawie</w:t>
      </w:r>
    </w:p>
    <w:p w:rsidR="006D4AB3" w:rsidRDefault="00890D3F">
      <w:pPr>
        <w:rPr>
          <w:b/>
          <w:bCs/>
          <w:sz w:val="24"/>
        </w:rPr>
      </w:pPr>
      <w:r w:rsidRPr="00890D3F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890D3F">
        <w:rPr>
          <w:b/>
          <w:bCs/>
          <w:sz w:val="24"/>
        </w:rPr>
        <w:t>137</w:t>
      </w:r>
    </w:p>
    <w:p w:rsidR="006D4AB3" w:rsidRDefault="00890D3F">
      <w:pPr>
        <w:rPr>
          <w:b/>
          <w:bCs/>
          <w:sz w:val="24"/>
        </w:rPr>
      </w:pPr>
      <w:r w:rsidRPr="00890D3F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890D3F">
        <w:rPr>
          <w:b/>
          <w:bCs/>
          <w:sz w:val="24"/>
        </w:rPr>
        <w:t>Warszawa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90D3F" w:rsidRPr="00890D3F">
        <w:rPr>
          <w:b/>
          <w:bCs/>
          <w:sz w:val="24"/>
        </w:rPr>
        <w:t>CSKDzMIZP-2375/18/03/01/2020/13</w:t>
      </w:r>
      <w:r>
        <w:rPr>
          <w:sz w:val="24"/>
        </w:rPr>
        <w:tab/>
        <w:t xml:space="preserve"> </w:t>
      </w:r>
      <w:r w:rsidR="00890D3F" w:rsidRPr="00890D3F">
        <w:rPr>
          <w:sz w:val="24"/>
        </w:rPr>
        <w:t>Warszawa</w:t>
      </w:r>
      <w:r>
        <w:rPr>
          <w:sz w:val="24"/>
        </w:rPr>
        <w:t xml:space="preserve"> dnia: </w:t>
      </w:r>
      <w:r w:rsidR="00890D3F" w:rsidRPr="00890D3F">
        <w:rPr>
          <w:sz w:val="24"/>
        </w:rPr>
        <w:t>2020-05-14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</w:p>
    <w:p w:rsidR="00420C95" w:rsidRDefault="00420C95" w:rsidP="00420C9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Sprostowanie </w:t>
      </w:r>
      <w:r w:rsidR="00C67B7B">
        <w:rPr>
          <w:rFonts w:ascii="Times New Roman" w:hAnsi="Times New Roman"/>
        </w:rPr>
        <w:t>odpowiedzi</w:t>
      </w:r>
      <w:r>
        <w:rPr>
          <w:rFonts w:ascii="Times New Roman" w:hAnsi="Times New Roman"/>
        </w:rPr>
        <w:t xml:space="preserve"> </w:t>
      </w:r>
      <w:r w:rsidR="00C67B7B">
        <w:rPr>
          <w:rFonts w:ascii="Times New Roman" w:hAnsi="Times New Roman"/>
        </w:rPr>
        <w:t>z</w:t>
      </w:r>
      <w:r>
        <w:rPr>
          <w:rFonts w:ascii="Times New Roman" w:hAnsi="Times New Roman"/>
        </w:rPr>
        <w:t xml:space="preserve"> dni</w:t>
      </w:r>
      <w:r w:rsidR="00C67B7B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05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05</w:t>
      </w:r>
      <w:r>
        <w:rPr>
          <w:rFonts w:ascii="Times New Roman" w:hAnsi="Times New Roman"/>
        </w:rPr>
        <w:t>.20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>r.</w:t>
      </w:r>
    </w:p>
    <w:bookmarkEnd w:id="0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420C95" w:rsidRDefault="00420C95" w:rsidP="00420C95">
      <w:pPr>
        <w:pStyle w:val="Tekstpodstawowywcity3"/>
        <w:spacing w:before="120" w:after="120"/>
        <w:ind w:firstLine="0"/>
        <w:rPr>
          <w:sz w:val="24"/>
        </w:rPr>
      </w:pPr>
      <w:r>
        <w:rPr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>zmiany zapisów</w:t>
      </w:r>
      <w:r>
        <w:rPr>
          <w:bCs/>
          <w:sz w:val="24"/>
        </w:rPr>
        <w:t xml:space="preserve"> odpowiedzi Zamawiającego na pytania Wykonawców </w:t>
      </w:r>
      <w:r>
        <w:rPr>
          <w:bCs/>
          <w:sz w:val="24"/>
        </w:rPr>
        <w:t xml:space="preserve">w postępowaniu </w:t>
      </w:r>
      <w:r>
        <w:rPr>
          <w:sz w:val="24"/>
          <w:szCs w:val="24"/>
        </w:rPr>
        <w:t>prowadzonym w trybie przetarg nieograniczony</w:t>
      </w:r>
      <w:r>
        <w:rPr>
          <w:sz w:val="24"/>
        </w:rPr>
        <w:t xml:space="preserve">, na: </w:t>
      </w:r>
      <w:r>
        <w:rPr>
          <w:b/>
          <w:sz w:val="24"/>
        </w:rPr>
        <w:t>z</w:t>
      </w:r>
      <w:r w:rsidRPr="00890D3F">
        <w:rPr>
          <w:b/>
          <w:sz w:val="24"/>
        </w:rPr>
        <w:t>akup i sukcesywna dostawa różnego sprzętu medycznego oraz dostawa i dzierżawa foteli dializacyjnych</w:t>
      </w:r>
    </w:p>
    <w:p w:rsidR="006D4AB3" w:rsidRDefault="00E22BB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Odpowiedzi </w:t>
      </w:r>
      <w:r w:rsidR="006D4AB3">
        <w:rPr>
          <w:sz w:val="24"/>
        </w:rPr>
        <w:t xml:space="preserve">Zamawiającego </w:t>
      </w:r>
      <w:r>
        <w:rPr>
          <w:sz w:val="24"/>
        </w:rPr>
        <w:t xml:space="preserve">są </w:t>
      </w:r>
      <w:r w:rsidR="006D4AB3">
        <w:rPr>
          <w:sz w:val="24"/>
        </w:rPr>
        <w:t>następujące: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4605"/>
        <w:gridCol w:w="4605"/>
      </w:tblGrid>
      <w:tr w:rsidR="00420C95" w:rsidTr="00420C9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5" w:rsidRDefault="00420C95" w:rsidP="00420C95">
            <w:pPr>
              <w:spacing w:before="120" w:after="120" w:line="360" w:lineRule="auto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JEST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5" w:rsidRDefault="00420C95" w:rsidP="00420C95">
            <w:pPr>
              <w:spacing w:before="120" w:after="120" w:line="360" w:lineRule="auto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POWINNO BYĆ</w:t>
            </w:r>
          </w:p>
        </w:tc>
      </w:tr>
      <w:tr w:rsidR="00420C95" w:rsidTr="00420C95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B7B" w:rsidRDefault="00C67B7B" w:rsidP="00C67B7B">
            <w:pPr>
              <w:pStyle w:val="Tekstpodstawowywcity3"/>
              <w:numPr>
                <w:ilvl w:val="0"/>
                <w:numId w:val="11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Pakiet 15, pozycja 3-4</w:t>
            </w:r>
          </w:p>
          <w:p w:rsidR="00C67B7B" w:rsidRDefault="00C67B7B" w:rsidP="00C67B7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Czy zamawiający dopuści miękką końcówkę z PCV?</w:t>
            </w:r>
          </w:p>
          <w:p w:rsidR="00C67B7B" w:rsidRDefault="00C67B7B" w:rsidP="00C67B7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Odp.: Zamawiający nie dopuszcza. Zapisy SIWZ pozostają bez zmian</w:t>
            </w:r>
          </w:p>
          <w:p w:rsidR="00420C95" w:rsidRDefault="00420C95">
            <w:pPr>
              <w:spacing w:before="120" w:after="120" w:line="360" w:lineRule="auto"/>
              <w:rPr>
                <w:sz w:val="24"/>
                <w:szCs w:val="22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B7B" w:rsidRDefault="00C67B7B" w:rsidP="00C67B7B">
            <w:pPr>
              <w:pStyle w:val="Tekstpodstawowywcity3"/>
              <w:numPr>
                <w:ilvl w:val="0"/>
                <w:numId w:val="12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Pakiet 15, pozycja 3-4</w:t>
            </w:r>
          </w:p>
          <w:p w:rsidR="00C67B7B" w:rsidRDefault="00C67B7B" w:rsidP="00C67B7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Czy zamawiający dopuści miękką końcówkę z PCV?</w:t>
            </w:r>
          </w:p>
          <w:p w:rsidR="00C67B7B" w:rsidRPr="00C67B7B" w:rsidRDefault="00C67B7B" w:rsidP="00C67B7B">
            <w:pPr>
              <w:pStyle w:val="Tekstpodstawowywcity3"/>
              <w:spacing w:before="120" w:after="120"/>
              <w:ind w:left="360" w:firstLine="0"/>
              <w:rPr>
                <w:b/>
                <w:bCs/>
                <w:color w:val="FF0000"/>
                <w:sz w:val="24"/>
                <w:u w:val="single"/>
              </w:rPr>
            </w:pPr>
            <w:r w:rsidRPr="00C67B7B">
              <w:rPr>
                <w:b/>
                <w:bCs/>
                <w:color w:val="FF0000"/>
                <w:sz w:val="24"/>
                <w:u w:val="single"/>
              </w:rPr>
              <w:t xml:space="preserve">Odp.: Zamawiający </w:t>
            </w:r>
            <w:r w:rsidRPr="00C67B7B">
              <w:rPr>
                <w:b/>
                <w:bCs/>
                <w:color w:val="FF0000"/>
                <w:sz w:val="24"/>
                <w:u w:val="single"/>
              </w:rPr>
              <w:t>dopuszcza</w:t>
            </w:r>
          </w:p>
          <w:p w:rsidR="00420C95" w:rsidRDefault="00420C95">
            <w:pPr>
              <w:spacing w:before="120" w:after="120" w:line="360" w:lineRule="auto"/>
              <w:rPr>
                <w:sz w:val="24"/>
                <w:szCs w:val="22"/>
              </w:rPr>
            </w:pPr>
          </w:p>
        </w:tc>
      </w:tr>
    </w:tbl>
    <w:p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C67B7B" w:rsidP="00C67B7B">
      <w:pPr>
        <w:pStyle w:val="Tekstpodstawowywcity3"/>
        <w:spacing w:before="120" w:after="120"/>
        <w:ind w:firstLine="0"/>
        <w:jc w:val="right"/>
        <w:rPr>
          <w:sz w:val="24"/>
        </w:rPr>
      </w:pPr>
      <w:r>
        <w:rPr>
          <w:sz w:val="24"/>
        </w:rPr>
        <w:t xml:space="preserve">Sekretarz Komisji Przetargowej </w:t>
      </w:r>
    </w:p>
    <w:p w:rsidR="00C67B7B" w:rsidRDefault="00C67B7B" w:rsidP="00B73D4F">
      <w:pPr>
        <w:pStyle w:val="Tekstpodstawowywcity3"/>
        <w:spacing w:before="120" w:after="120"/>
        <w:ind w:firstLine="0"/>
        <w:rPr>
          <w:sz w:val="24"/>
        </w:rPr>
      </w:pPr>
    </w:p>
    <w:p w:rsidR="00C67B7B" w:rsidRDefault="00C67B7B" w:rsidP="00C67B7B">
      <w:pPr>
        <w:pStyle w:val="Tekstpodstawowywcity3"/>
        <w:spacing w:before="120" w:after="120"/>
        <w:ind w:firstLine="0"/>
        <w:jc w:val="right"/>
        <w:rPr>
          <w:sz w:val="24"/>
        </w:rPr>
      </w:pPr>
      <w:r>
        <w:rPr>
          <w:sz w:val="24"/>
        </w:rPr>
        <w:t>Marta Bogusławska Matusiak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717" w:rsidRDefault="00AA3717">
      <w:r>
        <w:separator/>
      </w:r>
    </w:p>
  </w:endnote>
  <w:endnote w:type="continuationSeparator" w:id="0">
    <w:p w:rsidR="00AA3717" w:rsidRDefault="00AA3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717" w:rsidRDefault="00AA3717">
      <w:r>
        <w:separator/>
      </w:r>
    </w:p>
  </w:footnote>
  <w:footnote w:type="continuationSeparator" w:id="0">
    <w:p w:rsidR="00AA3717" w:rsidRDefault="00AA3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D3F" w:rsidRDefault="00890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D3F" w:rsidRDefault="00890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D3F" w:rsidRDefault="00890D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63029"/>
    <w:multiLevelType w:val="hybridMultilevel"/>
    <w:tmpl w:val="9F028014"/>
    <w:lvl w:ilvl="0" w:tplc="32368794">
      <w:start w:val="3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01F02B2"/>
    <w:multiLevelType w:val="hybridMultilevel"/>
    <w:tmpl w:val="5E0A13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B017D76"/>
    <w:multiLevelType w:val="hybridMultilevel"/>
    <w:tmpl w:val="E7E6E1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6992BE2"/>
    <w:multiLevelType w:val="hybridMultilevel"/>
    <w:tmpl w:val="1794DAEE"/>
    <w:lvl w:ilvl="0" w:tplc="3FF86F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FE2598"/>
    <w:multiLevelType w:val="hybridMultilevel"/>
    <w:tmpl w:val="9F028014"/>
    <w:lvl w:ilvl="0" w:tplc="32368794">
      <w:start w:val="3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717"/>
    <w:rsid w:val="00031374"/>
    <w:rsid w:val="00180C6E"/>
    <w:rsid w:val="001E440B"/>
    <w:rsid w:val="001F1FEF"/>
    <w:rsid w:val="00217E23"/>
    <w:rsid w:val="00420C95"/>
    <w:rsid w:val="006D4AB3"/>
    <w:rsid w:val="00890D3F"/>
    <w:rsid w:val="00892DE0"/>
    <w:rsid w:val="00925263"/>
    <w:rsid w:val="00AA062F"/>
    <w:rsid w:val="00AA3717"/>
    <w:rsid w:val="00B73D4F"/>
    <w:rsid w:val="00BD1E94"/>
    <w:rsid w:val="00C67B7B"/>
    <w:rsid w:val="00DD76B0"/>
    <w:rsid w:val="00DF32E8"/>
    <w:rsid w:val="00E22BBD"/>
    <w:rsid w:val="00E2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72FA0C"/>
  <w15:chartTrackingRefBased/>
  <w15:docId w15:val="{8752610F-CB40-4F9E-93E3-F0954797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420C95"/>
    <w:rPr>
      <w:rFonts w:ascii="Arial" w:hAnsi="Arial"/>
      <w:b/>
      <w:kern w:val="28"/>
      <w:sz w:val="28"/>
    </w:rPr>
  </w:style>
  <w:style w:type="paragraph" w:customStyle="1" w:styleId="ListParagraph">
    <w:name w:val="List Paragraph"/>
    <w:basedOn w:val="Normalny"/>
    <w:rsid w:val="00420C9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420C9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C67B7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5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105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2001-02-10T14:28:00Z</cp:lastPrinted>
  <dcterms:created xsi:type="dcterms:W3CDTF">2020-05-14T12:54:00Z</dcterms:created>
  <dcterms:modified xsi:type="dcterms:W3CDTF">2020-05-14T12:54:00Z</dcterms:modified>
</cp:coreProperties>
</file>