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AE25A5" w:rsidRPr="00AE25A5" w:rsidRDefault="00AE25A5" w:rsidP="00CE3270">
      <w:pPr>
        <w:spacing w:line="360" w:lineRule="auto"/>
        <w:rPr>
          <w:b/>
          <w:bCs/>
          <w:color w:val="000000"/>
          <w:sz w:val="24"/>
        </w:rPr>
      </w:pPr>
      <w:r w:rsidRPr="00AE25A5">
        <w:rPr>
          <w:b/>
          <w:bCs/>
          <w:color w:val="000000"/>
          <w:sz w:val="24"/>
        </w:rPr>
        <w:t>Politechnika Rzeszowska</w:t>
      </w:r>
    </w:p>
    <w:p w:rsidR="00CE3270" w:rsidRDefault="00AE25A5" w:rsidP="00CE3270">
      <w:pPr>
        <w:spacing w:line="360" w:lineRule="auto"/>
        <w:rPr>
          <w:b/>
          <w:bCs/>
          <w:color w:val="000000"/>
          <w:sz w:val="24"/>
        </w:rPr>
      </w:pPr>
      <w:r w:rsidRPr="00AE25A5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AE25A5" w:rsidP="00CE3270">
      <w:pPr>
        <w:spacing w:line="360" w:lineRule="auto"/>
        <w:rPr>
          <w:color w:val="000000"/>
          <w:sz w:val="24"/>
        </w:rPr>
      </w:pPr>
      <w:r w:rsidRPr="00AE25A5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AE25A5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AE25A5" w:rsidP="00CE3270">
      <w:pPr>
        <w:spacing w:line="360" w:lineRule="auto"/>
        <w:rPr>
          <w:color w:val="000000"/>
          <w:sz w:val="24"/>
        </w:rPr>
      </w:pPr>
      <w:r w:rsidRPr="00AE25A5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AE25A5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AE25A5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E25A5" w:rsidRPr="00AE25A5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E25A5" w:rsidRPr="00AE25A5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A11A67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E25A5" w:rsidRPr="00AE25A5">
        <w:rPr>
          <w:b/>
          <w:color w:val="000000"/>
          <w:sz w:val="24"/>
        </w:rPr>
        <w:t>Remont 4 mieszkań w budynku "R" Politechniki Rzeszowskiej</w:t>
      </w:r>
      <w:r>
        <w:rPr>
          <w:color w:val="000000"/>
          <w:sz w:val="24"/>
        </w:rPr>
        <w:t>.</w:t>
      </w:r>
      <w:bookmarkStart w:id="0" w:name="_GoBack"/>
      <w:bookmarkEnd w:id="0"/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E25A5" w:rsidTr="009C29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E25A5" w:rsidRDefault="00AE25A5" w:rsidP="009C29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E25A5">
              <w:rPr>
                <w:sz w:val="24"/>
              </w:rPr>
              <w:t>Remont 4 mieszkań w budynku "R" Politechniki Rzeszowskiej</w:t>
            </w:r>
          </w:p>
          <w:p w:rsidR="00AE25A5" w:rsidRDefault="00AE25A5" w:rsidP="009C29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25A5">
              <w:rPr>
                <w:b/>
                <w:sz w:val="24"/>
              </w:rPr>
              <w:t>Zakład Remontowo - Budowlany  Bolesław Drozd</w:t>
            </w:r>
          </w:p>
          <w:p w:rsidR="00AE25A5" w:rsidRDefault="00AE25A5" w:rsidP="009C29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25A5">
              <w:rPr>
                <w:b/>
                <w:sz w:val="24"/>
              </w:rPr>
              <w:t>36-060</w:t>
            </w:r>
            <w:r>
              <w:rPr>
                <w:b/>
                <w:sz w:val="24"/>
              </w:rPr>
              <w:t xml:space="preserve"> </w:t>
            </w:r>
            <w:r w:rsidRPr="00AE25A5">
              <w:rPr>
                <w:b/>
                <w:sz w:val="24"/>
              </w:rPr>
              <w:t xml:space="preserve">Głogów </w:t>
            </w:r>
            <w:proofErr w:type="spellStart"/>
            <w:r w:rsidRPr="00AE25A5">
              <w:rPr>
                <w:b/>
                <w:sz w:val="24"/>
              </w:rPr>
              <w:t>Młp</w:t>
            </w:r>
            <w:proofErr w:type="spellEnd"/>
            <w:r w:rsidRPr="00AE25A5">
              <w:rPr>
                <w:b/>
                <w:sz w:val="24"/>
              </w:rPr>
              <w:t>.</w:t>
            </w:r>
          </w:p>
          <w:p w:rsidR="00AE25A5" w:rsidRDefault="00AE25A5" w:rsidP="009C29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E25A5">
              <w:rPr>
                <w:b/>
                <w:sz w:val="24"/>
              </w:rPr>
              <w:t>Styków</w:t>
            </w:r>
            <w:r>
              <w:rPr>
                <w:b/>
                <w:sz w:val="24"/>
              </w:rPr>
              <w:t xml:space="preserve"> </w:t>
            </w:r>
            <w:r w:rsidRPr="00AE25A5">
              <w:rPr>
                <w:b/>
                <w:sz w:val="24"/>
              </w:rPr>
              <w:t>225</w:t>
            </w:r>
          </w:p>
          <w:p w:rsidR="00AE25A5" w:rsidRDefault="00AE25A5" w:rsidP="009C299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E25A5">
              <w:rPr>
                <w:b/>
                <w:sz w:val="24"/>
              </w:rPr>
              <w:t>118 962.77 zł</w:t>
            </w:r>
          </w:p>
          <w:p w:rsidR="00AE25A5" w:rsidRPr="00A11A67" w:rsidRDefault="00AE25A5" w:rsidP="00A11A6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A11A67">
              <w:rPr>
                <w:b/>
                <w:color w:val="000000"/>
                <w:sz w:val="24"/>
                <w:szCs w:val="24"/>
              </w:rPr>
              <w:t>Uzasadnienie wyboru</w:t>
            </w:r>
            <w:r w:rsidRPr="00253031">
              <w:rPr>
                <w:color w:val="000000"/>
                <w:sz w:val="24"/>
                <w:szCs w:val="24"/>
              </w:rPr>
              <w:t>:</w:t>
            </w:r>
            <w:r w:rsidR="00A11A67">
              <w:rPr>
                <w:color w:val="000000"/>
                <w:sz w:val="24"/>
                <w:szCs w:val="24"/>
              </w:rPr>
              <w:t xml:space="preserve"> </w:t>
            </w:r>
            <w:r w:rsidR="00A11A67" w:rsidRPr="00A11A67">
              <w:rPr>
                <w:sz w:val="24"/>
              </w:rPr>
              <w:t xml:space="preserve">Najkorzystniejsza </w:t>
            </w:r>
            <w:r w:rsidR="00A11A67">
              <w:rPr>
                <w:sz w:val="24"/>
              </w:rPr>
              <w:t>oferta wg kryteriów określonych w SIWZ.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6"/>
        <w:gridCol w:w="1418"/>
        <w:gridCol w:w="1559"/>
        <w:gridCol w:w="1985"/>
      </w:tblGrid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11A67" w:rsidRPr="00C63DA0" w:rsidRDefault="00A11A67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Okres gwarancji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>i rękojmi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 - Budowlany  Bolesław Drozd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Styków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225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36-060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Głogów </w:t>
            </w:r>
            <w:proofErr w:type="spellStart"/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Młp</w:t>
            </w:r>
            <w:proofErr w:type="spellEnd"/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 Budowlany Jerzy Świder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Nosówka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197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36-046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Zgłobień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53,91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93,91</w:t>
            </w:r>
          </w:p>
        </w:tc>
      </w:tr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ART-BUD Arkadiusz Nowak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Kolbuszowa Górna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36-100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Kolbuszowa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45,50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85,50</w:t>
            </w:r>
          </w:p>
        </w:tc>
      </w:tr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Kołodziej Rafał - Firma Handlowo-Usługowo-Remontowo-Budowlana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Zaborów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181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38-103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Glinik Charzewski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43,79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83,79</w:t>
            </w:r>
          </w:p>
        </w:tc>
      </w:tr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PPHU ITALIA Dariusz Migut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Malawa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36-007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Krasne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40,67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80,67</w:t>
            </w:r>
          </w:p>
        </w:tc>
      </w:tr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DEKOR PRESTIGE SP. Z O.O.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Chmielnik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357A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36-016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Chmielnik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TERMOBUD A.J. Kowal </w:t>
            </w:r>
            <w:proofErr w:type="spellStart"/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Sp.j</w:t>
            </w:r>
            <w:proofErr w:type="spellEnd"/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ul. Korczaka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33,73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73,73</w:t>
            </w:r>
          </w:p>
        </w:tc>
      </w:tr>
      <w:tr w:rsidR="00A11A67" w:rsidRPr="00C63DA0" w:rsidTr="00A11A67">
        <w:tc>
          <w:tcPr>
            <w:tcW w:w="4716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F.B.U.H. </w:t>
            </w:r>
            <w:proofErr w:type="spellStart"/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WalMar</w:t>
            </w:r>
            <w:proofErr w:type="spellEnd"/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Krzysztof Marecki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Menerki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13b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36-060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Głogów Małopolski</w:t>
            </w:r>
          </w:p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E25A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28,99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11A67" w:rsidRPr="00C63DA0" w:rsidRDefault="00A11A67" w:rsidP="009C2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5A5">
              <w:rPr>
                <w:rFonts w:ascii="Times New Roman" w:hAnsi="Times New Roman" w:cs="Times New Roman"/>
                <w:sz w:val="18"/>
                <w:szCs w:val="18"/>
              </w:rPr>
              <w:t xml:space="preserve">  68,99</w:t>
            </w:r>
          </w:p>
        </w:tc>
      </w:tr>
    </w:tbl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AE25A5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AE25A5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AE25A5">
        <w:rPr>
          <w:sz w:val="24"/>
        </w:rPr>
        <w:t>2020-05-14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A11A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DA8" w:rsidRDefault="00324DA8">
      <w:r>
        <w:separator/>
      </w:r>
    </w:p>
  </w:endnote>
  <w:endnote w:type="continuationSeparator" w:id="0">
    <w:p w:rsidR="00324DA8" w:rsidRDefault="0032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A5" w:rsidRDefault="00AE25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11A6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11A6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A5" w:rsidRDefault="00AE25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DA8" w:rsidRDefault="00324DA8">
      <w:r>
        <w:separator/>
      </w:r>
    </w:p>
  </w:footnote>
  <w:footnote w:type="continuationSeparator" w:id="0">
    <w:p w:rsidR="00324DA8" w:rsidRDefault="00324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A5" w:rsidRDefault="00AE25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A5" w:rsidRDefault="00AE25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A5" w:rsidRDefault="00AE25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DA8"/>
    <w:rsid w:val="00022539"/>
    <w:rsid w:val="00140696"/>
    <w:rsid w:val="00253031"/>
    <w:rsid w:val="002C67C0"/>
    <w:rsid w:val="00324DA8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A11A67"/>
    <w:rsid w:val="00AE25A5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48BFC0"/>
  <w15:chartTrackingRefBased/>
  <w15:docId w15:val="{9AA62644-46E5-4BAD-B00F-23B41D571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A11A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1A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Ochał</dc:creator>
  <cp:keywords/>
  <cp:lastModifiedBy>Jarosław Ochał</cp:lastModifiedBy>
  <cp:revision>2</cp:revision>
  <cp:lastPrinted>2020-05-14T12:09:00Z</cp:lastPrinted>
  <dcterms:created xsi:type="dcterms:W3CDTF">2020-05-14T12:09:00Z</dcterms:created>
  <dcterms:modified xsi:type="dcterms:W3CDTF">2020-05-14T12:09:00Z</dcterms:modified>
</cp:coreProperties>
</file>