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72" w:rsidRPr="00A7226F" w:rsidRDefault="00D74B72" w:rsidP="00D74B7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D74B72" w:rsidRPr="00A7226F" w:rsidRDefault="00D74B72" w:rsidP="00D74B7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D74B72" w:rsidRPr="00A7226F" w:rsidRDefault="00D74B72" w:rsidP="00D74B7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D74B72" w:rsidRDefault="00D74B72" w:rsidP="00D74B7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20</w:t>
      </w:r>
      <w:r w:rsidRPr="00E412D5">
        <w:rPr>
          <w:sz w:val="24"/>
        </w:rPr>
        <w:t>-</w:t>
      </w:r>
      <w:r>
        <w:rPr>
          <w:sz w:val="24"/>
        </w:rPr>
        <w:t>05</w:t>
      </w:r>
      <w:r w:rsidRPr="00E412D5">
        <w:rPr>
          <w:sz w:val="24"/>
        </w:rPr>
        <w:t>-</w:t>
      </w:r>
      <w:r>
        <w:rPr>
          <w:sz w:val="24"/>
        </w:rPr>
        <w:t>12</w:t>
      </w:r>
    </w:p>
    <w:p w:rsidR="00D74B72" w:rsidRDefault="00D74B72" w:rsidP="00D74B7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10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2020</w:t>
      </w:r>
      <w:r>
        <w:rPr>
          <w:sz w:val="24"/>
        </w:rPr>
        <w:tab/>
        <w:t xml:space="preserve"> </w:t>
      </w:r>
    </w:p>
    <w:p w:rsidR="00D74B72" w:rsidRDefault="00D74B72" w:rsidP="00D74B7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74B72" w:rsidRDefault="00D74B72" w:rsidP="00D74B7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74B72" w:rsidRPr="00A80738" w:rsidRDefault="00D74B72" w:rsidP="00D74B7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D74B72" w:rsidRDefault="00D74B72" w:rsidP="00D74B7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74B72" w:rsidRDefault="00D74B72" w:rsidP="00D74B72">
      <w:pPr>
        <w:pStyle w:val="Tekstpodstawowywcity"/>
        <w:ind w:firstLine="539"/>
        <w:rPr>
          <w:i/>
        </w:rPr>
      </w:pPr>
    </w:p>
    <w:p w:rsidR="00D74B72" w:rsidRDefault="00D74B72" w:rsidP="00D74B72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D74B72" w:rsidRPr="00FF09F2" w:rsidRDefault="00D74B72" w:rsidP="00D74B72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</w:t>
      </w:r>
      <w:r>
        <w:rPr>
          <w:sz w:val="24"/>
          <w:szCs w:val="24"/>
        </w:rPr>
        <w:t>9</w:t>
      </w:r>
      <w:r w:rsidRPr="00FF09F2">
        <w:rPr>
          <w:sz w:val="24"/>
          <w:szCs w:val="24"/>
        </w:rPr>
        <w:t>r. poz. 1</w:t>
      </w:r>
      <w:r>
        <w:rPr>
          <w:sz w:val="24"/>
          <w:szCs w:val="24"/>
        </w:rPr>
        <w:t xml:space="preserve">843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FF09F2">
        <w:rPr>
          <w:sz w:val="24"/>
          <w:szCs w:val="24"/>
        </w:rPr>
        <w:t>) przekazuje poniżej informacje z otwarcia ofert:</w:t>
      </w:r>
    </w:p>
    <w:p w:rsidR="00D74B72" w:rsidRDefault="00D74B72" w:rsidP="00D74B72">
      <w:pPr>
        <w:pStyle w:val="Tekstpodstawowywcity"/>
        <w:spacing w:before="120" w:after="240"/>
        <w:ind w:firstLine="0"/>
        <w:rPr>
          <w:b/>
        </w:rPr>
      </w:pPr>
      <w:r w:rsidRPr="0000188B">
        <w:rPr>
          <w:szCs w:val="24"/>
        </w:rPr>
        <w:t xml:space="preserve">Otwarcie ofert na: </w:t>
      </w:r>
      <w:r>
        <w:rPr>
          <w:b/>
        </w:rPr>
        <w:t>Usługę</w:t>
      </w:r>
      <w:r w:rsidRPr="00604F70">
        <w:rPr>
          <w:b/>
        </w:rPr>
        <w:t xml:space="preserve"> </w:t>
      </w:r>
      <w:r>
        <w:rPr>
          <w:b/>
        </w:rPr>
        <w:t>transportu sanitarnego</w:t>
      </w:r>
      <w:r w:rsidRPr="00FF4AB1">
        <w:rPr>
          <w:szCs w:val="24"/>
        </w:rPr>
        <w:t xml:space="preserve"> odbyło się w dniu </w:t>
      </w:r>
      <w:r>
        <w:rPr>
          <w:szCs w:val="24"/>
        </w:rPr>
        <w:t>12</w:t>
      </w:r>
      <w:r w:rsidRPr="00C62804">
        <w:rPr>
          <w:szCs w:val="24"/>
        </w:rPr>
        <w:t>/</w:t>
      </w:r>
      <w:r>
        <w:rPr>
          <w:szCs w:val="24"/>
        </w:rPr>
        <w:t>05</w:t>
      </w:r>
      <w:r w:rsidRPr="00C62804">
        <w:rPr>
          <w:szCs w:val="24"/>
        </w:rPr>
        <w:t>/20</w:t>
      </w:r>
      <w:r>
        <w:rPr>
          <w:szCs w:val="24"/>
        </w:rPr>
        <w:t>20</w:t>
      </w:r>
      <w:r w:rsidRPr="00FF4AB1">
        <w:rPr>
          <w:szCs w:val="24"/>
        </w:rPr>
        <w:t xml:space="preserve"> o godz. </w:t>
      </w:r>
      <w:r w:rsidRPr="00C62804">
        <w:rPr>
          <w:szCs w:val="24"/>
        </w:rPr>
        <w:t>1</w:t>
      </w:r>
      <w:r>
        <w:rPr>
          <w:szCs w:val="24"/>
        </w:rPr>
        <w:t>0</w:t>
      </w:r>
      <w:r w:rsidRPr="00C62804">
        <w:rPr>
          <w:szCs w:val="24"/>
        </w:rPr>
        <w:t>:15</w:t>
      </w:r>
      <w:r>
        <w:rPr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56303" w:rsidRPr="006646D9" w:rsidTr="00D74B72">
        <w:trPr>
          <w:trHeight w:val="70"/>
        </w:trPr>
        <w:tc>
          <w:tcPr>
            <w:tcW w:w="9214" w:type="dxa"/>
          </w:tcPr>
          <w:p w:rsidR="00D56303" w:rsidRPr="00A3048A" w:rsidRDefault="00D56303" w:rsidP="00AA6F93">
            <w:pPr>
              <w:ind w:left="74" w:right="108"/>
              <w:rPr>
                <w:sz w:val="24"/>
                <w:szCs w:val="24"/>
              </w:rPr>
            </w:pPr>
            <w:r w:rsidRPr="00D56303">
              <w:rPr>
                <w:sz w:val="24"/>
                <w:szCs w:val="24"/>
              </w:rPr>
              <w:t>części 1 zamówienia w wysokości 40 654.25 zł brutto;</w:t>
            </w:r>
          </w:p>
        </w:tc>
      </w:tr>
      <w:tr w:rsidR="00D56303" w:rsidRPr="006646D9" w:rsidTr="00D74B72">
        <w:trPr>
          <w:trHeight w:val="70"/>
        </w:trPr>
        <w:tc>
          <w:tcPr>
            <w:tcW w:w="9214" w:type="dxa"/>
          </w:tcPr>
          <w:p w:rsidR="00D56303" w:rsidRPr="00A3048A" w:rsidRDefault="00D56303" w:rsidP="00AA6F93">
            <w:pPr>
              <w:ind w:left="74" w:right="108"/>
              <w:rPr>
                <w:sz w:val="24"/>
                <w:szCs w:val="24"/>
              </w:rPr>
            </w:pPr>
            <w:r w:rsidRPr="00D56303">
              <w:rPr>
                <w:sz w:val="24"/>
                <w:szCs w:val="24"/>
              </w:rPr>
              <w:t>części 2 zamówienia w wysokości 12 216.76 zł brutto;</w:t>
            </w:r>
          </w:p>
        </w:tc>
      </w:tr>
      <w:tr w:rsidR="00D56303" w:rsidRPr="006646D9" w:rsidTr="00D74B72">
        <w:trPr>
          <w:trHeight w:val="70"/>
        </w:trPr>
        <w:tc>
          <w:tcPr>
            <w:tcW w:w="9214" w:type="dxa"/>
          </w:tcPr>
          <w:p w:rsidR="00D56303" w:rsidRPr="00A3048A" w:rsidRDefault="00D56303" w:rsidP="00AA6F93">
            <w:pPr>
              <w:ind w:left="74" w:right="108"/>
              <w:rPr>
                <w:sz w:val="24"/>
                <w:szCs w:val="24"/>
              </w:rPr>
            </w:pPr>
            <w:r w:rsidRPr="00D56303">
              <w:rPr>
                <w:sz w:val="24"/>
                <w:szCs w:val="24"/>
              </w:rPr>
              <w:t>części 3 zamówienia w wysokości 25 113.30 zł brutto;</w:t>
            </w:r>
          </w:p>
        </w:tc>
      </w:tr>
      <w:tr w:rsidR="00D56303" w:rsidRPr="006646D9" w:rsidTr="00D74B72">
        <w:trPr>
          <w:trHeight w:val="70"/>
        </w:trPr>
        <w:tc>
          <w:tcPr>
            <w:tcW w:w="9214" w:type="dxa"/>
          </w:tcPr>
          <w:p w:rsidR="00D56303" w:rsidRPr="00A3048A" w:rsidRDefault="00D56303" w:rsidP="00AA6F93">
            <w:pPr>
              <w:ind w:left="74" w:right="108"/>
              <w:rPr>
                <w:sz w:val="24"/>
                <w:szCs w:val="24"/>
              </w:rPr>
            </w:pPr>
            <w:r w:rsidRPr="00D56303">
              <w:rPr>
                <w:sz w:val="24"/>
                <w:szCs w:val="24"/>
              </w:rPr>
              <w:t>części 4 zamówienia w wysokości 20 454.50 zł brutto;</w:t>
            </w:r>
          </w:p>
        </w:tc>
      </w:tr>
      <w:tr w:rsidR="00D56303" w:rsidRPr="006646D9" w:rsidTr="00D74B72">
        <w:trPr>
          <w:trHeight w:val="70"/>
        </w:trPr>
        <w:tc>
          <w:tcPr>
            <w:tcW w:w="9214" w:type="dxa"/>
          </w:tcPr>
          <w:p w:rsidR="00D56303" w:rsidRPr="00A3048A" w:rsidRDefault="00D56303" w:rsidP="00AA6F93">
            <w:pPr>
              <w:ind w:left="74" w:right="108"/>
              <w:rPr>
                <w:sz w:val="24"/>
                <w:szCs w:val="24"/>
              </w:rPr>
            </w:pPr>
            <w:r w:rsidRPr="00D56303">
              <w:rPr>
                <w:sz w:val="24"/>
                <w:szCs w:val="24"/>
              </w:rPr>
              <w:t>części 5 zamówienia w wysokości 16 250.00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851"/>
        <w:gridCol w:w="2977"/>
        <w:gridCol w:w="1417"/>
        <w:gridCol w:w="2268"/>
        <w:gridCol w:w="1418"/>
        <w:gridCol w:w="1134"/>
      </w:tblGrid>
      <w:tr w:rsidR="00C94D43" w:rsidRPr="00075CD0" w:rsidTr="0094172C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94D43" w:rsidRPr="00CB5EDB" w:rsidRDefault="003134F1" w:rsidP="00075CD0">
            <w:pPr>
              <w:jc w:val="center"/>
            </w:pPr>
            <w:r>
              <w:t>Kryterium środowiskowe – emisja spalin EURO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35703B" w:rsidP="00075CD0">
            <w:pPr>
              <w:jc w:val="center"/>
            </w:pPr>
            <w:r>
              <w:t>Termin realizacji</w:t>
            </w:r>
            <w:r w:rsidR="003134F1">
              <w:t xml:space="preserve">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56303" w:rsidRPr="00075CD0" w:rsidTr="0094172C">
        <w:tc>
          <w:tcPr>
            <w:tcW w:w="709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D56303" w:rsidRPr="003134F1" w:rsidRDefault="00D56303" w:rsidP="00E54821">
            <w:pPr>
              <w:spacing w:before="40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 xml:space="preserve">Firma Transportowa OMEGA Agnieszka </w:t>
            </w:r>
            <w:proofErr w:type="spellStart"/>
            <w:r w:rsidRPr="003134F1">
              <w:rPr>
                <w:sz w:val="22"/>
                <w:szCs w:val="22"/>
              </w:rPr>
              <w:t>Ignacyk</w:t>
            </w:r>
            <w:proofErr w:type="spellEnd"/>
          </w:p>
          <w:p w:rsidR="00D56303" w:rsidRPr="003134F1" w:rsidRDefault="00D56303" w:rsidP="00E54821">
            <w:pPr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 xml:space="preserve">Grażyny 6 </w:t>
            </w:r>
          </w:p>
          <w:p w:rsidR="00D56303" w:rsidRPr="003134F1" w:rsidRDefault="00D56303" w:rsidP="00E54821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42-202 Częstochowa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18 456.00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6303" w:rsidRPr="003134F1" w:rsidRDefault="0094172C" w:rsidP="009431A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najmniej </w:t>
            </w:r>
            <w:r w:rsidR="00D56303" w:rsidRPr="003134F1">
              <w:rPr>
                <w:sz w:val="22"/>
                <w:szCs w:val="22"/>
              </w:rPr>
              <w:t xml:space="preserve">3 </w:t>
            </w:r>
            <w:r w:rsidR="009431A4">
              <w:rPr>
                <w:sz w:val="22"/>
                <w:szCs w:val="22"/>
              </w:rPr>
              <w:t>pojazdy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303" w:rsidRPr="003134F1" w:rsidRDefault="00D56303" w:rsidP="003134F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12 miesi</w:t>
            </w:r>
            <w:r w:rsidR="003134F1">
              <w:rPr>
                <w:sz w:val="22"/>
                <w:szCs w:val="22"/>
              </w:rPr>
              <w:t>ę</w:t>
            </w:r>
            <w:r w:rsidRPr="003134F1">
              <w:rPr>
                <w:sz w:val="22"/>
                <w:szCs w:val="22"/>
              </w:rPr>
              <w:t>c</w:t>
            </w:r>
            <w:r w:rsidR="003134F1"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6303" w:rsidRPr="003134F1" w:rsidRDefault="00F86205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3134F1">
              <w:rPr>
                <w:sz w:val="22"/>
                <w:szCs w:val="22"/>
              </w:rPr>
              <w:t xml:space="preserve">o </w:t>
            </w:r>
            <w:r w:rsidR="00D56303" w:rsidRPr="003134F1">
              <w:rPr>
                <w:sz w:val="22"/>
                <w:szCs w:val="22"/>
              </w:rPr>
              <w:t>60 dni</w:t>
            </w:r>
          </w:p>
        </w:tc>
      </w:tr>
      <w:tr w:rsidR="00D56303" w:rsidRPr="00075CD0" w:rsidTr="0094172C">
        <w:tc>
          <w:tcPr>
            <w:tcW w:w="709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D56303" w:rsidRPr="003134F1" w:rsidRDefault="00D56303" w:rsidP="00E54821">
            <w:pPr>
              <w:spacing w:before="40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 xml:space="preserve">Firma Transportowa OMEGA Agnieszka </w:t>
            </w:r>
            <w:proofErr w:type="spellStart"/>
            <w:r w:rsidRPr="003134F1">
              <w:rPr>
                <w:sz w:val="22"/>
                <w:szCs w:val="22"/>
              </w:rPr>
              <w:t>Ignacyk</w:t>
            </w:r>
            <w:proofErr w:type="spellEnd"/>
          </w:p>
          <w:p w:rsidR="00D56303" w:rsidRPr="003134F1" w:rsidRDefault="00D56303" w:rsidP="00E54821">
            <w:pPr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 xml:space="preserve">Grażyny 6 </w:t>
            </w:r>
          </w:p>
          <w:p w:rsidR="00D56303" w:rsidRPr="003134F1" w:rsidRDefault="00D56303" w:rsidP="00E54821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42-202 Częstochowa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39 858.00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6303" w:rsidRPr="003134F1" w:rsidRDefault="0094172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najmniej </w:t>
            </w:r>
            <w:r w:rsidRPr="003134F1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pojazdy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3134F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6303" w:rsidRPr="003134F1" w:rsidRDefault="00F86205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3134F1">
              <w:rPr>
                <w:sz w:val="22"/>
                <w:szCs w:val="22"/>
              </w:rPr>
              <w:t>60 dni</w:t>
            </w:r>
          </w:p>
        </w:tc>
      </w:tr>
      <w:tr w:rsidR="00D56303" w:rsidRPr="00075CD0" w:rsidTr="0094172C">
        <w:tc>
          <w:tcPr>
            <w:tcW w:w="709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D56303" w:rsidRPr="003134F1" w:rsidRDefault="00D56303" w:rsidP="00E54821">
            <w:pPr>
              <w:spacing w:before="40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 xml:space="preserve">Firma Transportowa OMEGA Agnieszka </w:t>
            </w:r>
            <w:proofErr w:type="spellStart"/>
            <w:r w:rsidRPr="003134F1">
              <w:rPr>
                <w:sz w:val="22"/>
                <w:szCs w:val="22"/>
              </w:rPr>
              <w:t>Ignacyk</w:t>
            </w:r>
            <w:proofErr w:type="spellEnd"/>
          </w:p>
          <w:p w:rsidR="00D56303" w:rsidRPr="003134F1" w:rsidRDefault="00D56303" w:rsidP="00E54821">
            <w:pPr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 xml:space="preserve">Grażyny 6 </w:t>
            </w:r>
          </w:p>
          <w:p w:rsidR="00D56303" w:rsidRPr="003134F1" w:rsidRDefault="00D56303" w:rsidP="00E54821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42-202 Częstochowa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36 122.00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6303" w:rsidRPr="003134F1" w:rsidRDefault="0094172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najmniej </w:t>
            </w:r>
            <w:r w:rsidRPr="003134F1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pojazdy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3134F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6303" w:rsidRPr="003134F1" w:rsidRDefault="00F86205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3134F1">
              <w:rPr>
                <w:sz w:val="22"/>
                <w:szCs w:val="22"/>
              </w:rPr>
              <w:t>60 dni</w:t>
            </w:r>
          </w:p>
        </w:tc>
      </w:tr>
      <w:tr w:rsidR="00D56303" w:rsidRPr="00075CD0" w:rsidTr="0094172C">
        <w:tc>
          <w:tcPr>
            <w:tcW w:w="709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D56303" w:rsidRPr="003134F1" w:rsidRDefault="00D56303" w:rsidP="00E54821">
            <w:pPr>
              <w:spacing w:before="40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 xml:space="preserve">Firma Transportowa OMEGA Agnieszka </w:t>
            </w:r>
            <w:proofErr w:type="spellStart"/>
            <w:r w:rsidRPr="003134F1">
              <w:rPr>
                <w:sz w:val="22"/>
                <w:szCs w:val="22"/>
              </w:rPr>
              <w:t>Ignacyk</w:t>
            </w:r>
            <w:proofErr w:type="spellEnd"/>
          </w:p>
          <w:p w:rsidR="00D56303" w:rsidRPr="003134F1" w:rsidRDefault="00D56303" w:rsidP="00E54821">
            <w:pPr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 xml:space="preserve">Grażyny 6 </w:t>
            </w:r>
          </w:p>
          <w:p w:rsidR="00D56303" w:rsidRPr="003134F1" w:rsidRDefault="00D56303" w:rsidP="00E54821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42-202 Częstochowa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35 875.00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6303" w:rsidRPr="003134F1" w:rsidRDefault="0094172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najmniej </w:t>
            </w:r>
            <w:r w:rsidRPr="003134F1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pojazdy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3134F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6303" w:rsidRPr="003134F1" w:rsidRDefault="00F86205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3134F1">
              <w:rPr>
                <w:sz w:val="22"/>
                <w:szCs w:val="22"/>
              </w:rPr>
              <w:t>60 dni</w:t>
            </w:r>
          </w:p>
        </w:tc>
      </w:tr>
      <w:tr w:rsidR="00D56303" w:rsidRPr="00075CD0" w:rsidTr="0094172C">
        <w:tc>
          <w:tcPr>
            <w:tcW w:w="709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D56303" w:rsidRPr="003134F1" w:rsidRDefault="00D56303" w:rsidP="00E54821">
            <w:pPr>
              <w:spacing w:before="40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Unia Bracka Sp.</w:t>
            </w:r>
            <w:r w:rsidR="0094172C">
              <w:rPr>
                <w:sz w:val="22"/>
                <w:szCs w:val="22"/>
              </w:rPr>
              <w:t xml:space="preserve"> z</w:t>
            </w:r>
            <w:r w:rsidRPr="003134F1">
              <w:rPr>
                <w:sz w:val="22"/>
                <w:szCs w:val="22"/>
              </w:rPr>
              <w:t xml:space="preserve"> o.o.</w:t>
            </w:r>
          </w:p>
          <w:p w:rsidR="00D56303" w:rsidRPr="003134F1" w:rsidRDefault="009E2DD9" w:rsidP="00E548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Ks. Ludwika </w:t>
            </w:r>
            <w:proofErr w:type="spellStart"/>
            <w:r>
              <w:rPr>
                <w:sz w:val="22"/>
                <w:szCs w:val="22"/>
              </w:rPr>
              <w:t>Tunkla</w:t>
            </w:r>
            <w:proofErr w:type="spellEnd"/>
            <w:r>
              <w:rPr>
                <w:sz w:val="22"/>
                <w:szCs w:val="22"/>
              </w:rPr>
              <w:t xml:space="preserve"> 139</w:t>
            </w:r>
            <w:r w:rsidR="00D56303" w:rsidRPr="003134F1">
              <w:rPr>
                <w:sz w:val="22"/>
                <w:szCs w:val="22"/>
              </w:rPr>
              <w:t xml:space="preserve"> </w:t>
            </w:r>
          </w:p>
          <w:p w:rsidR="00D56303" w:rsidRPr="003134F1" w:rsidRDefault="00D56303" w:rsidP="009E2DD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41-</w:t>
            </w:r>
            <w:r w:rsidR="009E2DD9">
              <w:rPr>
                <w:sz w:val="22"/>
                <w:szCs w:val="22"/>
              </w:rPr>
              <w:t>707</w:t>
            </w:r>
            <w:r w:rsidRPr="003134F1">
              <w:rPr>
                <w:sz w:val="22"/>
                <w:szCs w:val="22"/>
              </w:rPr>
              <w:t xml:space="preserve"> </w:t>
            </w:r>
            <w:r w:rsidR="009E2DD9">
              <w:rPr>
                <w:sz w:val="22"/>
                <w:szCs w:val="22"/>
              </w:rPr>
              <w:t>Ruda Śląska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46 291.00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6303" w:rsidRPr="003134F1" w:rsidRDefault="0094172C" w:rsidP="0094172C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najmniej </w:t>
            </w:r>
            <w:r w:rsidR="00D56303" w:rsidRPr="003134F1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pojazdy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3134F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6303" w:rsidRPr="003134F1" w:rsidRDefault="009431A4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3134F1">
              <w:rPr>
                <w:sz w:val="22"/>
                <w:szCs w:val="22"/>
              </w:rPr>
              <w:t>60 dni</w:t>
            </w:r>
          </w:p>
        </w:tc>
      </w:tr>
      <w:tr w:rsidR="00D56303" w:rsidRPr="00075CD0" w:rsidTr="0094172C">
        <w:tc>
          <w:tcPr>
            <w:tcW w:w="709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9E2DD9" w:rsidRPr="003134F1" w:rsidRDefault="009E2DD9" w:rsidP="009E2DD9">
            <w:pPr>
              <w:spacing w:before="40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Unia Bracka Sp.</w:t>
            </w:r>
            <w:r>
              <w:rPr>
                <w:sz w:val="22"/>
                <w:szCs w:val="22"/>
              </w:rPr>
              <w:t xml:space="preserve"> z</w:t>
            </w:r>
            <w:r w:rsidRPr="003134F1">
              <w:rPr>
                <w:sz w:val="22"/>
                <w:szCs w:val="22"/>
              </w:rPr>
              <w:t xml:space="preserve"> o.o.</w:t>
            </w:r>
          </w:p>
          <w:p w:rsidR="009E2DD9" w:rsidRPr="003134F1" w:rsidRDefault="009E2DD9" w:rsidP="009E2D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Ks. Ludwika </w:t>
            </w:r>
            <w:proofErr w:type="spellStart"/>
            <w:r>
              <w:rPr>
                <w:sz w:val="22"/>
                <w:szCs w:val="22"/>
              </w:rPr>
              <w:t>Tunkla</w:t>
            </w:r>
            <w:proofErr w:type="spellEnd"/>
            <w:r>
              <w:rPr>
                <w:sz w:val="22"/>
                <w:szCs w:val="22"/>
              </w:rPr>
              <w:t xml:space="preserve"> 139</w:t>
            </w:r>
            <w:r w:rsidRPr="003134F1">
              <w:rPr>
                <w:sz w:val="22"/>
                <w:szCs w:val="22"/>
              </w:rPr>
              <w:t xml:space="preserve"> </w:t>
            </w:r>
          </w:p>
          <w:p w:rsidR="00D56303" w:rsidRPr="003134F1" w:rsidRDefault="009E2DD9" w:rsidP="009E2DD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41-</w:t>
            </w:r>
            <w:r>
              <w:rPr>
                <w:sz w:val="22"/>
                <w:szCs w:val="22"/>
              </w:rPr>
              <w:t>707</w:t>
            </w:r>
            <w:r w:rsidRPr="003134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Ruda Śląska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19 182.80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6303" w:rsidRPr="003134F1" w:rsidRDefault="00D56303" w:rsidP="008647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 xml:space="preserve">1 </w:t>
            </w:r>
            <w:r w:rsidR="008647AC">
              <w:rPr>
                <w:sz w:val="22"/>
                <w:szCs w:val="22"/>
              </w:rPr>
              <w:t>pojazd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3134F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6303" w:rsidRPr="003134F1" w:rsidRDefault="009431A4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3134F1">
              <w:rPr>
                <w:sz w:val="22"/>
                <w:szCs w:val="22"/>
              </w:rPr>
              <w:t>60 dni</w:t>
            </w:r>
          </w:p>
        </w:tc>
      </w:tr>
      <w:tr w:rsidR="00D56303" w:rsidRPr="00075CD0" w:rsidTr="0094172C">
        <w:tc>
          <w:tcPr>
            <w:tcW w:w="709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9E2DD9" w:rsidRPr="003134F1" w:rsidRDefault="009E2DD9" w:rsidP="009E2DD9">
            <w:pPr>
              <w:spacing w:before="40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Unia Bracka Sp.</w:t>
            </w:r>
            <w:r>
              <w:rPr>
                <w:sz w:val="22"/>
                <w:szCs w:val="22"/>
              </w:rPr>
              <w:t xml:space="preserve"> z</w:t>
            </w:r>
            <w:r w:rsidRPr="003134F1">
              <w:rPr>
                <w:sz w:val="22"/>
                <w:szCs w:val="22"/>
              </w:rPr>
              <w:t xml:space="preserve"> o.o.</w:t>
            </w:r>
          </w:p>
          <w:p w:rsidR="009E2DD9" w:rsidRPr="003134F1" w:rsidRDefault="009E2DD9" w:rsidP="009E2D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Ks. Ludwika </w:t>
            </w:r>
            <w:proofErr w:type="spellStart"/>
            <w:r>
              <w:rPr>
                <w:sz w:val="22"/>
                <w:szCs w:val="22"/>
              </w:rPr>
              <w:t>Tunkla</w:t>
            </w:r>
            <w:proofErr w:type="spellEnd"/>
            <w:r>
              <w:rPr>
                <w:sz w:val="22"/>
                <w:szCs w:val="22"/>
              </w:rPr>
              <w:t xml:space="preserve"> 139</w:t>
            </w:r>
            <w:r w:rsidRPr="003134F1">
              <w:rPr>
                <w:sz w:val="22"/>
                <w:szCs w:val="22"/>
              </w:rPr>
              <w:t xml:space="preserve"> </w:t>
            </w:r>
          </w:p>
          <w:p w:rsidR="00D56303" w:rsidRPr="003134F1" w:rsidRDefault="009E2DD9" w:rsidP="009E2DD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41-</w:t>
            </w:r>
            <w:r>
              <w:rPr>
                <w:sz w:val="22"/>
                <w:szCs w:val="22"/>
              </w:rPr>
              <w:t>707</w:t>
            </w:r>
            <w:r w:rsidRPr="003134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Ruda Śląska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31 599.00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najmniej </w:t>
            </w:r>
            <w:r w:rsidRPr="003134F1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pojazdy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3134F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6303" w:rsidRPr="003134F1" w:rsidRDefault="009431A4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3134F1">
              <w:rPr>
                <w:sz w:val="22"/>
                <w:szCs w:val="22"/>
              </w:rPr>
              <w:t>60 dni</w:t>
            </w:r>
          </w:p>
        </w:tc>
      </w:tr>
      <w:tr w:rsidR="00D56303" w:rsidRPr="00075CD0" w:rsidTr="0094172C">
        <w:tc>
          <w:tcPr>
            <w:tcW w:w="709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9E2DD9" w:rsidRPr="003134F1" w:rsidRDefault="009E2DD9" w:rsidP="009E2DD9">
            <w:pPr>
              <w:spacing w:before="40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Unia Bracka Sp.</w:t>
            </w:r>
            <w:r>
              <w:rPr>
                <w:sz w:val="22"/>
                <w:szCs w:val="22"/>
              </w:rPr>
              <w:t xml:space="preserve"> z</w:t>
            </w:r>
            <w:r w:rsidRPr="003134F1">
              <w:rPr>
                <w:sz w:val="22"/>
                <w:szCs w:val="22"/>
              </w:rPr>
              <w:t xml:space="preserve"> o.o.</w:t>
            </w:r>
          </w:p>
          <w:p w:rsidR="009E2DD9" w:rsidRPr="003134F1" w:rsidRDefault="009E2DD9" w:rsidP="009E2D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Ks. Ludwika </w:t>
            </w:r>
            <w:proofErr w:type="spellStart"/>
            <w:r>
              <w:rPr>
                <w:sz w:val="22"/>
                <w:szCs w:val="22"/>
              </w:rPr>
              <w:t>Tunkla</w:t>
            </w:r>
            <w:proofErr w:type="spellEnd"/>
            <w:r>
              <w:rPr>
                <w:sz w:val="22"/>
                <w:szCs w:val="22"/>
              </w:rPr>
              <w:t xml:space="preserve"> 139</w:t>
            </w:r>
            <w:r w:rsidRPr="003134F1">
              <w:rPr>
                <w:sz w:val="22"/>
                <w:szCs w:val="22"/>
              </w:rPr>
              <w:t xml:space="preserve"> </w:t>
            </w:r>
          </w:p>
          <w:p w:rsidR="00D56303" w:rsidRPr="003134F1" w:rsidRDefault="009E2DD9" w:rsidP="009E2DD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41-</w:t>
            </w:r>
            <w:r>
              <w:rPr>
                <w:sz w:val="22"/>
                <w:szCs w:val="22"/>
              </w:rPr>
              <w:t>707</w:t>
            </w:r>
            <w:r w:rsidRPr="003134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Ruda Śląska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39 941.00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najmniej </w:t>
            </w:r>
            <w:r w:rsidRPr="003134F1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pojazdy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3134F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6303" w:rsidRPr="003134F1" w:rsidRDefault="009431A4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3134F1">
              <w:rPr>
                <w:sz w:val="22"/>
                <w:szCs w:val="22"/>
              </w:rPr>
              <w:t>60 dni</w:t>
            </w:r>
          </w:p>
        </w:tc>
      </w:tr>
      <w:tr w:rsidR="00D56303" w:rsidRPr="00075CD0" w:rsidTr="0094172C">
        <w:tc>
          <w:tcPr>
            <w:tcW w:w="709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9E2DD9" w:rsidRPr="003134F1" w:rsidRDefault="009E2DD9" w:rsidP="009E2DD9">
            <w:pPr>
              <w:spacing w:before="40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Unia Bracka Sp.</w:t>
            </w:r>
            <w:r>
              <w:rPr>
                <w:sz w:val="22"/>
                <w:szCs w:val="22"/>
              </w:rPr>
              <w:t xml:space="preserve"> z</w:t>
            </w:r>
            <w:r w:rsidRPr="003134F1">
              <w:rPr>
                <w:sz w:val="22"/>
                <w:szCs w:val="22"/>
              </w:rPr>
              <w:t xml:space="preserve"> o.o.</w:t>
            </w:r>
          </w:p>
          <w:p w:rsidR="009E2DD9" w:rsidRPr="003134F1" w:rsidRDefault="009E2DD9" w:rsidP="009E2D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Ks. Ludwika </w:t>
            </w:r>
            <w:proofErr w:type="spellStart"/>
            <w:r>
              <w:rPr>
                <w:sz w:val="22"/>
                <w:szCs w:val="22"/>
              </w:rPr>
              <w:t>Tunkla</w:t>
            </w:r>
            <w:proofErr w:type="spellEnd"/>
            <w:r>
              <w:rPr>
                <w:sz w:val="22"/>
                <w:szCs w:val="22"/>
              </w:rPr>
              <w:t xml:space="preserve"> 139</w:t>
            </w:r>
            <w:r w:rsidRPr="003134F1">
              <w:rPr>
                <w:sz w:val="22"/>
                <w:szCs w:val="22"/>
              </w:rPr>
              <w:t xml:space="preserve"> </w:t>
            </w:r>
          </w:p>
          <w:p w:rsidR="00D56303" w:rsidRPr="003134F1" w:rsidRDefault="009E2DD9" w:rsidP="009E2DD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41-</w:t>
            </w:r>
            <w:r>
              <w:rPr>
                <w:sz w:val="22"/>
                <w:szCs w:val="22"/>
              </w:rPr>
              <w:t>707</w:t>
            </w:r>
            <w:r w:rsidRPr="003134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Ruda Śląska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303" w:rsidRPr="003134F1" w:rsidRDefault="00D56303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60 000.00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najmniej </w:t>
            </w:r>
            <w:r w:rsidRPr="003134F1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pojazdy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303" w:rsidRPr="003134F1" w:rsidRDefault="008647AC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34F1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3134F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6303" w:rsidRPr="003134F1" w:rsidRDefault="009431A4" w:rsidP="00E5482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3134F1">
              <w:rPr>
                <w:sz w:val="22"/>
                <w:szCs w:val="22"/>
              </w:rPr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9431A4" w:rsidRDefault="009431A4" w:rsidP="009431A4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A80738" w:rsidRDefault="00A80738" w:rsidP="009431A4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9431A4" w:rsidRDefault="009431A4" w:rsidP="009431A4">
      <w:pPr>
        <w:pStyle w:val="Tekstpodstawowy"/>
        <w:spacing w:line="240" w:lineRule="auto"/>
        <w:ind w:left="3117" w:firstLine="423"/>
        <w:jc w:val="right"/>
        <w:rPr>
          <w:i/>
        </w:rPr>
      </w:pPr>
    </w:p>
    <w:p w:rsidR="009431A4" w:rsidRDefault="009431A4" w:rsidP="009431A4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p.o. Dyrektor</w:t>
      </w:r>
    </w:p>
    <w:p w:rsidR="009431A4" w:rsidRDefault="009431A4" w:rsidP="009431A4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lek. med. Janusz Orman</w:t>
      </w:r>
    </w:p>
    <w:p w:rsidR="00A80738" w:rsidRDefault="00A80738" w:rsidP="009431A4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49F" w:rsidRDefault="00EC149F">
      <w:r>
        <w:separator/>
      </w:r>
    </w:p>
  </w:endnote>
  <w:endnote w:type="continuationSeparator" w:id="0">
    <w:p w:rsidR="00EC149F" w:rsidRDefault="00EC1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51C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51C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51C5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51C54">
      <w:rPr>
        <w:rStyle w:val="Numerstrony"/>
        <w:rFonts w:ascii="Arial" w:hAnsi="Arial"/>
        <w:sz w:val="18"/>
        <w:szCs w:val="18"/>
      </w:rPr>
      <w:fldChar w:fldCharType="separate"/>
    </w:r>
    <w:r w:rsidR="00AC225D">
      <w:rPr>
        <w:rStyle w:val="Numerstrony"/>
        <w:rFonts w:ascii="Arial" w:hAnsi="Arial"/>
        <w:noProof/>
        <w:sz w:val="18"/>
        <w:szCs w:val="18"/>
      </w:rPr>
      <w:t>1</w:t>
    </w:r>
    <w:r w:rsidR="00D51C5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51C5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51C54">
      <w:rPr>
        <w:rStyle w:val="Numerstrony"/>
        <w:rFonts w:ascii="Arial" w:hAnsi="Arial"/>
        <w:sz w:val="18"/>
        <w:szCs w:val="18"/>
      </w:rPr>
      <w:fldChar w:fldCharType="separate"/>
    </w:r>
    <w:r w:rsidR="00AC225D">
      <w:rPr>
        <w:rStyle w:val="Numerstrony"/>
        <w:rFonts w:ascii="Arial" w:hAnsi="Arial"/>
        <w:noProof/>
        <w:sz w:val="18"/>
        <w:szCs w:val="18"/>
      </w:rPr>
      <w:t>2</w:t>
    </w:r>
    <w:r w:rsidR="00D51C5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51C5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51C54">
      <w:rPr>
        <w:rStyle w:val="Numerstrony"/>
      </w:rPr>
      <w:fldChar w:fldCharType="separate"/>
    </w:r>
    <w:r>
      <w:rPr>
        <w:rStyle w:val="Numerstrony"/>
        <w:noProof/>
      </w:rPr>
      <w:t>1</w:t>
    </w:r>
    <w:r w:rsidR="00D51C54">
      <w:rPr>
        <w:rStyle w:val="Numerstrony"/>
      </w:rPr>
      <w:fldChar w:fldCharType="end"/>
    </w:r>
    <w:r>
      <w:rPr>
        <w:rStyle w:val="Numerstrony"/>
      </w:rPr>
      <w:t>/</w:t>
    </w:r>
    <w:r w:rsidR="00D51C5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51C54">
      <w:rPr>
        <w:rStyle w:val="Numerstrony"/>
      </w:rPr>
      <w:fldChar w:fldCharType="separate"/>
    </w:r>
    <w:r w:rsidR="00AC225D">
      <w:rPr>
        <w:rStyle w:val="Numerstrony"/>
        <w:noProof/>
      </w:rPr>
      <w:t>2</w:t>
    </w:r>
    <w:r w:rsidR="00D51C5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49F" w:rsidRDefault="00EC149F">
      <w:r>
        <w:separator/>
      </w:r>
    </w:p>
  </w:footnote>
  <w:footnote w:type="continuationSeparator" w:id="0">
    <w:p w:rsidR="00EC149F" w:rsidRDefault="00EC14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303" w:rsidRDefault="00D563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303" w:rsidRDefault="00D563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303" w:rsidRDefault="00D563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303"/>
    <w:rsid w:val="0001764B"/>
    <w:rsid w:val="0003529D"/>
    <w:rsid w:val="00075CD0"/>
    <w:rsid w:val="00092C61"/>
    <w:rsid w:val="0014428B"/>
    <w:rsid w:val="0018613E"/>
    <w:rsid w:val="001A443E"/>
    <w:rsid w:val="002628C2"/>
    <w:rsid w:val="00293DC7"/>
    <w:rsid w:val="003134F1"/>
    <w:rsid w:val="00342653"/>
    <w:rsid w:val="0035216A"/>
    <w:rsid w:val="0035703B"/>
    <w:rsid w:val="003B044E"/>
    <w:rsid w:val="004C7E9B"/>
    <w:rsid w:val="005028C0"/>
    <w:rsid w:val="005E0B87"/>
    <w:rsid w:val="00617D11"/>
    <w:rsid w:val="00647371"/>
    <w:rsid w:val="00651764"/>
    <w:rsid w:val="00666480"/>
    <w:rsid w:val="0069085C"/>
    <w:rsid w:val="00861E75"/>
    <w:rsid w:val="008647AC"/>
    <w:rsid w:val="00864EE2"/>
    <w:rsid w:val="008903C5"/>
    <w:rsid w:val="008B02BA"/>
    <w:rsid w:val="0094172C"/>
    <w:rsid w:val="009431A4"/>
    <w:rsid w:val="00944B3C"/>
    <w:rsid w:val="009E2DD9"/>
    <w:rsid w:val="009F189D"/>
    <w:rsid w:val="00A3048A"/>
    <w:rsid w:val="00A80738"/>
    <w:rsid w:val="00AA6F93"/>
    <w:rsid w:val="00AC225D"/>
    <w:rsid w:val="00AC7F83"/>
    <w:rsid w:val="00B50940"/>
    <w:rsid w:val="00C236D3"/>
    <w:rsid w:val="00C94D43"/>
    <w:rsid w:val="00CB5EDB"/>
    <w:rsid w:val="00D51C54"/>
    <w:rsid w:val="00D56303"/>
    <w:rsid w:val="00D74B72"/>
    <w:rsid w:val="00E314E0"/>
    <w:rsid w:val="00EB7963"/>
    <w:rsid w:val="00EC149F"/>
    <w:rsid w:val="00F273AC"/>
    <w:rsid w:val="00F86205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D74B72"/>
  </w:style>
  <w:style w:type="character" w:customStyle="1" w:styleId="TekstpodstawowywcityZnak">
    <w:name w:val="Tekst podstawowy wcięty Znak"/>
    <w:basedOn w:val="Domylnaczcionkaakapitu"/>
    <w:link w:val="Tekstpodstawowywcity"/>
    <w:rsid w:val="00D74B72"/>
    <w:rPr>
      <w:sz w:val="24"/>
    </w:rPr>
  </w:style>
  <w:style w:type="paragraph" w:styleId="Tekstprzypisukocowego">
    <w:name w:val="endnote text"/>
    <w:basedOn w:val="Normalny"/>
    <w:link w:val="TekstprzypisukocowegoZnak"/>
    <w:rsid w:val="003134F1"/>
  </w:style>
  <w:style w:type="character" w:customStyle="1" w:styleId="TekstprzypisukocowegoZnak">
    <w:name w:val="Tekst przypisu końcowego Znak"/>
    <w:basedOn w:val="Domylnaczcionkaakapitu"/>
    <w:link w:val="Tekstprzypisukocowego"/>
    <w:rsid w:val="003134F1"/>
  </w:style>
  <w:style w:type="character" w:styleId="Odwoanieprzypisukocowego">
    <w:name w:val="endnote reference"/>
    <w:basedOn w:val="Domylnaczcionkaakapitu"/>
    <w:rsid w:val="003134F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dc:description/>
  <cp:lastModifiedBy>rulbrich</cp:lastModifiedBy>
  <cp:revision>2</cp:revision>
  <cp:lastPrinted>2020-05-12T11:53:00Z</cp:lastPrinted>
  <dcterms:created xsi:type="dcterms:W3CDTF">2020-05-12T11:53:00Z</dcterms:created>
  <dcterms:modified xsi:type="dcterms:W3CDTF">2020-05-12T11:53:00Z</dcterms:modified>
</cp:coreProperties>
</file>