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25085" w:rsidRDefault="00C97D18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-224790</wp:posOffset>
                </wp:positionH>
                <wp:positionV relativeFrom="paragraph">
                  <wp:posOffset>-114300</wp:posOffset>
                </wp:positionV>
                <wp:extent cx="2310765" cy="1127760"/>
                <wp:effectExtent l="13335" t="571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27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>
                            <w:bookmarkStart w:id="0" w:name="_GoBack"/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bookmarkEnd w:id="0"/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7pt;margin-top:-9pt;width:181.95pt;height:8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" filled="f" strokeweight=".25pt">
                <v:textbox inset="1pt,1pt,1pt,1pt">
                  <w:txbxContent>
                    <w:p w:rsidR="00CB6204" w:rsidRDefault="00CB6204" w:rsidP="00CB6204">
                      <w:bookmarkStart w:id="1" w:name="_GoBack"/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AD2A54">
        <w:rPr>
          <w:rFonts w:ascii="Calibri" w:hAnsi="Calibri"/>
          <w:b/>
          <w:i w:val="0"/>
        </w:rPr>
        <w:t xml:space="preserve">Załącznik nr </w:t>
      </w:r>
      <w:r w:rsidR="00AD2A54" w:rsidRPr="00AD2A54">
        <w:rPr>
          <w:rFonts w:ascii="Calibri" w:hAnsi="Calibri"/>
          <w:b/>
          <w:i w:val="0"/>
          <w:szCs w:val="24"/>
        </w:rPr>
        <w:t>5 do SIWZ</w:t>
      </w: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AD2A54">
        <w:rPr>
          <w:rFonts w:ascii="Calibri" w:hAnsi="Calibri"/>
          <w:b/>
          <w:sz w:val="24"/>
        </w:rPr>
        <w:t>ZP-271-22/</w:t>
      </w:r>
      <w:r w:rsidR="00D608EA" w:rsidRPr="00D608EA">
        <w:rPr>
          <w:rFonts w:ascii="Calibri" w:hAnsi="Calibri"/>
          <w:b/>
          <w:sz w:val="24"/>
        </w:rPr>
        <w:t>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D608EA" w:rsidRPr="00D608EA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D608EA" w:rsidRPr="00D608EA">
        <w:rPr>
          <w:rFonts w:ascii="Calibri" w:hAnsi="Calibri"/>
          <w:b/>
        </w:rPr>
        <w:t xml:space="preserve">Dostawa leku programowego </w:t>
      </w:r>
      <w:proofErr w:type="spellStart"/>
      <w:r w:rsidR="00D608EA" w:rsidRPr="00D608EA">
        <w:rPr>
          <w:rFonts w:ascii="Calibri" w:hAnsi="Calibri"/>
          <w:b/>
        </w:rPr>
        <w:t>Triflurydyna</w:t>
      </w:r>
      <w:proofErr w:type="spellEnd"/>
      <w:r w:rsidR="00D608EA" w:rsidRPr="00D608EA">
        <w:rPr>
          <w:rFonts w:ascii="Calibri" w:hAnsi="Calibri"/>
          <w:b/>
        </w:rPr>
        <w:t>/</w:t>
      </w:r>
      <w:proofErr w:type="spellStart"/>
      <w:r w:rsidR="00D608EA" w:rsidRPr="00D608EA">
        <w:rPr>
          <w:rFonts w:ascii="Calibri" w:hAnsi="Calibri"/>
          <w:b/>
        </w:rPr>
        <w:t>Typiracyl</w:t>
      </w:r>
      <w:proofErr w:type="spellEnd"/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40D" w:rsidRDefault="0014440D">
      <w:r>
        <w:separator/>
      </w:r>
    </w:p>
  </w:endnote>
  <w:endnote w:type="continuationSeparator" w:id="0">
    <w:p w:rsidR="0014440D" w:rsidRDefault="0014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7D1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6985" r="1079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3E68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D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7D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EA" w:rsidRDefault="00D60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40D" w:rsidRDefault="0014440D">
      <w:r>
        <w:separator/>
      </w:r>
    </w:p>
  </w:footnote>
  <w:footnote w:type="continuationSeparator" w:id="0">
    <w:p w:rsidR="0014440D" w:rsidRDefault="0014440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EA" w:rsidRDefault="00D60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EA" w:rsidRDefault="00D60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EA" w:rsidRDefault="00D60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0D"/>
    <w:rsid w:val="0000184A"/>
    <w:rsid w:val="00012997"/>
    <w:rsid w:val="000621A2"/>
    <w:rsid w:val="00075CEC"/>
    <w:rsid w:val="00106AC7"/>
    <w:rsid w:val="00111985"/>
    <w:rsid w:val="0014440D"/>
    <w:rsid w:val="00147532"/>
    <w:rsid w:val="00153F74"/>
    <w:rsid w:val="001614BA"/>
    <w:rsid w:val="00182691"/>
    <w:rsid w:val="00204613"/>
    <w:rsid w:val="002139F7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2A54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97D18"/>
    <w:rsid w:val="00CB6204"/>
    <w:rsid w:val="00CC527A"/>
    <w:rsid w:val="00D608E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9BB962-80EC-4E6D-B129-1A595FF5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W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5D8CA-9FA9-4DE5-A162-BC049CCF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</dc:creator>
  <cp:keywords/>
  <cp:lastModifiedBy>Joanna Warmińska</cp:lastModifiedBy>
  <cp:revision>2</cp:revision>
  <cp:lastPrinted>2010-01-07T09:39:00Z</cp:lastPrinted>
  <dcterms:created xsi:type="dcterms:W3CDTF">2020-04-30T12:31:00Z</dcterms:created>
  <dcterms:modified xsi:type="dcterms:W3CDTF">2020-04-30T12:31:00Z</dcterms:modified>
</cp:coreProperties>
</file>