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3104" w:rsidRPr="00B83104" w:rsidRDefault="00B83104" w:rsidP="00B83104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</w:p>
    <w:p w:rsidR="00B83104" w:rsidRPr="00B83104" w:rsidRDefault="00B83104" w:rsidP="00B83104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  <w:r w:rsidRPr="00B83104">
        <w:rPr>
          <w:rFonts w:ascii="Verdana" w:hAnsi="Verdana"/>
          <w:sz w:val="16"/>
          <w:szCs w:val="16"/>
        </w:rPr>
        <w:t>Ogłoszenie nr 540082884-N-2020 z dnia 14-05-2020 r.</w:t>
      </w:r>
    </w:p>
    <w:p w:rsidR="00B83104" w:rsidRPr="00B83104" w:rsidRDefault="00B83104" w:rsidP="00B83104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  <w:r w:rsidRPr="00B83104">
        <w:rPr>
          <w:rFonts w:ascii="Verdana" w:hAnsi="Verdana"/>
          <w:sz w:val="16"/>
          <w:szCs w:val="16"/>
        </w:rPr>
        <w:t>Oświęcim:</w:t>
      </w:r>
    </w:p>
    <w:p w:rsidR="00B83104" w:rsidRPr="00B83104" w:rsidRDefault="00B83104" w:rsidP="00B83104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  <w:r w:rsidRPr="00B83104">
        <w:rPr>
          <w:rFonts w:ascii="Verdana" w:hAnsi="Verdana"/>
          <w:sz w:val="16"/>
          <w:szCs w:val="16"/>
        </w:rPr>
        <w:t>OGŁOSZENIE O ZMIANIE OGŁOSZENIA</w:t>
      </w:r>
    </w:p>
    <w:p w:rsidR="00B83104" w:rsidRPr="00B83104" w:rsidRDefault="00B83104" w:rsidP="00B83104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B83104">
        <w:rPr>
          <w:rFonts w:ascii="Verdana" w:hAnsi="Verdana"/>
          <w:b w:val="0"/>
          <w:bCs/>
          <w:sz w:val="16"/>
          <w:szCs w:val="16"/>
        </w:rPr>
        <w:t>OGŁOSZENIE DOTYCZY:</w:t>
      </w:r>
    </w:p>
    <w:p w:rsidR="00B83104" w:rsidRPr="00B83104" w:rsidRDefault="00B83104" w:rsidP="00B83104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B83104">
        <w:rPr>
          <w:rFonts w:ascii="Verdana" w:hAnsi="Verdana"/>
          <w:b w:val="0"/>
          <w:bCs/>
          <w:sz w:val="16"/>
          <w:szCs w:val="16"/>
        </w:rPr>
        <w:t>Ogłoszenia o zamówieniu</w:t>
      </w:r>
    </w:p>
    <w:p w:rsidR="00B83104" w:rsidRPr="00B83104" w:rsidRDefault="00B83104" w:rsidP="00B83104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B83104">
        <w:rPr>
          <w:rFonts w:ascii="Verdana" w:hAnsi="Verdana"/>
          <w:b w:val="0"/>
          <w:bCs/>
          <w:sz w:val="16"/>
          <w:szCs w:val="16"/>
        </w:rPr>
        <w:t>INFORMACJE O ZMIENIANYM OGŁOSZENIU</w:t>
      </w:r>
    </w:p>
    <w:p w:rsidR="00B83104" w:rsidRPr="00B83104" w:rsidRDefault="00B83104" w:rsidP="00B83104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B83104">
        <w:rPr>
          <w:rFonts w:ascii="Verdana" w:hAnsi="Verdana"/>
          <w:b w:val="0"/>
          <w:bCs/>
          <w:sz w:val="16"/>
          <w:szCs w:val="16"/>
        </w:rPr>
        <w:t>Numer: 533321-N-2020</w:t>
      </w:r>
    </w:p>
    <w:p w:rsidR="00B83104" w:rsidRPr="00B83104" w:rsidRDefault="00B83104" w:rsidP="00B83104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B83104">
        <w:rPr>
          <w:rFonts w:ascii="Verdana" w:hAnsi="Verdana"/>
          <w:b w:val="0"/>
          <w:bCs/>
          <w:sz w:val="16"/>
          <w:szCs w:val="16"/>
        </w:rPr>
        <w:t>Data: 30-04-2020</w:t>
      </w:r>
    </w:p>
    <w:p w:rsidR="00B83104" w:rsidRPr="00B83104" w:rsidRDefault="00B83104" w:rsidP="00B83104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B83104">
        <w:rPr>
          <w:rFonts w:ascii="Verdana" w:hAnsi="Verdana"/>
          <w:b w:val="0"/>
          <w:bCs/>
          <w:sz w:val="16"/>
          <w:szCs w:val="16"/>
        </w:rPr>
        <w:t>SEKCJA I: ZAMAWIAJĄCY</w:t>
      </w:r>
    </w:p>
    <w:p w:rsidR="00B83104" w:rsidRPr="00B83104" w:rsidRDefault="00B83104" w:rsidP="00B83104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B83104">
        <w:rPr>
          <w:rFonts w:ascii="Verdana" w:hAnsi="Verdana"/>
          <w:b w:val="0"/>
          <w:bCs/>
          <w:sz w:val="16"/>
          <w:szCs w:val="16"/>
        </w:rPr>
        <w:t>Zespół Opieki Zdrowotnej w Oświęcimiu, Krajowy numer identyfikacyjny 00030440900000, ul. ul. Wysokie Brzegi  4, 32-600  Oświęcim, woj. małopolskie, państwo Polska, tel. 338448230, e-mail zamowienia@szpitaloswiecim.pl, faks 338448384.</w:t>
      </w:r>
    </w:p>
    <w:p w:rsidR="00B83104" w:rsidRPr="00B83104" w:rsidRDefault="00B83104" w:rsidP="00B83104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B83104">
        <w:rPr>
          <w:rFonts w:ascii="Verdana" w:hAnsi="Verdana"/>
          <w:b w:val="0"/>
          <w:bCs/>
          <w:sz w:val="16"/>
          <w:szCs w:val="16"/>
        </w:rPr>
        <w:t>Adres strony internetowej (</w:t>
      </w:r>
      <w:proofErr w:type="spellStart"/>
      <w:r w:rsidRPr="00B83104">
        <w:rPr>
          <w:rFonts w:ascii="Verdana" w:hAnsi="Verdana"/>
          <w:b w:val="0"/>
          <w:bCs/>
          <w:sz w:val="16"/>
          <w:szCs w:val="16"/>
        </w:rPr>
        <w:t>url</w:t>
      </w:r>
      <w:proofErr w:type="spellEnd"/>
      <w:r w:rsidRPr="00B83104">
        <w:rPr>
          <w:rFonts w:ascii="Verdana" w:hAnsi="Verdana"/>
          <w:b w:val="0"/>
          <w:bCs/>
          <w:sz w:val="16"/>
          <w:szCs w:val="16"/>
        </w:rPr>
        <w:t>): www.szpitaloswiecim.pl ; www.przetargi.propublico.pl</w:t>
      </w:r>
    </w:p>
    <w:p w:rsidR="00B83104" w:rsidRPr="00B83104" w:rsidRDefault="00B83104" w:rsidP="00B83104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B83104">
        <w:rPr>
          <w:rFonts w:ascii="Verdana" w:hAnsi="Verdana"/>
          <w:b w:val="0"/>
          <w:bCs/>
          <w:sz w:val="16"/>
          <w:szCs w:val="16"/>
        </w:rPr>
        <w:t>Adres profilu nabywcy: www.szpitaloswiecim.pl ; www.przetargi.propublico.pl</w:t>
      </w:r>
    </w:p>
    <w:p w:rsidR="00B83104" w:rsidRPr="00B83104" w:rsidRDefault="00B83104" w:rsidP="00B83104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B83104">
        <w:rPr>
          <w:rFonts w:ascii="Verdana" w:hAnsi="Verdana"/>
          <w:b w:val="0"/>
          <w:bCs/>
          <w:sz w:val="16"/>
          <w:szCs w:val="16"/>
        </w:rPr>
        <w:t>SEKCJA II: ZMIANY W OGŁOSZENIU</w:t>
      </w:r>
    </w:p>
    <w:p w:rsidR="00B83104" w:rsidRPr="00B83104" w:rsidRDefault="00B83104" w:rsidP="00B83104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B83104">
        <w:rPr>
          <w:rFonts w:ascii="Verdana" w:hAnsi="Verdana"/>
          <w:b w:val="0"/>
          <w:bCs/>
          <w:sz w:val="16"/>
          <w:szCs w:val="16"/>
        </w:rPr>
        <w:t>II.1) Tekst, który należy zmienić:</w:t>
      </w:r>
    </w:p>
    <w:p w:rsidR="00B83104" w:rsidRPr="00B83104" w:rsidRDefault="00B83104" w:rsidP="00B83104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B83104">
        <w:rPr>
          <w:rFonts w:ascii="Verdana" w:hAnsi="Verdana"/>
          <w:b w:val="0"/>
          <w:bCs/>
          <w:sz w:val="16"/>
          <w:szCs w:val="16"/>
        </w:rPr>
        <w:t>Miejsce, w którym znajduje się zmieniany tekst:</w:t>
      </w:r>
    </w:p>
    <w:p w:rsidR="00B83104" w:rsidRPr="00B83104" w:rsidRDefault="00B83104" w:rsidP="00B83104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B83104">
        <w:rPr>
          <w:rFonts w:ascii="Verdana" w:hAnsi="Verdana"/>
          <w:b w:val="0"/>
          <w:bCs/>
          <w:sz w:val="16"/>
          <w:szCs w:val="16"/>
        </w:rPr>
        <w:t>Numer sekcji: II.</w:t>
      </w:r>
    </w:p>
    <w:p w:rsidR="00B83104" w:rsidRPr="00B83104" w:rsidRDefault="00B83104" w:rsidP="00B83104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B83104">
        <w:rPr>
          <w:rFonts w:ascii="Verdana" w:hAnsi="Verdana"/>
          <w:b w:val="0"/>
          <w:bCs/>
          <w:sz w:val="16"/>
          <w:szCs w:val="16"/>
        </w:rPr>
        <w:t>Punkt: 4)</w:t>
      </w:r>
    </w:p>
    <w:p w:rsidR="00B83104" w:rsidRPr="00B83104" w:rsidRDefault="00B83104" w:rsidP="00B83104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B83104">
        <w:rPr>
          <w:rFonts w:ascii="Verdana" w:hAnsi="Verdana"/>
          <w:b w:val="0"/>
          <w:bCs/>
          <w:sz w:val="16"/>
          <w:szCs w:val="16"/>
        </w:rPr>
        <w:t>W ogłoszeniu jest: Krótki opis przedmiotu zamówienia (wielkość, zakres, rodzaj i ilość dostaw, usług lub robót budowlanych lub określenie zapotrzebowania i wymagań ) a w przypadku partnerstwa innowacyjnego - określenie zapotrzebowania na innowacyjny produkt, usługę lub roboty budowlane: 1. Przedmiotem zamówienia są: Roboty budowlane –Przebudowa lądowiska sanitarnego dla śmigłowców ratunkowych na terenie Zespołu Opieki Zdrowotnej w Oświęcimiu, ul. Wysokie Brzegi 4 a) Zakres robót winien zostać wykonany zgodnie z: - Dokumentacją projektową - zał.nr 7 do SIWZ, a także : • Wykonanie dokumentacji projektowej, zgłoszenie i wykonanie przeniesienia anteny radiokomunikacyjnej zgodnie z przedmiarem robót; • Z zakresu prac wyłącza się oznakowanie budynku mieszkalnego (budynek w trakcie budowy). - Specyfikacją techniczną wykonania i odbioru robót budowlanych (</w:t>
      </w:r>
      <w:proofErr w:type="spellStart"/>
      <w:r w:rsidRPr="00B83104">
        <w:rPr>
          <w:rFonts w:ascii="Verdana" w:hAnsi="Verdana"/>
          <w:b w:val="0"/>
          <w:bCs/>
          <w:sz w:val="16"/>
          <w:szCs w:val="16"/>
        </w:rPr>
        <w:t>STWiOR</w:t>
      </w:r>
      <w:proofErr w:type="spellEnd"/>
      <w:r w:rsidRPr="00B83104">
        <w:rPr>
          <w:rFonts w:ascii="Verdana" w:hAnsi="Verdana"/>
          <w:b w:val="0"/>
          <w:bCs/>
          <w:sz w:val="16"/>
          <w:szCs w:val="16"/>
        </w:rPr>
        <w:t xml:space="preserve">)– zał. nr 8 do SIWZ, - Przedmiarami robót – zał. nr 9 do SIWZ, - Rysunkami – zał. od nr 10 do nr 22 do SIWZ, - Projektem archiwalnym – zał. nr 23 do SIWZ. b) Zakres robót obejmuje również wykonanie przez Wykonawcę wszelkich prac związanych z wymogami BHP, organizacją i realizacją robót bez zakłóceń. Cena ofertowa obejmuje cały zakres robót potrzebny do wykonania robót ujętych w dokumentacji projektowej, przedmiarach robót, Specyfikacji technicznej wykonania i odbioru robót budowlanych w tym także prace nie uwzględnione w tych dokumentach a niezbędne do należytego oraz zgodnego ze sztuką budowlaną wykonania przedmiotu umowy i oddania przedmiotu umowy do użytkowania. Wynagrodzenie za wykonanie przedmiotu ma charakter ryczałtowy. 2. Zgodnie z art. 29 ust. 3a ustawy z dnia 29 stycznia 2004 r. – Prawo zamówień publicznych, Zamawiający wymaga, aby Wykonawca lub podwykonawca(y) zatrudniali na podstawie umowy o pracę wszystkie osoby, które będą wykonywać czynności o charakterze robót fizycznych – zgodnie z dokumentacją. Sposób dokumentowania zatrudnienia osób, o których mowa w art. 29 ust. 3a </w:t>
      </w:r>
      <w:proofErr w:type="spellStart"/>
      <w:r w:rsidRPr="00B83104">
        <w:rPr>
          <w:rFonts w:ascii="Verdana" w:hAnsi="Verdana"/>
          <w:b w:val="0"/>
          <w:bCs/>
          <w:sz w:val="16"/>
          <w:szCs w:val="16"/>
        </w:rPr>
        <w:t>Pzp</w:t>
      </w:r>
      <w:proofErr w:type="spellEnd"/>
      <w:r w:rsidRPr="00B83104">
        <w:rPr>
          <w:rFonts w:ascii="Verdana" w:hAnsi="Verdana"/>
          <w:b w:val="0"/>
          <w:bCs/>
          <w:sz w:val="16"/>
          <w:szCs w:val="16"/>
        </w:rPr>
        <w:t xml:space="preserve">, uprawnienia Zamawiającego w zakresie kontroli spełniania przez Wykonawcę wymagań, o których mowa w art. 29 ust. 3a </w:t>
      </w:r>
      <w:proofErr w:type="spellStart"/>
      <w:r w:rsidRPr="00B83104">
        <w:rPr>
          <w:rFonts w:ascii="Verdana" w:hAnsi="Verdana"/>
          <w:b w:val="0"/>
          <w:bCs/>
          <w:sz w:val="16"/>
          <w:szCs w:val="16"/>
        </w:rPr>
        <w:t>Pzp</w:t>
      </w:r>
      <w:proofErr w:type="spellEnd"/>
      <w:r w:rsidRPr="00B83104">
        <w:rPr>
          <w:rFonts w:ascii="Verdana" w:hAnsi="Verdana"/>
          <w:b w:val="0"/>
          <w:bCs/>
          <w:sz w:val="16"/>
          <w:szCs w:val="16"/>
        </w:rPr>
        <w:t xml:space="preserve"> oraz sankcje z tytułu niespełnienia tych wymagań - zawarto w istotnych postanowieniach umowy ( zał. nr 2 do SIWZ). W przypadku spółki osobowej, w której wspólnicy będą samodzielnie świadczyli pracę w zakresie czynności określonych przez Zamawiającego oraz działalności gospodarczej prowadzonej jednoosobowo, nie wymaga się obowiązku zatrudnienia tych osób na podstawie umowy o pracę.</w:t>
      </w:r>
    </w:p>
    <w:p w:rsidR="00B83104" w:rsidRPr="00B83104" w:rsidRDefault="00B83104" w:rsidP="00B83104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B83104">
        <w:rPr>
          <w:rFonts w:ascii="Verdana" w:hAnsi="Verdana"/>
          <w:b w:val="0"/>
          <w:bCs/>
          <w:sz w:val="16"/>
          <w:szCs w:val="16"/>
        </w:rPr>
        <w:t>W ogłoszeniu powinno być: Krótki opis przedmiotu zamówienia (wielkość, zakres, rodzaj i ilość dostaw, usług lub robót budowlanych lub określenie zapotrzebowania i wymagań ) a w przypadku partnerstwa innowacyjnego - określenie zapotrzebowania na innowacyjny produkt, usługę lub roboty budowlane: 1. Przedmiotem zamówienia są: Roboty budowlane –Przebudowa lądowiska sanitarnego dla śmigłowców ratunkowych na terenie Zespołu Opieki Zdrowotnej w Oświęcimiu, ul. Wysokie Brzegi 4 a) Zakres robót winien zostać wykonany zgodnie z: - Dokumentacją projektową - zał.nr 7 do SIWZ, a także : • Wykonanie dokumentacji projektowej, zgłoszenie i wykonanie przeniesienia anteny radiokomunikacyjnej zgodnie z przedmiarem robót oraz utylizacja masztu antenowego wraz z torem radiowym;•Wykonanie zabudowy drugiego wskaźnika wiatru zabudowanego na dachu głównego pawilonu szpitalnego, wyposażonego w światła podświetlające wskaźnik oraz światło przeszkodowe. Wskaźnik należy posadowić na dachu w sposób nie ingerujący w poszycie, na betonowym postumencie. Zasilanie należy wyprowadzić z tablicy obsługującej urządzenia zabudowane w chwili obecnej na dachu budynku, którą należy odpowiednio zmodyfikować. • Z zakresu prac wyłącza się oznakowanie budynku mieszkalnego (budynek w trakcie budowy). - Specyfikacją techniczną wykonania i odbioru robót budowlanych (</w:t>
      </w:r>
      <w:proofErr w:type="spellStart"/>
      <w:r w:rsidRPr="00B83104">
        <w:rPr>
          <w:rFonts w:ascii="Verdana" w:hAnsi="Verdana"/>
          <w:b w:val="0"/>
          <w:bCs/>
          <w:sz w:val="16"/>
          <w:szCs w:val="16"/>
        </w:rPr>
        <w:t>STWiOR</w:t>
      </w:r>
      <w:proofErr w:type="spellEnd"/>
      <w:r w:rsidRPr="00B83104">
        <w:rPr>
          <w:rFonts w:ascii="Verdana" w:hAnsi="Verdana"/>
          <w:b w:val="0"/>
          <w:bCs/>
          <w:sz w:val="16"/>
          <w:szCs w:val="16"/>
        </w:rPr>
        <w:t xml:space="preserve">)– zał. nr 8 do SIWZ, - Przedmiarami robót – zał. nr 9 do SIWZ, - Rysunkami – zał. od nr 10 do nr 22 do SIWZ, - Projektem archiwalnym – zał. nr 23 do SIWZ. b) Zakres robót obejmuje również wykonanie przez Wykonawcę wszelkich prac związanych z wymogami BHP, organizacją i realizacją robót bez zakłóceń. Cena ofertowa obejmuje cały zakres robót potrzebny do wykonania robót ujętych w dokumentacji projektowej, </w:t>
      </w:r>
      <w:r w:rsidRPr="00B83104">
        <w:rPr>
          <w:rFonts w:ascii="Verdana" w:hAnsi="Verdana"/>
          <w:b w:val="0"/>
          <w:bCs/>
          <w:sz w:val="16"/>
          <w:szCs w:val="16"/>
        </w:rPr>
        <w:lastRenderedPageBreak/>
        <w:t xml:space="preserve">przedmiarach robót, Specyfikacji technicznej wykonania i odbioru robót budowlanych w tym także prace nie uwzględnione w tych dokumentach a niezbędne do należytego oraz zgodnego ze sztuką budowlaną wykonania przedmiotu umowy i oddania przedmiotu umowy do użytkowania. Wynagrodzenie za wykonanie przedmiotu ma charakter ryczałtowy. 2. Zgodnie z art. 29 ust. 3a ustawy z dnia 29 stycznia 2004 r. – Prawo zamówień publicznych, Zamawiający wymaga, aby Wykonawca lub podwykonawca(y) zatrudniali na podstawie umowy o pracę wszystkie osoby, które będą wykonywać czynności o charakterze robót fizycznych – zgodnie z dokumentacją. Sposób dokumentowania zatrudnienia osób, o których mowa w art. 29 ust. 3a </w:t>
      </w:r>
      <w:proofErr w:type="spellStart"/>
      <w:r w:rsidRPr="00B83104">
        <w:rPr>
          <w:rFonts w:ascii="Verdana" w:hAnsi="Verdana"/>
          <w:b w:val="0"/>
          <w:bCs/>
          <w:sz w:val="16"/>
          <w:szCs w:val="16"/>
        </w:rPr>
        <w:t>Pzp</w:t>
      </w:r>
      <w:proofErr w:type="spellEnd"/>
      <w:r w:rsidRPr="00B83104">
        <w:rPr>
          <w:rFonts w:ascii="Verdana" w:hAnsi="Verdana"/>
          <w:b w:val="0"/>
          <w:bCs/>
          <w:sz w:val="16"/>
          <w:szCs w:val="16"/>
        </w:rPr>
        <w:t xml:space="preserve">, uprawnienia Zamawiającego w zakresie kontroli spełniania przez Wykonawcę wymagań, o których mowa w art. 29 ust. 3a </w:t>
      </w:r>
      <w:proofErr w:type="spellStart"/>
      <w:r w:rsidRPr="00B83104">
        <w:rPr>
          <w:rFonts w:ascii="Verdana" w:hAnsi="Verdana"/>
          <w:b w:val="0"/>
          <w:bCs/>
          <w:sz w:val="16"/>
          <w:szCs w:val="16"/>
        </w:rPr>
        <w:t>Pzp</w:t>
      </w:r>
      <w:proofErr w:type="spellEnd"/>
      <w:r w:rsidRPr="00B83104">
        <w:rPr>
          <w:rFonts w:ascii="Verdana" w:hAnsi="Verdana"/>
          <w:b w:val="0"/>
          <w:bCs/>
          <w:sz w:val="16"/>
          <w:szCs w:val="16"/>
        </w:rPr>
        <w:t xml:space="preserve"> oraz sankcje z tytułu niespełnienia tych wymagań - zawarto w istotnych postanowieniach umowy ( zał. nr 2 do SIWZ). W przypadku spółki osobowej, w której wspólnicy będą samodzielnie świadczyli pracę w zakresie czynności określonych przez Zamawiającego oraz działalności gospodarczej prowadzonej jednoosobowo, nie wymaga się obowiązku zatrudnienia tych osób na podstawie umowy o pracę.</w:t>
      </w:r>
    </w:p>
    <w:p w:rsidR="00B83104" w:rsidRPr="00B83104" w:rsidRDefault="00B83104" w:rsidP="00B83104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</w:p>
    <w:p w:rsidR="00B83104" w:rsidRPr="00B83104" w:rsidRDefault="00B83104" w:rsidP="00B83104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B83104">
        <w:rPr>
          <w:rFonts w:ascii="Verdana" w:hAnsi="Verdana"/>
          <w:b w:val="0"/>
          <w:bCs/>
          <w:sz w:val="16"/>
          <w:szCs w:val="16"/>
        </w:rPr>
        <w:t>Miejsce, w którym znajduje się zmieniany tekst:</w:t>
      </w:r>
    </w:p>
    <w:p w:rsidR="00B83104" w:rsidRPr="00B83104" w:rsidRDefault="00B83104" w:rsidP="00B83104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B83104">
        <w:rPr>
          <w:rFonts w:ascii="Verdana" w:hAnsi="Verdana"/>
          <w:b w:val="0"/>
          <w:bCs/>
          <w:sz w:val="16"/>
          <w:szCs w:val="16"/>
        </w:rPr>
        <w:t>Numer sekcji: IV.</w:t>
      </w:r>
    </w:p>
    <w:p w:rsidR="00B83104" w:rsidRPr="00B83104" w:rsidRDefault="00B83104" w:rsidP="00B83104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B83104">
        <w:rPr>
          <w:rFonts w:ascii="Verdana" w:hAnsi="Verdana"/>
          <w:b w:val="0"/>
          <w:bCs/>
          <w:sz w:val="16"/>
          <w:szCs w:val="16"/>
        </w:rPr>
        <w:t>Punkt: 6.2)</w:t>
      </w:r>
    </w:p>
    <w:p w:rsidR="00B83104" w:rsidRPr="00B83104" w:rsidRDefault="00B83104" w:rsidP="00B83104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B83104">
        <w:rPr>
          <w:rFonts w:ascii="Verdana" w:hAnsi="Verdana"/>
          <w:b w:val="0"/>
          <w:bCs/>
          <w:sz w:val="16"/>
          <w:szCs w:val="16"/>
        </w:rPr>
        <w:t>W ogłoszeniu jest: Termin składania ofert lub wniosków o dopuszczenie do udziału w postępowaniu: Data: 2020-05-20, godzina: 10:00</w:t>
      </w:r>
    </w:p>
    <w:p w:rsidR="00394BC9" w:rsidRPr="00394BC9" w:rsidRDefault="00B83104" w:rsidP="00B83104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B83104">
        <w:rPr>
          <w:rFonts w:ascii="Verdana" w:hAnsi="Verdana"/>
          <w:b w:val="0"/>
          <w:bCs/>
          <w:sz w:val="16"/>
          <w:szCs w:val="16"/>
        </w:rPr>
        <w:t>W ogłoszeniu powinno być: Termin składania ofert lub wniosków o dopuszczenie do udziału w postępowaniu: Data: 2020-05-21, godzina: 10:00</w:t>
      </w:r>
    </w:p>
    <w:p w:rsidR="00E15B36" w:rsidRDefault="00E15B36" w:rsidP="00394BC9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</w:p>
    <w:p w:rsidR="00E15B36" w:rsidRPr="00E15B36" w:rsidRDefault="00E15B36" w:rsidP="00E15B36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</w:p>
    <w:p w:rsidR="00B83104" w:rsidRDefault="00B83104" w:rsidP="00E15B36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</w:p>
    <w:p w:rsidR="00B83104" w:rsidRDefault="00B83104" w:rsidP="00E15B36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</w:p>
    <w:p w:rsidR="00B83104" w:rsidRDefault="00B83104" w:rsidP="00E15B36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</w:p>
    <w:p w:rsidR="00B83104" w:rsidRDefault="00B83104" w:rsidP="00E15B36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</w:p>
    <w:p w:rsidR="00B83104" w:rsidRDefault="00B83104" w:rsidP="00E15B36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</w:p>
    <w:p w:rsidR="00B83104" w:rsidRDefault="00B83104" w:rsidP="00E15B36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</w:p>
    <w:p w:rsidR="00B83104" w:rsidRDefault="00B83104" w:rsidP="00E15B36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</w:p>
    <w:p w:rsidR="00B83104" w:rsidRDefault="00B83104" w:rsidP="00E15B36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</w:p>
    <w:p w:rsidR="00B83104" w:rsidRDefault="00B83104" w:rsidP="00E15B36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</w:p>
    <w:p w:rsidR="00B83104" w:rsidRDefault="00B83104" w:rsidP="00E15B36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</w:p>
    <w:p w:rsidR="00B83104" w:rsidRDefault="00B83104" w:rsidP="00E15B36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</w:p>
    <w:p w:rsidR="00B83104" w:rsidRDefault="00B83104" w:rsidP="00E15B36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</w:p>
    <w:p w:rsidR="00B83104" w:rsidRDefault="00B83104" w:rsidP="00E15B36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</w:p>
    <w:p w:rsidR="00B83104" w:rsidRDefault="00B83104" w:rsidP="00E15B36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</w:p>
    <w:p w:rsidR="00B83104" w:rsidRDefault="00B83104" w:rsidP="00E15B36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</w:p>
    <w:p w:rsidR="00B83104" w:rsidRDefault="00B83104" w:rsidP="00E15B36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</w:p>
    <w:p w:rsidR="00B83104" w:rsidRDefault="00B83104" w:rsidP="00E15B36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</w:p>
    <w:p w:rsidR="00B83104" w:rsidRDefault="00B83104" w:rsidP="00E15B36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</w:p>
    <w:p w:rsidR="00B83104" w:rsidRDefault="00B83104" w:rsidP="00E15B36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</w:p>
    <w:p w:rsidR="00B83104" w:rsidRDefault="00B83104" w:rsidP="00E15B36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</w:p>
    <w:p w:rsidR="00B83104" w:rsidRDefault="00B83104" w:rsidP="00E15B36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</w:p>
    <w:p w:rsidR="00B83104" w:rsidRDefault="00B83104" w:rsidP="00E15B36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</w:p>
    <w:p w:rsidR="00B83104" w:rsidRDefault="00B83104" w:rsidP="00E15B36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</w:p>
    <w:p w:rsidR="00B83104" w:rsidRDefault="00B83104" w:rsidP="00E15B36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</w:p>
    <w:p w:rsidR="00B83104" w:rsidRDefault="00B83104" w:rsidP="00E15B36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</w:p>
    <w:p w:rsidR="00B83104" w:rsidRDefault="00B83104" w:rsidP="00E15B36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</w:p>
    <w:p w:rsidR="00B83104" w:rsidRDefault="00B83104" w:rsidP="00E15B36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</w:p>
    <w:p w:rsidR="00B83104" w:rsidRDefault="00B83104" w:rsidP="00E15B36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</w:p>
    <w:p w:rsidR="00B83104" w:rsidRDefault="00B83104" w:rsidP="00E15B36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</w:p>
    <w:p w:rsidR="00B83104" w:rsidRDefault="00B83104" w:rsidP="00E15B36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</w:p>
    <w:p w:rsidR="00B83104" w:rsidRDefault="00B83104" w:rsidP="00E15B36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</w:p>
    <w:p w:rsidR="00B83104" w:rsidRDefault="00B83104" w:rsidP="00E15B36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</w:p>
    <w:p w:rsidR="00E15B36" w:rsidRPr="00E15B36" w:rsidRDefault="00E15B36" w:rsidP="00E15B36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  <w:bookmarkStart w:id="0" w:name="_GoBack"/>
      <w:bookmarkEnd w:id="0"/>
      <w:r w:rsidRPr="00E15B36">
        <w:rPr>
          <w:rFonts w:ascii="Verdana" w:hAnsi="Verdana"/>
          <w:sz w:val="16"/>
          <w:szCs w:val="16"/>
        </w:rPr>
        <w:t>Ogłoszenie nr 540082189-N-2020 z dnia 13-05-2020 r.</w:t>
      </w:r>
    </w:p>
    <w:p w:rsidR="00E15B36" w:rsidRPr="00E15B36" w:rsidRDefault="00E15B36" w:rsidP="00E15B36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  <w:r w:rsidRPr="00E15B36">
        <w:rPr>
          <w:rFonts w:ascii="Verdana" w:hAnsi="Verdana"/>
          <w:sz w:val="16"/>
          <w:szCs w:val="16"/>
        </w:rPr>
        <w:t>Oświęcim:</w:t>
      </w:r>
    </w:p>
    <w:p w:rsidR="00E15B36" w:rsidRPr="00E15B36" w:rsidRDefault="00E15B36" w:rsidP="00E15B36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  <w:r w:rsidRPr="00E15B36">
        <w:rPr>
          <w:rFonts w:ascii="Verdana" w:hAnsi="Verdana"/>
          <w:sz w:val="16"/>
          <w:szCs w:val="16"/>
        </w:rPr>
        <w:t>OGŁOSZENIE O ZMIANIE OGŁOSZENIA</w:t>
      </w:r>
    </w:p>
    <w:p w:rsidR="00E15B36" w:rsidRPr="00E15B36" w:rsidRDefault="00E15B36" w:rsidP="00E15B36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  <w:r w:rsidRPr="00E15B36">
        <w:rPr>
          <w:rFonts w:ascii="Verdana" w:hAnsi="Verdana"/>
          <w:sz w:val="16"/>
          <w:szCs w:val="16"/>
        </w:rPr>
        <w:t>OGŁOSZENIE DOTYCZY:</w:t>
      </w:r>
    </w:p>
    <w:p w:rsidR="00E15B36" w:rsidRPr="00E15B36" w:rsidRDefault="00E15B36" w:rsidP="00E15B36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  <w:r w:rsidRPr="00E15B36">
        <w:rPr>
          <w:rFonts w:ascii="Verdana" w:hAnsi="Verdana"/>
          <w:sz w:val="16"/>
          <w:szCs w:val="16"/>
        </w:rPr>
        <w:t>Ogłoszenia o zamówieniu</w:t>
      </w:r>
    </w:p>
    <w:p w:rsidR="00E15B36" w:rsidRPr="00E15B36" w:rsidRDefault="00E15B36" w:rsidP="00E15B36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  <w:r w:rsidRPr="00E15B36">
        <w:rPr>
          <w:rFonts w:ascii="Verdana" w:hAnsi="Verdana"/>
          <w:sz w:val="16"/>
          <w:szCs w:val="16"/>
        </w:rPr>
        <w:t>INFORMACJE O ZMIENIANYM OGŁOSZENIU</w:t>
      </w:r>
    </w:p>
    <w:p w:rsidR="00E15B36" w:rsidRPr="00E15B36" w:rsidRDefault="00E15B36" w:rsidP="00E15B36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  <w:r w:rsidRPr="00E15B36">
        <w:rPr>
          <w:rFonts w:ascii="Verdana" w:hAnsi="Verdana"/>
          <w:sz w:val="16"/>
          <w:szCs w:val="16"/>
        </w:rPr>
        <w:t>Numer: 533321-N-2020</w:t>
      </w:r>
    </w:p>
    <w:p w:rsidR="00E15B36" w:rsidRPr="00E15B36" w:rsidRDefault="00E15B36" w:rsidP="00E15B36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  <w:r w:rsidRPr="00E15B36">
        <w:rPr>
          <w:rFonts w:ascii="Verdana" w:hAnsi="Verdana"/>
          <w:sz w:val="16"/>
          <w:szCs w:val="16"/>
        </w:rPr>
        <w:t>Data: 30-04-2020</w:t>
      </w:r>
    </w:p>
    <w:p w:rsidR="00E15B36" w:rsidRPr="00E15B36" w:rsidRDefault="00E15B36" w:rsidP="00E15B36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  <w:r w:rsidRPr="00E15B36">
        <w:rPr>
          <w:rFonts w:ascii="Verdana" w:hAnsi="Verdana"/>
          <w:sz w:val="16"/>
          <w:szCs w:val="16"/>
        </w:rPr>
        <w:t>SEKCJA I: ZAMAWIAJĄCY</w:t>
      </w:r>
    </w:p>
    <w:p w:rsidR="00E15B36" w:rsidRPr="00E15B36" w:rsidRDefault="00E15B36" w:rsidP="00E15B36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  <w:r w:rsidRPr="00E15B36">
        <w:rPr>
          <w:rFonts w:ascii="Verdana" w:hAnsi="Verdana"/>
          <w:sz w:val="16"/>
          <w:szCs w:val="16"/>
        </w:rPr>
        <w:t>Zespół Opieki Zdrowotnej w Oświęcimiu, Krajowy numer identyfikacyjny 00030440900000, ul. ul. Wysokie Brzegi  4, 32-600  Oświęcim, woj. małopolskie, państwo Polska, tel. 338448230, e-mail zamowienia@szpitaloswiecim.pl, faks 338448384.</w:t>
      </w:r>
    </w:p>
    <w:p w:rsidR="00E15B36" w:rsidRPr="00E15B36" w:rsidRDefault="00E15B36" w:rsidP="00E15B36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  <w:r w:rsidRPr="00E15B36">
        <w:rPr>
          <w:rFonts w:ascii="Verdana" w:hAnsi="Verdana"/>
          <w:sz w:val="16"/>
          <w:szCs w:val="16"/>
        </w:rPr>
        <w:t>Adres strony internetowej (</w:t>
      </w:r>
      <w:proofErr w:type="spellStart"/>
      <w:r w:rsidRPr="00E15B36">
        <w:rPr>
          <w:rFonts w:ascii="Verdana" w:hAnsi="Verdana"/>
          <w:sz w:val="16"/>
          <w:szCs w:val="16"/>
        </w:rPr>
        <w:t>url</w:t>
      </w:r>
      <w:proofErr w:type="spellEnd"/>
      <w:r w:rsidRPr="00E15B36">
        <w:rPr>
          <w:rFonts w:ascii="Verdana" w:hAnsi="Verdana"/>
          <w:sz w:val="16"/>
          <w:szCs w:val="16"/>
        </w:rPr>
        <w:t>): www.szpitaloswiecim.pl ; www.przetargi.propublico.pl</w:t>
      </w:r>
    </w:p>
    <w:p w:rsidR="00E15B36" w:rsidRPr="00E15B36" w:rsidRDefault="00E15B36" w:rsidP="00E15B36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  <w:r w:rsidRPr="00E15B36">
        <w:rPr>
          <w:rFonts w:ascii="Verdana" w:hAnsi="Verdana"/>
          <w:sz w:val="16"/>
          <w:szCs w:val="16"/>
        </w:rPr>
        <w:t>Adres profilu nabywcy: www.szpitaloswiecim.pl ; www.przetargi.propublico.pl</w:t>
      </w:r>
    </w:p>
    <w:p w:rsidR="00E15B36" w:rsidRPr="00E15B36" w:rsidRDefault="00E15B36" w:rsidP="00E15B36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  <w:r w:rsidRPr="00E15B36">
        <w:rPr>
          <w:rFonts w:ascii="Verdana" w:hAnsi="Verdana"/>
          <w:sz w:val="16"/>
          <w:szCs w:val="16"/>
        </w:rPr>
        <w:t>SEKCJA II: ZMIANY W OGŁOSZENIU</w:t>
      </w:r>
    </w:p>
    <w:p w:rsidR="00E15B36" w:rsidRPr="00E15B36" w:rsidRDefault="00E15B36" w:rsidP="00E15B36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  <w:r w:rsidRPr="00E15B36">
        <w:rPr>
          <w:rFonts w:ascii="Verdana" w:hAnsi="Verdana"/>
          <w:sz w:val="16"/>
          <w:szCs w:val="16"/>
        </w:rPr>
        <w:t>II.1) Tekst, który należy zmienić:</w:t>
      </w:r>
    </w:p>
    <w:p w:rsidR="00E15B36" w:rsidRPr="00E15B36" w:rsidRDefault="00E15B36" w:rsidP="00E15B36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  <w:r w:rsidRPr="00E15B36">
        <w:rPr>
          <w:rFonts w:ascii="Verdana" w:hAnsi="Verdana"/>
          <w:sz w:val="16"/>
          <w:szCs w:val="16"/>
        </w:rPr>
        <w:t>Miejsce, w którym znajduje się zmieniany tekst:</w:t>
      </w:r>
    </w:p>
    <w:p w:rsidR="00E15B36" w:rsidRPr="00E15B36" w:rsidRDefault="00E15B36" w:rsidP="00E15B36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  <w:r w:rsidRPr="00E15B36">
        <w:rPr>
          <w:rFonts w:ascii="Verdana" w:hAnsi="Verdana"/>
          <w:sz w:val="16"/>
          <w:szCs w:val="16"/>
        </w:rPr>
        <w:t>Numer sekcji: IV.</w:t>
      </w:r>
    </w:p>
    <w:p w:rsidR="00E15B36" w:rsidRPr="00E15B36" w:rsidRDefault="00E15B36" w:rsidP="00E15B36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  <w:r w:rsidRPr="00E15B36">
        <w:rPr>
          <w:rFonts w:ascii="Verdana" w:hAnsi="Verdana"/>
          <w:sz w:val="16"/>
          <w:szCs w:val="16"/>
        </w:rPr>
        <w:t>Punkt: 6.2)</w:t>
      </w:r>
    </w:p>
    <w:p w:rsidR="00E15B36" w:rsidRPr="00E15B36" w:rsidRDefault="00E15B36" w:rsidP="00E15B36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  <w:r w:rsidRPr="00E15B36">
        <w:rPr>
          <w:rFonts w:ascii="Verdana" w:hAnsi="Verdana"/>
          <w:sz w:val="16"/>
          <w:szCs w:val="16"/>
        </w:rPr>
        <w:t>W ogłoszeniu jest: Termin składania ofert lub wniosków o dopuszczenie do udziału w postępowaniu: Data: 2020-05-18, godzina: 10:00</w:t>
      </w:r>
    </w:p>
    <w:p w:rsidR="00E15B36" w:rsidRDefault="00E15B36" w:rsidP="00E15B36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  <w:r w:rsidRPr="00E15B36">
        <w:rPr>
          <w:rFonts w:ascii="Verdana" w:hAnsi="Verdana"/>
          <w:sz w:val="16"/>
          <w:szCs w:val="16"/>
        </w:rPr>
        <w:t>W ogłoszeniu powinno być: Termin składania ofert lub wniosków o dopuszczenie do udziału w postępowaniu: Data: 2020-05-20, godzina: 10:00</w:t>
      </w:r>
    </w:p>
    <w:p w:rsidR="00E15B36" w:rsidRDefault="00E15B36" w:rsidP="00394BC9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</w:p>
    <w:p w:rsidR="00E15B36" w:rsidRDefault="00E15B36" w:rsidP="00394BC9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</w:p>
    <w:p w:rsidR="00E15B36" w:rsidRDefault="00E15B36" w:rsidP="00394BC9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</w:p>
    <w:p w:rsidR="00E15B36" w:rsidRDefault="00E15B36" w:rsidP="00394BC9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</w:p>
    <w:p w:rsidR="00E15B36" w:rsidRDefault="00E15B36" w:rsidP="00394BC9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</w:p>
    <w:p w:rsidR="00E15B36" w:rsidRDefault="00E15B36" w:rsidP="00394BC9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</w:p>
    <w:p w:rsidR="00E15B36" w:rsidRDefault="00E15B36" w:rsidP="00E15B36"/>
    <w:p w:rsidR="00E15B36" w:rsidRDefault="00E15B36" w:rsidP="00E15B36"/>
    <w:p w:rsidR="00E15B36" w:rsidRDefault="00E15B36" w:rsidP="00E15B36"/>
    <w:p w:rsidR="00E15B36" w:rsidRPr="00E15B36" w:rsidRDefault="00E15B36" w:rsidP="00E15B36"/>
    <w:p w:rsidR="00394BC9" w:rsidRPr="00394BC9" w:rsidRDefault="00394BC9" w:rsidP="00394BC9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  <w:r w:rsidRPr="00394BC9">
        <w:rPr>
          <w:rFonts w:ascii="Verdana" w:hAnsi="Verdana"/>
          <w:sz w:val="16"/>
          <w:szCs w:val="16"/>
        </w:rPr>
        <w:lastRenderedPageBreak/>
        <w:t>Ogłoszenie nr 540078473-N-2020 z dnia 07-05-2020 r.</w:t>
      </w:r>
    </w:p>
    <w:p w:rsidR="00394BC9" w:rsidRPr="00394BC9" w:rsidRDefault="00394BC9" w:rsidP="00394BC9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  <w:r w:rsidRPr="00394BC9">
        <w:rPr>
          <w:rFonts w:ascii="Verdana" w:hAnsi="Verdana"/>
          <w:sz w:val="16"/>
          <w:szCs w:val="16"/>
        </w:rPr>
        <w:t>Oświęcim:</w:t>
      </w:r>
    </w:p>
    <w:p w:rsidR="00394BC9" w:rsidRPr="00394BC9" w:rsidRDefault="00394BC9" w:rsidP="00394BC9">
      <w:pPr>
        <w:pStyle w:val="Nagwek5"/>
        <w:spacing w:after="100" w:afterAutospacing="1"/>
        <w:rPr>
          <w:rFonts w:ascii="Verdana" w:hAnsi="Verdana"/>
          <w:sz w:val="16"/>
          <w:szCs w:val="16"/>
        </w:rPr>
      </w:pPr>
      <w:r w:rsidRPr="00394BC9">
        <w:rPr>
          <w:rFonts w:ascii="Verdana" w:hAnsi="Verdana"/>
          <w:sz w:val="16"/>
          <w:szCs w:val="16"/>
        </w:rPr>
        <w:t>OGŁOSZENIE O ZMIANIE OGŁOSZENIA</w:t>
      </w:r>
    </w:p>
    <w:p w:rsidR="00394BC9" w:rsidRPr="00394BC9" w:rsidRDefault="00394BC9" w:rsidP="00394BC9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394BC9">
        <w:rPr>
          <w:rFonts w:ascii="Verdana" w:hAnsi="Verdana"/>
          <w:b w:val="0"/>
          <w:bCs/>
          <w:sz w:val="16"/>
          <w:szCs w:val="16"/>
        </w:rPr>
        <w:t>OGŁOSZENIE DOTYCZY:</w:t>
      </w:r>
    </w:p>
    <w:p w:rsidR="00394BC9" w:rsidRPr="00394BC9" w:rsidRDefault="00394BC9" w:rsidP="00394BC9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394BC9">
        <w:rPr>
          <w:rFonts w:ascii="Verdana" w:hAnsi="Verdana"/>
          <w:b w:val="0"/>
          <w:bCs/>
          <w:sz w:val="16"/>
          <w:szCs w:val="16"/>
        </w:rPr>
        <w:t>Ogłoszenia o zamówieniu</w:t>
      </w:r>
    </w:p>
    <w:p w:rsidR="00394BC9" w:rsidRPr="00394BC9" w:rsidRDefault="00394BC9" w:rsidP="00394BC9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394BC9">
        <w:rPr>
          <w:rFonts w:ascii="Verdana" w:hAnsi="Verdana"/>
          <w:b w:val="0"/>
          <w:bCs/>
          <w:sz w:val="16"/>
          <w:szCs w:val="16"/>
        </w:rPr>
        <w:t>INFORMACJE O ZMIENIANYM OGŁOSZENIU</w:t>
      </w:r>
    </w:p>
    <w:p w:rsidR="00394BC9" w:rsidRPr="00394BC9" w:rsidRDefault="00394BC9" w:rsidP="00394BC9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394BC9">
        <w:rPr>
          <w:rFonts w:ascii="Verdana" w:hAnsi="Verdana"/>
          <w:b w:val="0"/>
          <w:bCs/>
          <w:sz w:val="16"/>
          <w:szCs w:val="16"/>
        </w:rPr>
        <w:t>Numer: 533321-N-2020</w:t>
      </w:r>
    </w:p>
    <w:p w:rsidR="00394BC9" w:rsidRPr="00394BC9" w:rsidRDefault="00394BC9" w:rsidP="00394BC9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394BC9">
        <w:rPr>
          <w:rFonts w:ascii="Verdana" w:hAnsi="Verdana"/>
          <w:b w:val="0"/>
          <w:bCs/>
          <w:sz w:val="16"/>
          <w:szCs w:val="16"/>
        </w:rPr>
        <w:t>Data: 30-04-2020</w:t>
      </w:r>
    </w:p>
    <w:p w:rsidR="00394BC9" w:rsidRPr="00394BC9" w:rsidRDefault="00394BC9" w:rsidP="00394BC9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394BC9">
        <w:rPr>
          <w:rFonts w:ascii="Verdana" w:hAnsi="Verdana"/>
          <w:b w:val="0"/>
          <w:bCs/>
          <w:sz w:val="16"/>
          <w:szCs w:val="16"/>
        </w:rPr>
        <w:t>SEKCJA I: ZAMAWIAJĄCY</w:t>
      </w:r>
    </w:p>
    <w:p w:rsidR="00394BC9" w:rsidRPr="00394BC9" w:rsidRDefault="00394BC9" w:rsidP="00394BC9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394BC9">
        <w:rPr>
          <w:rFonts w:ascii="Verdana" w:hAnsi="Verdana"/>
          <w:b w:val="0"/>
          <w:bCs/>
          <w:sz w:val="16"/>
          <w:szCs w:val="16"/>
        </w:rPr>
        <w:t>Zespół Opieki Zdrowotnej w Oświęcimiu, Krajowy numer identyfikacyjny 00030440900000, ul. ul. Wysokie Brzegi  4, 32-600  Oświęcim, woj. małopolskie, państwo Polska, tel. 338448230, e-mail zamowienia@szpitaloswiecim.pl, faks 338448384.</w:t>
      </w:r>
    </w:p>
    <w:p w:rsidR="00394BC9" w:rsidRPr="00394BC9" w:rsidRDefault="00394BC9" w:rsidP="00394BC9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394BC9">
        <w:rPr>
          <w:rFonts w:ascii="Verdana" w:hAnsi="Verdana"/>
          <w:b w:val="0"/>
          <w:bCs/>
          <w:sz w:val="16"/>
          <w:szCs w:val="16"/>
        </w:rPr>
        <w:t>Adres strony internetowej (</w:t>
      </w:r>
      <w:proofErr w:type="spellStart"/>
      <w:r w:rsidRPr="00394BC9">
        <w:rPr>
          <w:rFonts w:ascii="Verdana" w:hAnsi="Verdana"/>
          <w:b w:val="0"/>
          <w:bCs/>
          <w:sz w:val="16"/>
          <w:szCs w:val="16"/>
        </w:rPr>
        <w:t>url</w:t>
      </w:r>
      <w:proofErr w:type="spellEnd"/>
      <w:r w:rsidRPr="00394BC9">
        <w:rPr>
          <w:rFonts w:ascii="Verdana" w:hAnsi="Verdana"/>
          <w:b w:val="0"/>
          <w:bCs/>
          <w:sz w:val="16"/>
          <w:szCs w:val="16"/>
        </w:rPr>
        <w:t>): www.szpitaloswiecim.pl ; www.przetargi.propublico.pl</w:t>
      </w:r>
    </w:p>
    <w:p w:rsidR="00394BC9" w:rsidRPr="00394BC9" w:rsidRDefault="00394BC9" w:rsidP="00394BC9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394BC9">
        <w:rPr>
          <w:rFonts w:ascii="Verdana" w:hAnsi="Verdana"/>
          <w:b w:val="0"/>
          <w:bCs/>
          <w:sz w:val="16"/>
          <w:szCs w:val="16"/>
        </w:rPr>
        <w:t>Adres profilu nabywcy: www.szpitaloswiecim.pl ; www.przetargi.propublico.pl</w:t>
      </w:r>
    </w:p>
    <w:p w:rsidR="00394BC9" w:rsidRPr="00394BC9" w:rsidRDefault="00394BC9" w:rsidP="00394BC9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394BC9">
        <w:rPr>
          <w:rFonts w:ascii="Verdana" w:hAnsi="Verdana"/>
          <w:b w:val="0"/>
          <w:bCs/>
          <w:sz w:val="16"/>
          <w:szCs w:val="16"/>
        </w:rPr>
        <w:t>SEKCJA II: ZMIANY W OGŁOSZENIU</w:t>
      </w:r>
    </w:p>
    <w:p w:rsidR="00394BC9" w:rsidRPr="00394BC9" w:rsidRDefault="00394BC9" w:rsidP="00394BC9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394BC9">
        <w:rPr>
          <w:rFonts w:ascii="Verdana" w:hAnsi="Verdana"/>
          <w:b w:val="0"/>
          <w:bCs/>
          <w:sz w:val="16"/>
          <w:szCs w:val="16"/>
        </w:rPr>
        <w:t>II.1) Tekst, który należy zmienić:</w:t>
      </w:r>
    </w:p>
    <w:p w:rsidR="00394BC9" w:rsidRPr="00394BC9" w:rsidRDefault="00394BC9" w:rsidP="00394BC9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394BC9">
        <w:rPr>
          <w:rFonts w:ascii="Verdana" w:hAnsi="Verdana"/>
          <w:b w:val="0"/>
          <w:bCs/>
          <w:sz w:val="16"/>
          <w:szCs w:val="16"/>
        </w:rPr>
        <w:t>Miejsce, w którym znajduje się zmieniany tekst:</w:t>
      </w:r>
    </w:p>
    <w:p w:rsidR="00394BC9" w:rsidRPr="00394BC9" w:rsidRDefault="00394BC9" w:rsidP="00394BC9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394BC9">
        <w:rPr>
          <w:rFonts w:ascii="Verdana" w:hAnsi="Verdana"/>
          <w:b w:val="0"/>
          <w:bCs/>
          <w:sz w:val="16"/>
          <w:szCs w:val="16"/>
        </w:rPr>
        <w:t>Numer sekcji: II.</w:t>
      </w:r>
    </w:p>
    <w:p w:rsidR="00394BC9" w:rsidRPr="00394BC9" w:rsidRDefault="00394BC9" w:rsidP="00394BC9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394BC9">
        <w:rPr>
          <w:rFonts w:ascii="Verdana" w:hAnsi="Verdana"/>
          <w:b w:val="0"/>
          <w:bCs/>
          <w:sz w:val="16"/>
          <w:szCs w:val="16"/>
        </w:rPr>
        <w:t>Punkt: 9)</w:t>
      </w:r>
    </w:p>
    <w:p w:rsidR="00394BC9" w:rsidRPr="00394BC9" w:rsidRDefault="00394BC9" w:rsidP="00394BC9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394BC9">
        <w:rPr>
          <w:rFonts w:ascii="Verdana" w:hAnsi="Verdana"/>
          <w:b w:val="0"/>
          <w:bCs/>
          <w:sz w:val="16"/>
          <w:szCs w:val="16"/>
        </w:rPr>
        <w:t>W ogłoszeniu jest: Informacje dodatkowe: --</w:t>
      </w:r>
    </w:p>
    <w:p w:rsidR="00394BC9" w:rsidRPr="00394BC9" w:rsidRDefault="00394BC9" w:rsidP="00394BC9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394BC9">
        <w:rPr>
          <w:rFonts w:ascii="Verdana" w:hAnsi="Verdana"/>
          <w:b w:val="0"/>
          <w:bCs/>
          <w:sz w:val="16"/>
          <w:szCs w:val="16"/>
        </w:rPr>
        <w:t xml:space="preserve">W ogłoszeniu powinno być: Informacje dodatkowe: Zamawiający informuje o możliwości przeprowadzenia przez Wykonawców wizji lokalnej na przyszłym placu robót. W celu udziału w wizji lokalnej Wykonawcy zobowiązani są do zgłoszenia osobom uprawnionym do kontaktowania się z Wykonawcami, o których mowa w Dziale VIII pkt 15 </w:t>
      </w:r>
      <w:proofErr w:type="spellStart"/>
      <w:r w:rsidRPr="00394BC9">
        <w:rPr>
          <w:rFonts w:ascii="Verdana" w:hAnsi="Verdana"/>
          <w:b w:val="0"/>
          <w:bCs/>
          <w:sz w:val="16"/>
          <w:szCs w:val="16"/>
        </w:rPr>
        <w:t>ppkt</w:t>
      </w:r>
      <w:proofErr w:type="spellEnd"/>
      <w:r w:rsidRPr="00394BC9">
        <w:rPr>
          <w:rFonts w:ascii="Verdana" w:hAnsi="Verdana"/>
          <w:b w:val="0"/>
          <w:bCs/>
          <w:sz w:val="16"/>
          <w:szCs w:val="16"/>
        </w:rPr>
        <w:t>. 1 SIWZ, poprzez przesłanie wiadomości e-mail na wskazany adres do dnia 11.05.2020 do godz. 9:00 nazwiska osób, które wezmą udział w wizji lokalnej. Wizja lokalna zostanie przeprowadzona w dniu 11.05.2020 r. o godz. 13:00. Osoby, które przybędą na wizję lokalną (wejście do budynku Administracji) zobowiązani są posiadać przy sobie dokument tożsamości. Zamawiający informuje, że nie przewiduje zebrania Wykonawców w celu wyjaśnienia wątpliwości dotyczących treści SIWZ, a w trakcie wizji lokalnej nie będzie udzielał odpowiedzi na pytania dotyczące treści SIWZ, wszelkie pytania należy kierować do Zamawiającego w trybie art. 38 ustawy.</w:t>
      </w:r>
    </w:p>
    <w:p w:rsidR="00394BC9" w:rsidRPr="00394BC9" w:rsidRDefault="00394BC9" w:rsidP="00394BC9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</w:p>
    <w:p w:rsidR="00394BC9" w:rsidRPr="00394BC9" w:rsidRDefault="00394BC9" w:rsidP="00394BC9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394BC9">
        <w:rPr>
          <w:rFonts w:ascii="Verdana" w:hAnsi="Verdana"/>
          <w:b w:val="0"/>
          <w:bCs/>
          <w:sz w:val="16"/>
          <w:szCs w:val="16"/>
        </w:rPr>
        <w:t>Miejsce, w którym znajduje się zmieniany tekst:</w:t>
      </w:r>
    </w:p>
    <w:p w:rsidR="00394BC9" w:rsidRPr="00394BC9" w:rsidRDefault="00394BC9" w:rsidP="00394BC9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394BC9">
        <w:rPr>
          <w:rFonts w:ascii="Verdana" w:hAnsi="Verdana"/>
          <w:b w:val="0"/>
          <w:bCs/>
          <w:sz w:val="16"/>
          <w:szCs w:val="16"/>
        </w:rPr>
        <w:t>Numer sekcji: VI.</w:t>
      </w:r>
    </w:p>
    <w:p w:rsidR="00394BC9" w:rsidRPr="00394BC9" w:rsidRDefault="00394BC9" w:rsidP="00394BC9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394BC9">
        <w:rPr>
          <w:rFonts w:ascii="Verdana" w:hAnsi="Verdana"/>
          <w:b w:val="0"/>
          <w:bCs/>
          <w:sz w:val="16"/>
          <w:szCs w:val="16"/>
        </w:rPr>
        <w:t>Punkt: 6.2)</w:t>
      </w:r>
    </w:p>
    <w:p w:rsidR="00394BC9" w:rsidRPr="00394BC9" w:rsidRDefault="00394BC9" w:rsidP="00394BC9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394BC9">
        <w:rPr>
          <w:rFonts w:ascii="Verdana" w:hAnsi="Verdana"/>
          <w:b w:val="0"/>
          <w:bCs/>
          <w:sz w:val="16"/>
          <w:szCs w:val="16"/>
        </w:rPr>
        <w:t>W ogłoszeniu jest: Termin składania ofert lub wniosków o dopuszczenie do udziału w postępowaniu: Data: 2020-05-15, godzina: 10:00,</w:t>
      </w:r>
    </w:p>
    <w:p w:rsidR="00394BC9" w:rsidRPr="00394BC9" w:rsidRDefault="00394BC9" w:rsidP="00394BC9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  <w:r w:rsidRPr="00394BC9">
        <w:rPr>
          <w:rFonts w:ascii="Verdana" w:hAnsi="Verdana"/>
          <w:b w:val="0"/>
          <w:bCs/>
          <w:sz w:val="16"/>
          <w:szCs w:val="16"/>
        </w:rPr>
        <w:t>W ogłoszeniu powinno być: Termin składania ofert lub wniosków o dopuszczenie do udziału w postępowaniu: Data: 2020-05-18, godzina: 10:00,</w:t>
      </w:r>
    </w:p>
    <w:p w:rsidR="00394BC9" w:rsidRPr="00394BC9" w:rsidRDefault="00394BC9" w:rsidP="00394BC9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</w:p>
    <w:p w:rsidR="00394BC9" w:rsidRPr="00394BC9" w:rsidRDefault="00394BC9" w:rsidP="00394BC9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</w:p>
    <w:p w:rsidR="00394BC9" w:rsidRPr="00394BC9" w:rsidRDefault="00394BC9" w:rsidP="00394BC9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</w:p>
    <w:p w:rsidR="00394BC9" w:rsidRPr="00394BC9" w:rsidRDefault="00394BC9" w:rsidP="00394BC9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</w:p>
    <w:p w:rsidR="00394BC9" w:rsidRPr="00394BC9" w:rsidRDefault="00394BC9" w:rsidP="00394BC9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</w:p>
    <w:p w:rsidR="00394BC9" w:rsidRPr="00394BC9" w:rsidRDefault="00394BC9" w:rsidP="00394BC9">
      <w:pPr>
        <w:pStyle w:val="Nagwek5"/>
        <w:spacing w:after="100" w:afterAutospacing="1"/>
        <w:jc w:val="both"/>
        <w:rPr>
          <w:rFonts w:ascii="Verdana" w:hAnsi="Verdana"/>
          <w:b w:val="0"/>
          <w:bCs/>
          <w:sz w:val="16"/>
          <w:szCs w:val="16"/>
        </w:rPr>
      </w:pPr>
    </w:p>
    <w:sectPr w:rsidR="00394BC9" w:rsidRPr="00394BC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3CC9" w:rsidRDefault="00C83CC9">
      <w:r>
        <w:separator/>
      </w:r>
    </w:p>
  </w:endnote>
  <w:endnote w:type="continuationSeparator" w:id="0">
    <w:p w:rsidR="00C83CC9" w:rsidRDefault="00C83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B8310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4E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4E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64EA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3CC9" w:rsidRDefault="00C83CC9">
      <w:r>
        <w:separator/>
      </w:r>
    </w:p>
  </w:footnote>
  <w:footnote w:type="continuationSeparator" w:id="0">
    <w:p w:rsidR="00C83CC9" w:rsidRDefault="00C83C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1986" w:rsidRDefault="004019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1986" w:rsidRDefault="004019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1986" w:rsidRDefault="004019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3CC9"/>
    <w:rsid w:val="000B65B1"/>
    <w:rsid w:val="000B6C6C"/>
    <w:rsid w:val="00186D37"/>
    <w:rsid w:val="00226741"/>
    <w:rsid w:val="002271C8"/>
    <w:rsid w:val="003070D1"/>
    <w:rsid w:val="00346292"/>
    <w:rsid w:val="00394BC9"/>
    <w:rsid w:val="00401986"/>
    <w:rsid w:val="00546D74"/>
    <w:rsid w:val="00582218"/>
    <w:rsid w:val="005E7BB1"/>
    <w:rsid w:val="006A6955"/>
    <w:rsid w:val="006F39A5"/>
    <w:rsid w:val="00717301"/>
    <w:rsid w:val="007210E0"/>
    <w:rsid w:val="00746F31"/>
    <w:rsid w:val="007B2821"/>
    <w:rsid w:val="00A36A9B"/>
    <w:rsid w:val="00AC32AC"/>
    <w:rsid w:val="00AF74A5"/>
    <w:rsid w:val="00B111E4"/>
    <w:rsid w:val="00B52BA1"/>
    <w:rsid w:val="00B83104"/>
    <w:rsid w:val="00C660C9"/>
    <w:rsid w:val="00C83CC9"/>
    <w:rsid w:val="00D64EA2"/>
    <w:rsid w:val="00E15B36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1434B7B"/>
  <w15:chartTrackingRefBased/>
  <w15:docId w15:val="{6E8BCB4A-A9AB-4886-B9C7-194686BB4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WEDZ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1302</Words>
  <Characters>8464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iwedzicha</dc:creator>
  <cp:keywords/>
  <cp:lastModifiedBy>iwedzicha</cp:lastModifiedBy>
  <cp:revision>2</cp:revision>
  <cp:lastPrinted>2001-02-10T19:50:00Z</cp:lastPrinted>
  <dcterms:created xsi:type="dcterms:W3CDTF">2020-05-14T11:23:00Z</dcterms:created>
  <dcterms:modified xsi:type="dcterms:W3CDTF">2020-05-14T11:23:00Z</dcterms:modified>
</cp:coreProperties>
</file>