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A28AE">
      <w:pPr>
        <w:rPr>
          <w:b/>
          <w:bCs/>
          <w:sz w:val="24"/>
        </w:rPr>
      </w:pPr>
      <w:r w:rsidRPr="004A28AE">
        <w:rPr>
          <w:b/>
          <w:bCs/>
          <w:sz w:val="24"/>
        </w:rPr>
        <w:t xml:space="preserve">Okręgowy Szpital Kolejowy w Katowicach - </w:t>
      </w:r>
      <w:proofErr w:type="spellStart"/>
      <w:r w:rsidRPr="004A28AE">
        <w:rPr>
          <w:b/>
          <w:bCs/>
          <w:sz w:val="24"/>
        </w:rPr>
        <w:t>s.p.z.o.z</w:t>
      </w:r>
      <w:proofErr w:type="spellEnd"/>
      <w:r w:rsidRPr="004A28AE">
        <w:rPr>
          <w:b/>
          <w:bCs/>
          <w:sz w:val="24"/>
        </w:rPr>
        <w:t>.</w:t>
      </w:r>
    </w:p>
    <w:p w:rsidR="006D4AB3" w:rsidRDefault="004A28AE">
      <w:pPr>
        <w:rPr>
          <w:b/>
          <w:bCs/>
          <w:sz w:val="24"/>
        </w:rPr>
      </w:pPr>
      <w:proofErr w:type="spellStart"/>
      <w:r w:rsidRPr="004A28A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4A28AE">
        <w:rPr>
          <w:b/>
          <w:bCs/>
          <w:sz w:val="24"/>
        </w:rPr>
        <w:t>65</w:t>
      </w:r>
    </w:p>
    <w:p w:rsidR="006D4AB3" w:rsidRDefault="004A28AE">
      <w:pPr>
        <w:rPr>
          <w:b/>
          <w:bCs/>
          <w:sz w:val="24"/>
        </w:rPr>
      </w:pPr>
      <w:r w:rsidRPr="004A28A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4A28AE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A28AE" w:rsidRPr="004A28AE">
        <w:rPr>
          <w:b/>
          <w:bCs/>
          <w:sz w:val="24"/>
        </w:rPr>
        <w:t>AZP/10/P/2020</w:t>
      </w:r>
      <w:r>
        <w:rPr>
          <w:sz w:val="24"/>
        </w:rPr>
        <w:tab/>
        <w:t xml:space="preserve"> </w:t>
      </w:r>
      <w:r w:rsidR="004A28AE" w:rsidRPr="004A28AE">
        <w:rPr>
          <w:sz w:val="24"/>
        </w:rPr>
        <w:t>Katowice</w:t>
      </w:r>
      <w:r>
        <w:rPr>
          <w:sz w:val="24"/>
        </w:rPr>
        <w:t xml:space="preserve"> dnia: </w:t>
      </w:r>
      <w:r w:rsidR="004A28AE" w:rsidRPr="004A28AE">
        <w:rPr>
          <w:sz w:val="24"/>
        </w:rPr>
        <w:t>2020-05-07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36784">
        <w:rPr>
          <w:rFonts w:ascii="Times New Roman" w:hAnsi="Times New Roman"/>
        </w:rPr>
        <w:t xml:space="preserve"> - 1</w:t>
      </w:r>
    </w:p>
    <w:p w:rsidR="00D36784" w:rsidRDefault="00D36784" w:rsidP="00D36784">
      <w:pPr>
        <w:ind w:left="284"/>
        <w:jc w:val="both"/>
        <w:rPr>
          <w:i/>
          <w:sz w:val="24"/>
        </w:rPr>
      </w:pPr>
    </w:p>
    <w:p w:rsidR="006D4AB3" w:rsidRDefault="006D4AB3" w:rsidP="00D36784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A28AE" w:rsidRPr="004A28AE">
        <w:rPr>
          <w:sz w:val="24"/>
        </w:rPr>
        <w:t>2020-05-06</w:t>
      </w:r>
      <w:r>
        <w:rPr>
          <w:sz w:val="24"/>
        </w:rPr>
        <w:t xml:space="preserve"> do Zamawiającego wpłynęła prośba o</w:t>
      </w:r>
      <w:r w:rsidR="00D36784">
        <w:rPr>
          <w:sz w:val="24"/>
        </w:rPr>
        <w:t> </w:t>
      </w:r>
      <w:r>
        <w:rPr>
          <w:sz w:val="24"/>
        </w:rPr>
        <w:t xml:space="preserve">wyjaśnienie zapisu </w:t>
      </w:r>
      <w:r w:rsidR="00D36784">
        <w:rPr>
          <w:sz w:val="24"/>
        </w:rPr>
        <w:t>S</w:t>
      </w:r>
      <w:r>
        <w:rPr>
          <w:sz w:val="24"/>
        </w:rPr>
        <w:t>pecyfikacji</w:t>
      </w:r>
      <w:r w:rsidR="00D36784">
        <w:rPr>
          <w:sz w:val="24"/>
        </w:rPr>
        <w:t xml:space="preserve"> I</w:t>
      </w:r>
      <w:r>
        <w:rPr>
          <w:sz w:val="24"/>
        </w:rPr>
        <w:t xml:space="preserve">stotnych </w:t>
      </w:r>
      <w:r w:rsidR="00F73DD2">
        <w:rPr>
          <w:sz w:val="24"/>
        </w:rPr>
        <w:t>W</w:t>
      </w:r>
      <w:r>
        <w:rPr>
          <w:sz w:val="24"/>
        </w:rPr>
        <w:t xml:space="preserve">arunków </w:t>
      </w:r>
      <w:r w:rsidR="00F73DD2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4A28AE" w:rsidRPr="004A28AE">
        <w:rPr>
          <w:sz w:val="24"/>
        </w:rPr>
        <w:t>(</w:t>
      </w:r>
      <w:proofErr w:type="spellStart"/>
      <w:r w:rsidR="004A28AE" w:rsidRPr="004A28AE">
        <w:rPr>
          <w:sz w:val="24"/>
        </w:rPr>
        <w:t>t.j</w:t>
      </w:r>
      <w:proofErr w:type="spellEnd"/>
      <w:r w:rsidR="004A28AE" w:rsidRPr="004A28AE">
        <w:rPr>
          <w:sz w:val="24"/>
        </w:rPr>
        <w:t>. Dz.</w:t>
      </w:r>
      <w:r w:rsidR="00D36784">
        <w:rPr>
          <w:sz w:val="24"/>
        </w:rPr>
        <w:t xml:space="preserve"> U. z 2019</w:t>
      </w:r>
      <w:r w:rsidR="004A28AE" w:rsidRPr="004A28AE">
        <w:rPr>
          <w:sz w:val="24"/>
        </w:rPr>
        <w:t>r. poz. 1843</w:t>
      </w:r>
      <w:r w:rsidR="00F73DD2">
        <w:rPr>
          <w:sz w:val="24"/>
        </w:rPr>
        <w:t xml:space="preserve"> z </w:t>
      </w:r>
      <w:proofErr w:type="spellStart"/>
      <w:r w:rsidR="00F73DD2">
        <w:rPr>
          <w:sz w:val="24"/>
        </w:rPr>
        <w:t>późn</w:t>
      </w:r>
      <w:proofErr w:type="spellEnd"/>
      <w:r w:rsidR="00F73DD2">
        <w:rPr>
          <w:sz w:val="24"/>
        </w:rPr>
        <w:t>. zm.</w:t>
      </w:r>
      <w:r w:rsidR="004A28AE" w:rsidRPr="004A28A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4A28AE" w:rsidRPr="004A28AE">
        <w:rPr>
          <w:b/>
          <w:sz w:val="24"/>
        </w:rPr>
        <w:t>przetarg</w:t>
      </w:r>
      <w:r w:rsidR="00F73DD2">
        <w:rPr>
          <w:b/>
          <w:sz w:val="24"/>
        </w:rPr>
        <w:t>u</w:t>
      </w:r>
      <w:r w:rsidR="004A28AE" w:rsidRPr="004A28AE">
        <w:rPr>
          <w:b/>
          <w:sz w:val="24"/>
        </w:rPr>
        <w:t xml:space="preserve"> nieograniczon</w:t>
      </w:r>
      <w:r w:rsidR="00F73DD2">
        <w:rPr>
          <w:b/>
          <w:sz w:val="24"/>
        </w:rPr>
        <w:t>ego</w:t>
      </w:r>
      <w:r>
        <w:rPr>
          <w:sz w:val="24"/>
        </w:rPr>
        <w:t xml:space="preserve">, </w:t>
      </w:r>
      <w:r w:rsidR="00F73DD2">
        <w:rPr>
          <w:sz w:val="24"/>
        </w:rPr>
        <w:t>p</w:t>
      </w:r>
      <w:r>
        <w:rPr>
          <w:sz w:val="24"/>
        </w:rPr>
        <w:t>n</w:t>
      </w:r>
      <w:r w:rsidR="00F73DD2">
        <w:rPr>
          <w:sz w:val="24"/>
        </w:rPr>
        <w:t>.</w:t>
      </w:r>
      <w:r>
        <w:rPr>
          <w:sz w:val="24"/>
        </w:rPr>
        <w:t>:</w:t>
      </w:r>
    </w:p>
    <w:p w:rsidR="006D4AB3" w:rsidRDefault="004A28AE" w:rsidP="00F73DD2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4A28AE">
        <w:rPr>
          <w:b/>
          <w:sz w:val="24"/>
        </w:rPr>
        <w:t>Usługa transportu sanitarnego</w:t>
      </w:r>
      <w:r w:rsidR="006D4AB3">
        <w:rPr>
          <w:sz w:val="24"/>
        </w:rPr>
        <w:t>,</w:t>
      </w:r>
    </w:p>
    <w:p w:rsidR="00F73DD2" w:rsidRDefault="00F73DD2" w:rsidP="00D36784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73DD2" w:rsidRDefault="00F73DD2" w:rsidP="00D36784">
      <w:pPr>
        <w:pStyle w:val="Tekstpodstawowywcity3"/>
        <w:spacing w:line="240" w:lineRule="auto"/>
        <w:ind w:firstLine="0"/>
        <w:rPr>
          <w:sz w:val="24"/>
        </w:rPr>
      </w:pPr>
    </w:p>
    <w:p w:rsidR="004A28AE" w:rsidRPr="004A28AE" w:rsidRDefault="004A28AE" w:rsidP="00D36784">
      <w:pPr>
        <w:pStyle w:val="Tekstpodstawowywcity3"/>
        <w:spacing w:line="240" w:lineRule="auto"/>
        <w:ind w:firstLine="0"/>
        <w:rPr>
          <w:sz w:val="24"/>
        </w:rPr>
      </w:pPr>
      <w:r w:rsidRPr="004A28AE">
        <w:rPr>
          <w:sz w:val="24"/>
        </w:rPr>
        <w:t>1. Czy Zamawiający przewiduje realizację transportów "Na Ratunek" przy użyciu pojazdów uprzywilejowanych? Czy Zamawiający będzie wymagał przedłożenia do oferty przynajmniej dwóch zezwoleń na pojazdy uprzywilejowane w ruchu drogowym wydane przez Ministerstwo Spraw Wewnętrznych i Administracji?</w:t>
      </w:r>
    </w:p>
    <w:p w:rsidR="004A28AE" w:rsidRPr="00F73DD2" w:rsidRDefault="00F73DD2" w:rsidP="00D36784">
      <w:pPr>
        <w:pStyle w:val="Tekstpodstawowywcity3"/>
        <w:spacing w:line="240" w:lineRule="auto"/>
        <w:ind w:firstLine="0"/>
        <w:rPr>
          <w:b/>
          <w:sz w:val="24"/>
        </w:rPr>
      </w:pPr>
      <w:r w:rsidRPr="00F73DD2">
        <w:rPr>
          <w:b/>
          <w:sz w:val="24"/>
        </w:rPr>
        <w:t>Odp.:</w:t>
      </w:r>
    </w:p>
    <w:p w:rsidR="00C7668E" w:rsidRDefault="001C2136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przewiduje realizacj</w:t>
      </w:r>
      <w:r w:rsidR="00C7668E">
        <w:rPr>
          <w:sz w:val="24"/>
        </w:rPr>
        <w:t>ę</w:t>
      </w:r>
      <w:r>
        <w:rPr>
          <w:sz w:val="24"/>
        </w:rPr>
        <w:t xml:space="preserve"> transportów „Na Ratunek”</w:t>
      </w:r>
      <w:r w:rsidR="00B46612" w:rsidRPr="00B46612">
        <w:rPr>
          <w:sz w:val="24"/>
        </w:rPr>
        <w:t xml:space="preserve"> </w:t>
      </w:r>
      <w:r w:rsidR="00B46612" w:rsidRPr="004A28AE">
        <w:rPr>
          <w:sz w:val="24"/>
        </w:rPr>
        <w:t>przy użyciu pojazdów uprzywilejowanych</w:t>
      </w:r>
      <w:r>
        <w:rPr>
          <w:sz w:val="24"/>
        </w:rPr>
        <w:t xml:space="preserve">. </w:t>
      </w:r>
    </w:p>
    <w:p w:rsidR="00F73DD2" w:rsidRDefault="001C2136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nie zmienia warunków udziału w prowadzonym postępowaniu. </w:t>
      </w:r>
    </w:p>
    <w:p w:rsidR="00A00B14" w:rsidRPr="004A28AE" w:rsidRDefault="00A00B14" w:rsidP="00D36784">
      <w:pPr>
        <w:pStyle w:val="Tekstpodstawowywcity3"/>
        <w:spacing w:line="240" w:lineRule="auto"/>
        <w:ind w:firstLine="0"/>
        <w:rPr>
          <w:sz w:val="24"/>
        </w:rPr>
      </w:pPr>
    </w:p>
    <w:p w:rsidR="004A28AE" w:rsidRPr="004A28AE" w:rsidRDefault="004A28AE" w:rsidP="00D36784">
      <w:pPr>
        <w:pStyle w:val="Tekstpodstawowywcity3"/>
        <w:spacing w:line="240" w:lineRule="auto"/>
        <w:ind w:firstLine="0"/>
        <w:rPr>
          <w:sz w:val="24"/>
        </w:rPr>
      </w:pPr>
      <w:r w:rsidRPr="004A28AE">
        <w:rPr>
          <w:sz w:val="24"/>
        </w:rPr>
        <w:t>2. Proszę o informację czy Wykonawca może przedstawić w ofercie te same samochody w</w:t>
      </w:r>
      <w:r w:rsidR="00F73DD2">
        <w:rPr>
          <w:sz w:val="24"/>
        </w:rPr>
        <w:t> </w:t>
      </w:r>
      <w:r w:rsidRPr="004A28AE">
        <w:rPr>
          <w:sz w:val="24"/>
        </w:rPr>
        <w:t>kilku pakietach?</w:t>
      </w:r>
    </w:p>
    <w:p w:rsidR="00F73DD2" w:rsidRPr="00F73DD2" w:rsidRDefault="00F73DD2" w:rsidP="00F73DD2">
      <w:pPr>
        <w:pStyle w:val="Tekstpodstawowywcity3"/>
        <w:spacing w:line="240" w:lineRule="auto"/>
        <w:ind w:firstLine="0"/>
        <w:rPr>
          <w:b/>
          <w:sz w:val="24"/>
        </w:rPr>
      </w:pPr>
      <w:r w:rsidRPr="00F73DD2">
        <w:rPr>
          <w:b/>
          <w:sz w:val="24"/>
        </w:rPr>
        <w:t>Odp.:</w:t>
      </w:r>
    </w:p>
    <w:p w:rsidR="004A28AE" w:rsidRDefault="004E1B51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dopuszcza </w:t>
      </w:r>
      <w:r w:rsidR="001C2136">
        <w:rPr>
          <w:sz w:val="24"/>
        </w:rPr>
        <w:t>przedstawienie w ofercie tych samych samochodów w kilku pakietach</w:t>
      </w:r>
      <w:r w:rsidR="005B4C3C">
        <w:rPr>
          <w:sz w:val="24"/>
        </w:rPr>
        <w:t xml:space="preserve"> pod warunkiem spełniania </w:t>
      </w:r>
      <w:r w:rsidR="00685A46">
        <w:rPr>
          <w:sz w:val="24"/>
        </w:rPr>
        <w:t xml:space="preserve">przez środki transportu </w:t>
      </w:r>
      <w:r w:rsidR="005B4C3C">
        <w:rPr>
          <w:sz w:val="24"/>
        </w:rPr>
        <w:t>cech technicznych i</w:t>
      </w:r>
      <w:r w:rsidR="00685A46">
        <w:rPr>
          <w:sz w:val="24"/>
        </w:rPr>
        <w:t> </w:t>
      </w:r>
      <w:r w:rsidR="005B4C3C">
        <w:rPr>
          <w:sz w:val="24"/>
        </w:rPr>
        <w:t>jakościowych zgodnych z Polską Normą</w:t>
      </w:r>
      <w:r w:rsidR="00FE49D8">
        <w:rPr>
          <w:sz w:val="24"/>
        </w:rPr>
        <w:t xml:space="preserve"> PN-EN 1789+A2:2015-01 „Pojazdy medyczne i</w:t>
      </w:r>
      <w:r w:rsidR="00685A46">
        <w:rPr>
          <w:sz w:val="24"/>
        </w:rPr>
        <w:t> </w:t>
      </w:r>
      <w:r w:rsidR="00FE49D8">
        <w:rPr>
          <w:sz w:val="24"/>
        </w:rPr>
        <w:t xml:space="preserve">ich wyposażenie </w:t>
      </w:r>
      <w:r w:rsidR="008942AC">
        <w:rPr>
          <w:sz w:val="24"/>
        </w:rPr>
        <w:t>–</w:t>
      </w:r>
      <w:r w:rsidR="00FE49D8">
        <w:rPr>
          <w:sz w:val="24"/>
        </w:rPr>
        <w:t xml:space="preserve"> ambulanse</w:t>
      </w:r>
      <w:r w:rsidR="00685A46">
        <w:rPr>
          <w:sz w:val="24"/>
        </w:rPr>
        <w:t xml:space="preserve"> drogowe” przy wykonywaniu </w:t>
      </w:r>
      <w:r w:rsidR="005B656E">
        <w:rPr>
          <w:sz w:val="24"/>
        </w:rPr>
        <w:t xml:space="preserve">określonej </w:t>
      </w:r>
      <w:r w:rsidR="00685A46">
        <w:rPr>
          <w:sz w:val="24"/>
        </w:rPr>
        <w:t>usługi</w:t>
      </w:r>
      <w:r w:rsidR="00427B38">
        <w:rPr>
          <w:sz w:val="24"/>
        </w:rPr>
        <w:t xml:space="preserve"> transportu</w:t>
      </w:r>
      <w:r w:rsidR="00685A46">
        <w:rPr>
          <w:sz w:val="24"/>
        </w:rPr>
        <w:t>.</w:t>
      </w:r>
      <w:r w:rsidR="00FD35BC">
        <w:rPr>
          <w:sz w:val="24"/>
        </w:rPr>
        <w:t xml:space="preserve"> </w:t>
      </w:r>
    </w:p>
    <w:p w:rsidR="00A00B14" w:rsidRPr="004A28AE" w:rsidRDefault="00A00B14" w:rsidP="00D36784">
      <w:pPr>
        <w:pStyle w:val="Tekstpodstawowywcity3"/>
        <w:spacing w:line="240" w:lineRule="auto"/>
        <w:ind w:firstLine="0"/>
        <w:rPr>
          <w:sz w:val="24"/>
        </w:rPr>
      </w:pPr>
    </w:p>
    <w:p w:rsidR="004A28AE" w:rsidRPr="004A28AE" w:rsidRDefault="004A28AE" w:rsidP="00D36784">
      <w:pPr>
        <w:pStyle w:val="Tekstpodstawowywcity3"/>
        <w:spacing w:line="240" w:lineRule="auto"/>
        <w:ind w:firstLine="0"/>
        <w:rPr>
          <w:sz w:val="24"/>
        </w:rPr>
      </w:pPr>
      <w:r w:rsidRPr="004A28AE">
        <w:rPr>
          <w:sz w:val="24"/>
        </w:rPr>
        <w:t>3. Proszę o doprecyzowanie w jaki sposób będą naliczane kilometry w przypadku przywozu pacjentów na konsultacje/poradnie.</w:t>
      </w:r>
    </w:p>
    <w:p w:rsidR="00F73DD2" w:rsidRPr="00F73DD2" w:rsidRDefault="00F73DD2" w:rsidP="00F73DD2">
      <w:pPr>
        <w:pStyle w:val="Tekstpodstawowywcity3"/>
        <w:spacing w:line="240" w:lineRule="auto"/>
        <w:ind w:firstLine="0"/>
        <w:rPr>
          <w:b/>
          <w:sz w:val="24"/>
        </w:rPr>
      </w:pPr>
      <w:r w:rsidRPr="00F73DD2">
        <w:rPr>
          <w:b/>
          <w:sz w:val="24"/>
        </w:rPr>
        <w:t>Odp.:</w:t>
      </w:r>
    </w:p>
    <w:p w:rsidR="004A28AE" w:rsidRDefault="00C7668E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Usługa </w:t>
      </w:r>
      <w:r w:rsidR="00084AF6">
        <w:rPr>
          <w:sz w:val="24"/>
        </w:rPr>
        <w:t>liczona będzie:</w:t>
      </w:r>
      <w:r w:rsidR="00084348">
        <w:rPr>
          <w:sz w:val="24"/>
        </w:rPr>
        <w:t xml:space="preserve"> </w:t>
      </w:r>
      <w:r w:rsidR="00084AF6">
        <w:rPr>
          <w:sz w:val="24"/>
        </w:rPr>
        <w:t xml:space="preserve">przywóz pacjenta na konsultacje/poradnie, postój tzn. oczekiwanie na pacjenta oraz </w:t>
      </w:r>
      <w:r w:rsidR="00B1039C">
        <w:rPr>
          <w:sz w:val="24"/>
        </w:rPr>
        <w:t>odwiezienie pacjenta.</w:t>
      </w:r>
    </w:p>
    <w:p w:rsidR="00A00B14" w:rsidRPr="004A28AE" w:rsidRDefault="00A00B14" w:rsidP="00D36784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4A28AE" w:rsidP="00D36784">
      <w:pPr>
        <w:pStyle w:val="Tekstpodstawowywcity3"/>
        <w:spacing w:line="240" w:lineRule="auto"/>
        <w:ind w:firstLine="0"/>
        <w:rPr>
          <w:sz w:val="24"/>
        </w:rPr>
      </w:pPr>
      <w:r w:rsidRPr="004A28AE">
        <w:rPr>
          <w:sz w:val="24"/>
        </w:rPr>
        <w:t>4. Proszę o doprecyzowanie jakie wyjazdy będą realizowane w pakiecie nr 5 podane jako ryczałt. Czy będą to wyjazdy tylko po terenie miasta Katowice?</w:t>
      </w:r>
    </w:p>
    <w:p w:rsidR="00F73DD2" w:rsidRPr="00F73DD2" w:rsidRDefault="00F73DD2" w:rsidP="00F73DD2">
      <w:pPr>
        <w:pStyle w:val="Tekstpodstawowywcity3"/>
        <w:spacing w:line="240" w:lineRule="auto"/>
        <w:ind w:firstLine="0"/>
        <w:rPr>
          <w:b/>
          <w:sz w:val="24"/>
        </w:rPr>
      </w:pPr>
      <w:r w:rsidRPr="00F73DD2">
        <w:rPr>
          <w:b/>
          <w:sz w:val="24"/>
        </w:rPr>
        <w:t>Odp.:</w:t>
      </w:r>
    </w:p>
    <w:p w:rsidR="00F73DD2" w:rsidRDefault="00EE35F6" w:rsidP="00D36784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bierze pod uwagę </w:t>
      </w:r>
      <w:r w:rsidR="005B656E">
        <w:rPr>
          <w:sz w:val="24"/>
        </w:rPr>
        <w:t xml:space="preserve">również </w:t>
      </w:r>
      <w:r>
        <w:rPr>
          <w:sz w:val="24"/>
        </w:rPr>
        <w:t xml:space="preserve">wyjazdy poza teren miasta Katowice. </w:t>
      </w:r>
    </w:p>
    <w:p w:rsidR="00D36784" w:rsidRDefault="00D36784" w:rsidP="00D36784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D36784">
      <w:pPr>
        <w:pStyle w:val="Tekstpodstawowy"/>
        <w:ind w:left="3117" w:firstLine="423"/>
        <w:jc w:val="right"/>
        <w:rPr>
          <w:i/>
          <w:sz w:val="24"/>
        </w:rPr>
      </w:pPr>
      <w:r w:rsidRPr="00D36784">
        <w:rPr>
          <w:i/>
          <w:sz w:val="24"/>
        </w:rPr>
        <w:t>Zamawiający</w:t>
      </w:r>
    </w:p>
    <w:p w:rsidR="00D36784" w:rsidRDefault="00D36784" w:rsidP="00D36784">
      <w:pPr>
        <w:pStyle w:val="Tekstpodstawowy"/>
        <w:ind w:left="3117" w:firstLine="423"/>
        <w:jc w:val="right"/>
        <w:rPr>
          <w:i/>
          <w:sz w:val="24"/>
        </w:rPr>
      </w:pPr>
    </w:p>
    <w:p w:rsidR="00D36784" w:rsidRDefault="00D36784" w:rsidP="00D36784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6D4AB3" w:rsidRDefault="00D36784" w:rsidP="00427B38">
      <w:pPr>
        <w:pStyle w:val="Tekstpodstawowy"/>
        <w:ind w:left="3117" w:firstLine="423"/>
        <w:jc w:val="right"/>
        <w:rPr>
          <w:sz w:val="24"/>
        </w:rPr>
      </w:pPr>
      <w:r>
        <w:rPr>
          <w:i/>
          <w:sz w:val="24"/>
        </w:rPr>
        <w:t>lek. med. Janusz Orman</w:t>
      </w:r>
    </w:p>
    <w:sectPr w:rsidR="006D4AB3" w:rsidSect="00163E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9D6" w:rsidRDefault="002C29D6">
      <w:r>
        <w:separator/>
      </w:r>
    </w:p>
  </w:endnote>
  <w:endnote w:type="continuationSeparator" w:id="0">
    <w:p w:rsidR="002C29D6" w:rsidRDefault="002C2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02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02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902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46612" w:rsidRPr="00B4661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9D6" w:rsidRDefault="002C29D6">
      <w:r>
        <w:separator/>
      </w:r>
    </w:p>
  </w:footnote>
  <w:footnote w:type="continuationSeparator" w:id="0">
    <w:p w:rsidR="002C29D6" w:rsidRDefault="002C2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AE" w:rsidRDefault="004A28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AE" w:rsidRDefault="004A28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8AE" w:rsidRDefault="004A28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8AE"/>
    <w:rsid w:val="00031374"/>
    <w:rsid w:val="00084348"/>
    <w:rsid w:val="00084AF6"/>
    <w:rsid w:val="000A1097"/>
    <w:rsid w:val="00163E21"/>
    <w:rsid w:val="00180C6E"/>
    <w:rsid w:val="001C2136"/>
    <w:rsid w:val="002C29D6"/>
    <w:rsid w:val="00427B38"/>
    <w:rsid w:val="004A28AE"/>
    <w:rsid w:val="004A75F2"/>
    <w:rsid w:val="004E1B51"/>
    <w:rsid w:val="005144A9"/>
    <w:rsid w:val="005B1B08"/>
    <w:rsid w:val="005B4C3C"/>
    <w:rsid w:val="005B656E"/>
    <w:rsid w:val="00607BDC"/>
    <w:rsid w:val="00662BDB"/>
    <w:rsid w:val="00685A46"/>
    <w:rsid w:val="006902D2"/>
    <w:rsid w:val="006B7198"/>
    <w:rsid w:val="006D4AB3"/>
    <w:rsid w:val="006F3B81"/>
    <w:rsid w:val="008942AC"/>
    <w:rsid w:val="00897AB0"/>
    <w:rsid w:val="0091290A"/>
    <w:rsid w:val="00A00B14"/>
    <w:rsid w:val="00A905AC"/>
    <w:rsid w:val="00B1039C"/>
    <w:rsid w:val="00B46612"/>
    <w:rsid w:val="00BA6584"/>
    <w:rsid w:val="00C370F2"/>
    <w:rsid w:val="00C44EEC"/>
    <w:rsid w:val="00C7668E"/>
    <w:rsid w:val="00D36784"/>
    <w:rsid w:val="00DF32E8"/>
    <w:rsid w:val="00E2789F"/>
    <w:rsid w:val="00EA14B3"/>
    <w:rsid w:val="00EA416E"/>
    <w:rsid w:val="00EE35F6"/>
    <w:rsid w:val="00F33249"/>
    <w:rsid w:val="00F65990"/>
    <w:rsid w:val="00F73DD2"/>
    <w:rsid w:val="00FC5957"/>
    <w:rsid w:val="00FD265E"/>
    <w:rsid w:val="00FD35BC"/>
    <w:rsid w:val="00FE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5990"/>
  </w:style>
  <w:style w:type="paragraph" w:styleId="Nagwek1">
    <w:name w:val="heading 1"/>
    <w:basedOn w:val="Normalny"/>
    <w:next w:val="Normalny"/>
    <w:qFormat/>
    <w:rsid w:val="00F659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599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599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599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5990"/>
  </w:style>
  <w:style w:type="paragraph" w:styleId="Tekstpodstawowywcity">
    <w:name w:val="Body Text Indent"/>
    <w:basedOn w:val="Normalny"/>
    <w:rsid w:val="00F6599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6599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6599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65990"/>
    <w:rPr>
      <w:sz w:val="28"/>
    </w:rPr>
  </w:style>
  <w:style w:type="paragraph" w:styleId="Tekstpodstawowywcity3">
    <w:name w:val="Body Text Indent 3"/>
    <w:basedOn w:val="Normalny"/>
    <w:rsid w:val="00F65990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A74597-4FD8-4652-90A5-0689ECFF0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2020-05-07T10:54:00Z</cp:lastPrinted>
  <dcterms:created xsi:type="dcterms:W3CDTF">2020-05-07T10:54:00Z</dcterms:created>
  <dcterms:modified xsi:type="dcterms:W3CDTF">2020-05-07T10:54:00Z</dcterms:modified>
</cp:coreProperties>
</file>