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0E450A" w:rsidRPr="000E450A" w:rsidRDefault="000E450A" w:rsidP="00CE3270">
      <w:pPr>
        <w:spacing w:line="360" w:lineRule="auto"/>
        <w:rPr>
          <w:b/>
          <w:bCs/>
          <w:color w:val="000000"/>
          <w:sz w:val="24"/>
        </w:rPr>
      </w:pPr>
      <w:r w:rsidRPr="000E450A">
        <w:rPr>
          <w:b/>
          <w:bCs/>
          <w:color w:val="000000"/>
          <w:sz w:val="24"/>
        </w:rPr>
        <w:t>Politechnika Rzeszowska</w:t>
      </w:r>
    </w:p>
    <w:p w:rsidR="00CE3270" w:rsidRDefault="000E450A" w:rsidP="00CE3270">
      <w:pPr>
        <w:spacing w:line="360" w:lineRule="auto"/>
        <w:rPr>
          <w:b/>
          <w:bCs/>
          <w:color w:val="000000"/>
          <w:sz w:val="24"/>
        </w:rPr>
      </w:pPr>
      <w:r w:rsidRPr="000E450A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0E450A" w:rsidP="00CE3270">
      <w:pPr>
        <w:spacing w:line="360" w:lineRule="auto"/>
        <w:rPr>
          <w:color w:val="000000"/>
          <w:sz w:val="24"/>
        </w:rPr>
      </w:pPr>
      <w:r w:rsidRPr="000E450A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0E450A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0E450A" w:rsidP="00CE3270">
      <w:pPr>
        <w:spacing w:line="360" w:lineRule="auto"/>
        <w:rPr>
          <w:color w:val="000000"/>
          <w:sz w:val="24"/>
        </w:rPr>
      </w:pPr>
      <w:r w:rsidRPr="000E450A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0E450A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0E450A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E450A" w:rsidRPr="000E450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E450A" w:rsidRPr="000E450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E450A" w:rsidRPr="000E450A">
        <w:rPr>
          <w:b/>
          <w:color w:val="000000"/>
          <w:sz w:val="24"/>
        </w:rPr>
        <w:t>Wymiana agregatu chłodniczego LG do centrali wentylacyjnej w budynku V Politechniki Rzeszowskiej, obsługującego Salę Senatu. Agregat LG ARUN200LT3.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E450A" w:rsidTr="00AE6703">
        <w:trPr>
          <w:cantSplit/>
        </w:trPr>
        <w:tc>
          <w:tcPr>
            <w:tcW w:w="9640" w:type="dxa"/>
          </w:tcPr>
          <w:p w:rsidR="000E450A" w:rsidRDefault="000E450A" w:rsidP="00AE670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E450A">
              <w:rPr>
                <w:sz w:val="24"/>
              </w:rPr>
              <w:t>Wymiana agregatu chłodniczego LG do centrali wentylacyjnej w budynku V Politechniki Rzeszowskiej, obsługującego Salę Senatu. Agregat LG ARUN200LT3.</w:t>
            </w:r>
          </w:p>
          <w:p w:rsidR="000E450A" w:rsidRDefault="000E450A" w:rsidP="00AE670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E450A">
              <w:rPr>
                <w:b/>
                <w:sz w:val="24"/>
              </w:rPr>
              <w:t xml:space="preserve">KLIMA-EXPERT </w:t>
            </w:r>
            <w:proofErr w:type="spellStart"/>
            <w:r w:rsidRPr="000E450A">
              <w:rPr>
                <w:b/>
                <w:sz w:val="24"/>
              </w:rPr>
              <w:t>M.Mierzwa</w:t>
            </w:r>
            <w:proofErr w:type="spellEnd"/>
            <w:r w:rsidRPr="000E450A">
              <w:rPr>
                <w:b/>
                <w:sz w:val="24"/>
              </w:rPr>
              <w:t xml:space="preserve"> i </w:t>
            </w:r>
            <w:proofErr w:type="spellStart"/>
            <w:r w:rsidRPr="000E450A">
              <w:rPr>
                <w:b/>
                <w:sz w:val="24"/>
              </w:rPr>
              <w:t>A.Ziemliński</w:t>
            </w:r>
            <w:proofErr w:type="spellEnd"/>
            <w:r w:rsidRPr="000E450A">
              <w:rPr>
                <w:b/>
                <w:sz w:val="24"/>
              </w:rPr>
              <w:t xml:space="preserve"> s.c.</w:t>
            </w:r>
          </w:p>
          <w:p w:rsidR="000E450A" w:rsidRDefault="000E450A" w:rsidP="00AE670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E450A">
              <w:rPr>
                <w:b/>
                <w:sz w:val="24"/>
              </w:rPr>
              <w:t>35-317</w:t>
            </w:r>
            <w:r>
              <w:rPr>
                <w:b/>
                <w:sz w:val="24"/>
              </w:rPr>
              <w:t xml:space="preserve"> </w:t>
            </w:r>
            <w:r w:rsidRPr="000E450A">
              <w:rPr>
                <w:b/>
                <w:sz w:val="24"/>
              </w:rPr>
              <w:t>Rzeszów</w:t>
            </w:r>
          </w:p>
          <w:p w:rsidR="000E450A" w:rsidRDefault="000E450A" w:rsidP="00AE670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E450A">
              <w:rPr>
                <w:b/>
                <w:sz w:val="24"/>
              </w:rPr>
              <w:t>ul. Budziwojska 392 A</w:t>
            </w:r>
            <w:r>
              <w:rPr>
                <w:b/>
                <w:sz w:val="24"/>
              </w:rPr>
              <w:t xml:space="preserve"> </w:t>
            </w:r>
            <w:r w:rsidRPr="000E450A">
              <w:rPr>
                <w:b/>
                <w:sz w:val="24"/>
              </w:rPr>
              <w:t>392 A</w:t>
            </w:r>
          </w:p>
          <w:p w:rsidR="000E450A" w:rsidRDefault="000E450A" w:rsidP="00AE670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E450A">
              <w:rPr>
                <w:b/>
                <w:sz w:val="24"/>
              </w:rPr>
              <w:t>55 227.00 zł</w:t>
            </w:r>
          </w:p>
          <w:p w:rsidR="000E450A" w:rsidRPr="00253031" w:rsidRDefault="000E450A" w:rsidP="00AE670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E450A" w:rsidRDefault="000E450A" w:rsidP="00AE670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E450A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828"/>
        <w:gridCol w:w="1275"/>
        <w:gridCol w:w="1701"/>
        <w:gridCol w:w="1843"/>
      </w:tblGrid>
      <w:tr w:rsidR="00CF3A49" w:rsidRPr="00CF3A49" w:rsidTr="00CF3A49">
        <w:trPr>
          <w:cantSplit/>
          <w:trHeight w:val="6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jc w:val="center"/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jc w:val="center"/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Firma (nazwa) lub nazwisko oraz</w:t>
            </w:r>
            <w:r w:rsidRPr="00CF3A49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spacing w:after="120"/>
              <w:jc w:val="center"/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49" w:rsidRPr="00CF3A49" w:rsidRDefault="00CF3A49" w:rsidP="00CF3A49">
            <w:pPr>
              <w:spacing w:after="120"/>
              <w:jc w:val="center"/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spacing w:after="120"/>
              <w:jc w:val="center"/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Uwagi</w:t>
            </w:r>
          </w:p>
        </w:tc>
      </w:tr>
      <w:tr w:rsidR="00CF3A49" w:rsidRPr="00CF3A49" w:rsidTr="00CF3A49">
        <w:trPr>
          <w:cantSplit/>
          <w:trHeight w:val="74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BS Klima Sp. z o.o.</w:t>
            </w:r>
          </w:p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Lwowska 15</w:t>
            </w:r>
          </w:p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35-301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 xml:space="preserve">  49 500,00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60 885.00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</w:p>
        </w:tc>
      </w:tr>
      <w:tr w:rsidR="00CF3A49" w:rsidRPr="00CF3A49" w:rsidTr="00CF3A49">
        <w:trPr>
          <w:cantSplit/>
          <w:trHeight w:val="74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KLIMA-EXPERT Sp. z o.o.</w:t>
            </w:r>
          </w:p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 xml:space="preserve">ul. Budziwojska 392 A </w:t>
            </w:r>
          </w:p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35-317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 xml:space="preserve">  44 900,00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55 227.00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</w:p>
        </w:tc>
      </w:tr>
      <w:tr w:rsidR="00CF3A49" w:rsidRPr="00CF3A49" w:rsidTr="00CF3A49">
        <w:trPr>
          <w:cantSplit/>
          <w:trHeight w:val="74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 xml:space="preserve">TERMAR B. </w:t>
            </w:r>
            <w:proofErr w:type="spellStart"/>
            <w:r w:rsidRPr="00CF3A49">
              <w:rPr>
                <w:rFonts w:ascii="Tahoma" w:hAnsi="Tahoma" w:cs="Tahoma"/>
              </w:rPr>
              <w:t>Chlebicki</w:t>
            </w:r>
            <w:proofErr w:type="spellEnd"/>
            <w:r w:rsidRPr="00CF3A49">
              <w:rPr>
                <w:rFonts w:ascii="Tahoma" w:hAnsi="Tahoma" w:cs="Tahoma"/>
              </w:rPr>
              <w:t xml:space="preserve">, </w:t>
            </w:r>
            <w:proofErr w:type="spellStart"/>
            <w:r w:rsidRPr="00CF3A49">
              <w:rPr>
                <w:rFonts w:ascii="Tahoma" w:hAnsi="Tahoma" w:cs="Tahoma"/>
              </w:rPr>
              <w:t>M.Wróbel</w:t>
            </w:r>
            <w:proofErr w:type="spellEnd"/>
            <w:r w:rsidRPr="00CF3A49">
              <w:rPr>
                <w:rFonts w:ascii="Tahoma" w:hAnsi="Tahoma" w:cs="Tahoma"/>
              </w:rPr>
              <w:t xml:space="preserve"> </w:t>
            </w:r>
            <w:proofErr w:type="spellStart"/>
            <w:r w:rsidRPr="00CF3A49">
              <w:rPr>
                <w:rFonts w:ascii="Tahoma" w:hAnsi="Tahoma" w:cs="Tahoma"/>
              </w:rPr>
              <w:t>Sp.j</w:t>
            </w:r>
            <w:proofErr w:type="spellEnd"/>
            <w:r w:rsidRPr="00CF3A49">
              <w:rPr>
                <w:rFonts w:ascii="Tahoma" w:hAnsi="Tahoma" w:cs="Tahoma"/>
              </w:rPr>
              <w:t>.</w:t>
            </w:r>
          </w:p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ul. Wyspiańskiego 18D</w:t>
            </w:r>
          </w:p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35-111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 xml:space="preserve">  48 810,00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  <w:r w:rsidRPr="00CF3A49">
              <w:rPr>
                <w:rFonts w:ascii="Tahoma" w:hAnsi="Tahoma" w:cs="Tahoma"/>
              </w:rPr>
              <w:t>60 036.30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A49" w:rsidRPr="00CF3A49" w:rsidRDefault="00CF3A49" w:rsidP="00CF3A49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0E450A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0E450A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0E450A">
        <w:rPr>
          <w:sz w:val="24"/>
        </w:rPr>
        <w:t>2020-05-06</w:t>
      </w:r>
    </w:p>
    <w:p w:rsidR="00C85A89" w:rsidRPr="00CE3270" w:rsidRDefault="00C85A89" w:rsidP="00CE3270">
      <w:bookmarkStart w:id="0" w:name="_GoBack"/>
      <w:bookmarkEnd w:id="0"/>
    </w:p>
    <w:sectPr w:rsidR="00C85A89" w:rsidRPr="00CE3270" w:rsidSect="00E71A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A8A" w:rsidRDefault="00E51A8A">
      <w:r>
        <w:separator/>
      </w:r>
    </w:p>
  </w:endnote>
  <w:endnote w:type="continuationSeparator" w:id="0">
    <w:p w:rsidR="00E51A8A" w:rsidRDefault="00E5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50A" w:rsidRDefault="000E45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DB163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163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163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50A" w:rsidRDefault="000E45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A8A" w:rsidRDefault="00E51A8A">
      <w:r>
        <w:separator/>
      </w:r>
    </w:p>
  </w:footnote>
  <w:footnote w:type="continuationSeparator" w:id="0">
    <w:p w:rsidR="00E51A8A" w:rsidRDefault="00E51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50A" w:rsidRDefault="000E45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50A" w:rsidRDefault="000E45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50A" w:rsidRDefault="000E45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A8A"/>
    <w:rsid w:val="00022539"/>
    <w:rsid w:val="000E450A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CF3A49"/>
    <w:rsid w:val="00D5444F"/>
    <w:rsid w:val="00DB1632"/>
    <w:rsid w:val="00E51A8A"/>
    <w:rsid w:val="00E66FD0"/>
    <w:rsid w:val="00E71A02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DF0BD9-60F9-441A-978F-EC19A721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2020-05-06T11:29:00Z</dcterms:created>
  <dcterms:modified xsi:type="dcterms:W3CDTF">2020-05-06T11:30:00Z</dcterms:modified>
</cp:coreProperties>
</file>