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602848" w:rsidRPr="0093180B" w:rsidRDefault="00602848" w:rsidP="00602848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602848" w:rsidRPr="0093180B" w:rsidRDefault="00602848" w:rsidP="00602848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602848" w:rsidRPr="0093180B" w:rsidRDefault="00602848" w:rsidP="00602848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602848" w:rsidRPr="0093180B" w:rsidRDefault="00602848" w:rsidP="00602848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FF5B8D">
        <w:rPr>
          <w:rFonts w:ascii="Verdana" w:hAnsi="Verdana"/>
          <w:sz w:val="20"/>
          <w:szCs w:val="20"/>
        </w:rPr>
        <w:t xml:space="preserve">Składając ofertę w postępowaniu o udzielenie zamówienia publicznego, prowadzonego w trybie </w:t>
      </w:r>
      <w:r>
        <w:rPr>
          <w:rFonts w:ascii="Verdana" w:hAnsi="Verdana"/>
          <w:sz w:val="20"/>
          <w:szCs w:val="20"/>
        </w:rPr>
        <w:t>przetarg nieograniczony,</w:t>
      </w:r>
      <w:r w:rsidRPr="00FF5B8D">
        <w:rPr>
          <w:rFonts w:ascii="Verdana" w:hAnsi="Verdana"/>
          <w:sz w:val="20"/>
          <w:szCs w:val="20"/>
        </w:rPr>
        <w:t xml:space="preserve"> którego przedmiotem jest:</w:t>
      </w:r>
    </w:p>
    <w:p w:rsidR="00602848" w:rsidRPr="00C76F5C" w:rsidRDefault="00602848" w:rsidP="00602848">
      <w:pPr>
        <w:jc w:val="both"/>
        <w:rPr>
          <w:b/>
          <w:sz w:val="24"/>
          <w:szCs w:val="24"/>
        </w:rPr>
      </w:pPr>
      <w:r w:rsidRPr="00B977F7">
        <w:rPr>
          <w:b/>
          <w:sz w:val="24"/>
          <w:szCs w:val="24"/>
        </w:rPr>
        <w:t>utrzymanie czystośc</w:t>
      </w:r>
      <w:r>
        <w:rPr>
          <w:b/>
          <w:sz w:val="24"/>
          <w:szCs w:val="24"/>
        </w:rPr>
        <w:t xml:space="preserve">i </w:t>
      </w:r>
      <w:r w:rsidRPr="00B977F7">
        <w:rPr>
          <w:b/>
          <w:sz w:val="24"/>
          <w:szCs w:val="24"/>
        </w:rPr>
        <w:t xml:space="preserve">w </w:t>
      </w:r>
      <w:r>
        <w:rPr>
          <w:b/>
          <w:sz w:val="24"/>
          <w:szCs w:val="24"/>
        </w:rPr>
        <w:t xml:space="preserve"> obiektach AGH – KC-zp.272-65/20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,</w:t>
      </w:r>
    </w:p>
    <w:p w:rsidR="00602848" w:rsidRPr="00913C60" w:rsidRDefault="00602848" w:rsidP="00602848">
      <w:pPr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d</w:t>
      </w:r>
      <w:r w:rsidRPr="0093180B">
        <w:rPr>
          <w:rFonts w:ascii="Verdana" w:eastAsia="Times New Roman" w:hAnsi="Verdana"/>
          <w:sz w:val="20"/>
          <w:szCs w:val="20"/>
          <w:lang w:eastAsia="pl-PL"/>
        </w:rPr>
        <w:t>ziałając na podstawie</w:t>
      </w:r>
      <w:r w:rsidRPr="0093180B">
        <w:rPr>
          <w:rFonts w:ascii="Verdana" w:hAnsi="Verdana"/>
          <w:sz w:val="20"/>
          <w:szCs w:val="20"/>
        </w:rPr>
        <w:t xml:space="preserve"> art. 24 ust. 1 </w:t>
      </w:r>
      <w:bookmarkStart w:id="0" w:name="_GoBack"/>
      <w:bookmarkEnd w:id="0"/>
      <w:r w:rsidRPr="0093180B">
        <w:rPr>
          <w:rFonts w:ascii="Verdana" w:hAnsi="Verdana"/>
          <w:sz w:val="20"/>
          <w:szCs w:val="20"/>
        </w:rPr>
        <w:t>pkt. 23 ustawy z dnia 29 stycznia 2004 r. – Prawo zamówień publicznych  (Dz. U. z 2019 r., poz. 1843 ze zm.)</w:t>
      </w:r>
    </w:p>
    <w:p w:rsidR="00602848" w:rsidRDefault="00602848" w:rsidP="00602848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602848" w:rsidRPr="0093180B" w:rsidRDefault="00602848" w:rsidP="00602848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02848" w:rsidRPr="0093180B" w:rsidRDefault="00602848" w:rsidP="00602848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02848" w:rsidRPr="0093180B" w:rsidRDefault="00602848" w:rsidP="00602848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02848" w:rsidRDefault="00602848" w:rsidP="00602848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602848" w:rsidRPr="0093180B" w:rsidRDefault="00602848" w:rsidP="00602848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02848" w:rsidRPr="0093180B" w:rsidRDefault="00602848" w:rsidP="00602848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</w:t>
      </w:r>
      <w:proofErr w:type="spellStart"/>
      <w:r w:rsidRPr="0093180B">
        <w:rPr>
          <w:rFonts w:ascii="Verdana" w:hAnsi="Verdana"/>
          <w:b/>
          <w:sz w:val="20"/>
          <w:szCs w:val="20"/>
          <w:u w:val="single"/>
        </w:rPr>
        <w:t>do</w:t>
      </w:r>
      <w:proofErr w:type="spellEnd"/>
      <w:r w:rsidRPr="0093180B">
        <w:rPr>
          <w:rFonts w:ascii="Verdana" w:hAnsi="Verdana"/>
          <w:b/>
          <w:sz w:val="20"/>
          <w:szCs w:val="20"/>
          <w:u w:val="single"/>
        </w:rPr>
        <w:t xml:space="preserve"> żadnej grupy kapitałowej.</w:t>
      </w:r>
    </w:p>
    <w:p w:rsidR="00602848" w:rsidRPr="0093180B" w:rsidRDefault="00602848" w:rsidP="00602848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02848" w:rsidRPr="0093180B" w:rsidRDefault="00602848" w:rsidP="00602848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do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02848" w:rsidRPr="0093180B" w:rsidRDefault="00602848" w:rsidP="00602848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602848" w:rsidRPr="0093180B" w:rsidTr="004728E2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48" w:rsidRPr="0093180B" w:rsidRDefault="00602848" w:rsidP="004728E2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48" w:rsidRPr="0093180B" w:rsidRDefault="00602848" w:rsidP="004728E2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48" w:rsidRPr="0093180B" w:rsidRDefault="00602848" w:rsidP="004728E2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02848" w:rsidRPr="0093180B" w:rsidTr="004728E2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48" w:rsidRPr="0093180B" w:rsidRDefault="00602848" w:rsidP="004728E2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48" w:rsidRPr="0093180B" w:rsidRDefault="00602848" w:rsidP="004728E2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48" w:rsidRPr="0093180B" w:rsidRDefault="00602848" w:rsidP="004728E2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02848" w:rsidRPr="0093180B" w:rsidTr="004728E2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48" w:rsidRPr="0093180B" w:rsidRDefault="00602848" w:rsidP="004728E2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48" w:rsidRPr="0093180B" w:rsidRDefault="00602848" w:rsidP="004728E2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48" w:rsidRPr="0093180B" w:rsidRDefault="00602848" w:rsidP="004728E2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02848" w:rsidRPr="0093180B" w:rsidTr="004728E2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48" w:rsidRPr="0093180B" w:rsidRDefault="00602848" w:rsidP="004728E2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48" w:rsidRPr="0093180B" w:rsidRDefault="00602848" w:rsidP="004728E2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48" w:rsidRPr="0093180B" w:rsidRDefault="00602848" w:rsidP="004728E2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02848" w:rsidRPr="0093180B" w:rsidRDefault="00602848" w:rsidP="00602848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02848" w:rsidRPr="0093180B" w:rsidRDefault="00602848" w:rsidP="00602848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02848" w:rsidRPr="0093180B" w:rsidRDefault="00602848" w:rsidP="00602848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02848" w:rsidRPr="0093180B" w:rsidRDefault="00602848" w:rsidP="00602848">
      <w:pPr>
        <w:pStyle w:val="Tekstpodstawowywcity"/>
        <w:ind w:firstLine="0"/>
        <w:rPr>
          <w:rFonts w:ascii="Verdana" w:hAnsi="Verdana"/>
          <w:sz w:val="20"/>
        </w:rPr>
      </w:pPr>
    </w:p>
    <w:p w:rsidR="00602848" w:rsidRPr="0093180B" w:rsidRDefault="00602848" w:rsidP="00602848">
      <w:pPr>
        <w:pStyle w:val="Tekstpodstawowywcity"/>
        <w:ind w:firstLine="0"/>
        <w:rPr>
          <w:rFonts w:ascii="Verdana" w:hAnsi="Verdana"/>
          <w:sz w:val="20"/>
        </w:rPr>
      </w:pPr>
    </w:p>
    <w:p w:rsidR="00602848" w:rsidRPr="0093180B" w:rsidRDefault="00602848" w:rsidP="00602848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602848" w:rsidRPr="0093180B" w:rsidRDefault="00602848" w:rsidP="00602848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p w:rsidR="00E67EFE" w:rsidRPr="0093180B" w:rsidRDefault="00E67EFE" w:rsidP="00602848">
      <w:pPr>
        <w:pStyle w:val="Nagwek3"/>
        <w:ind w:left="0"/>
        <w:rPr>
          <w:rFonts w:ascii="Verdana" w:hAnsi="Verdana"/>
          <w:sz w:val="18"/>
        </w:rPr>
      </w:pP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64A9" w:rsidRDefault="007764A9">
      <w:pPr>
        <w:spacing w:after="0" w:line="240" w:lineRule="auto"/>
      </w:pPr>
      <w:r>
        <w:separator/>
      </w:r>
    </w:p>
  </w:endnote>
  <w:endnote w:type="continuationSeparator" w:id="0">
    <w:p w:rsidR="007764A9" w:rsidRDefault="00776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6028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602848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0284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6028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64A9" w:rsidRDefault="007764A9">
      <w:pPr>
        <w:spacing w:after="0" w:line="240" w:lineRule="auto"/>
      </w:pPr>
      <w:r>
        <w:separator/>
      </w:r>
    </w:p>
  </w:footnote>
  <w:footnote w:type="continuationSeparator" w:id="0">
    <w:p w:rsidR="007764A9" w:rsidRDefault="007764A9">
      <w:pPr>
        <w:spacing w:after="0" w:line="240" w:lineRule="auto"/>
      </w:pPr>
      <w:r>
        <w:continuationSeparator/>
      </w:r>
    </w:p>
  </w:footnote>
  <w:footnote w:id="1">
    <w:p w:rsidR="00602848" w:rsidRDefault="00602848" w:rsidP="00602848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6028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6028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6028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7764A9"/>
    <w:rsid w:val="000563B7"/>
    <w:rsid w:val="000E6C60"/>
    <w:rsid w:val="001F4E82"/>
    <w:rsid w:val="00237270"/>
    <w:rsid w:val="00285E58"/>
    <w:rsid w:val="003D1274"/>
    <w:rsid w:val="00430A9F"/>
    <w:rsid w:val="00512FD7"/>
    <w:rsid w:val="005E5BD1"/>
    <w:rsid w:val="00602848"/>
    <w:rsid w:val="00623F70"/>
    <w:rsid w:val="007764A9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819D6556-A3DF-48E0-A16E-3771C4202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02848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E1287-CA9E-4D14-BDFD-85E321AF6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2020-05-06T10:28:00Z</dcterms:created>
  <dcterms:modified xsi:type="dcterms:W3CDTF">2020-05-06T10:29:00Z</dcterms:modified>
</cp:coreProperties>
</file>