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331D" w:rsidRPr="0054331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331D" w:rsidRPr="0054331D">
        <w:rPr>
          <w:rFonts w:ascii="Times New Roman" w:hAnsi="Times New Roman"/>
          <w:b/>
        </w:rPr>
        <w:t>ZP/DK-08/20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331D" w:rsidRPr="0054331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331D" w:rsidRPr="0054331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4331D" w:rsidRPr="0054331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331D" w:rsidRPr="0054331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4331D" w:rsidRPr="0054331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331D" w:rsidRPr="0054331D">
        <w:rPr>
          <w:rFonts w:ascii="Times New Roman" w:hAnsi="Times New Roman"/>
        </w:rPr>
        <w:t>(</w:t>
      </w:r>
      <w:proofErr w:type="spellStart"/>
      <w:r w:rsidR="0054331D" w:rsidRPr="0054331D">
        <w:rPr>
          <w:rFonts w:ascii="Times New Roman" w:hAnsi="Times New Roman"/>
        </w:rPr>
        <w:t>t.j</w:t>
      </w:r>
      <w:proofErr w:type="spellEnd"/>
      <w:r w:rsidR="0054331D" w:rsidRPr="0054331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15CEA" w:rsidRPr="00A15CEA">
        <w:rPr>
          <w:rFonts w:ascii="Times New Roman" w:hAnsi="Times New Roman"/>
          <w:b/>
        </w:rPr>
        <w:t>Dostawa serwerów obliczeniowych (3 szt.) dla Uczelnianego Centrum Informatycznego Politechniki Częstochowskiej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331D" w:rsidRPr="0054331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2CB" w:rsidRDefault="007072CB" w:rsidP="0038231F">
      <w:pPr>
        <w:spacing w:after="0" w:line="240" w:lineRule="auto"/>
      </w:pPr>
      <w:r>
        <w:separator/>
      </w:r>
    </w:p>
  </w:endnote>
  <w:endnote w:type="continuationSeparator" w:id="0">
    <w:p w:rsidR="007072CB" w:rsidRDefault="007072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31D" w:rsidRDefault="00543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5C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5C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31D" w:rsidRDefault="00543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2CB" w:rsidRDefault="007072CB" w:rsidP="0038231F">
      <w:pPr>
        <w:spacing w:after="0" w:line="240" w:lineRule="auto"/>
      </w:pPr>
      <w:r>
        <w:separator/>
      </w:r>
    </w:p>
  </w:footnote>
  <w:footnote w:type="continuationSeparator" w:id="0">
    <w:p w:rsidR="007072CB" w:rsidRDefault="007072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31D" w:rsidRDefault="00543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31D" w:rsidRDefault="00543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31D" w:rsidRDefault="00543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2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B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331D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72C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CE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87B099B-B74D-482D-95DD-3E71A7DF4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991C6-5344-4359-A4E9-269BCE1A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2020-05-05T08:28:00Z</dcterms:created>
  <dcterms:modified xsi:type="dcterms:W3CDTF">2020-05-05T08:28:00Z</dcterms:modified>
</cp:coreProperties>
</file>