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246EAD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9" style="position:absolute;left:0;text-align:left;margin-left:-25.5pt;margin-top:-13.15pt;width:162pt;height:1in;z-index:251657728" arcsize="10923f"/>
        </w:pic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2B48D8" w:rsidRPr="002B48D8" w:rsidRDefault="002B48D8" w:rsidP="00A01521">
      <w:pPr>
        <w:ind w:right="-110"/>
        <w:rPr>
          <w:b/>
        </w:rPr>
      </w:pPr>
      <w:r w:rsidRPr="002B48D8">
        <w:rPr>
          <w:b/>
        </w:rPr>
        <w:t>Akademia Górniczo - Hutnicza</w:t>
      </w:r>
    </w:p>
    <w:p w:rsidR="002B48D8" w:rsidRPr="002B48D8" w:rsidRDefault="002B48D8" w:rsidP="00A01521">
      <w:pPr>
        <w:ind w:right="-110"/>
        <w:rPr>
          <w:b/>
        </w:rPr>
      </w:pPr>
      <w:r w:rsidRPr="002B48D8">
        <w:rPr>
          <w:b/>
        </w:rPr>
        <w:t>im. Stanisława Staszica w Krakowie</w:t>
      </w:r>
    </w:p>
    <w:p w:rsidR="00A01521" w:rsidRDefault="002B48D8" w:rsidP="00A01521">
      <w:pPr>
        <w:ind w:right="-110"/>
        <w:rPr>
          <w:b/>
        </w:rPr>
      </w:pPr>
      <w:r w:rsidRPr="002B48D8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2B48D8" w:rsidP="00A01521">
      <w:pPr>
        <w:ind w:right="-110"/>
        <w:rPr>
          <w:b/>
        </w:rPr>
      </w:pPr>
      <w:r w:rsidRPr="002B48D8">
        <w:rPr>
          <w:b/>
        </w:rPr>
        <w:t>Al. Mickiewicza</w:t>
      </w:r>
      <w:r w:rsidR="00A01521">
        <w:rPr>
          <w:b/>
        </w:rPr>
        <w:t xml:space="preserve"> </w:t>
      </w:r>
      <w:r w:rsidRPr="002B48D8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2B48D8" w:rsidP="00A01521">
      <w:pPr>
        <w:rPr>
          <w:b/>
        </w:rPr>
      </w:pPr>
      <w:r w:rsidRPr="002B48D8">
        <w:rPr>
          <w:b/>
        </w:rPr>
        <w:t>30-059</w:t>
      </w:r>
      <w:r w:rsidR="00A01521">
        <w:rPr>
          <w:b/>
        </w:rPr>
        <w:t xml:space="preserve"> </w:t>
      </w:r>
      <w:r w:rsidRPr="002B48D8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B48D8" w:rsidRPr="002B48D8">
        <w:rPr>
          <w:b/>
        </w:rPr>
        <w:t xml:space="preserve">dostawa pieca rurowego, jednostrefowego, pionowego z regulacją wysokości i/lub kąta nachylenia, o temperaturze pracy stałej min. 1200°C dla </w:t>
      </w:r>
      <w:proofErr w:type="spellStart"/>
      <w:r w:rsidR="002B48D8" w:rsidRPr="002B48D8">
        <w:rPr>
          <w:b/>
        </w:rPr>
        <w:t>WIMiIP</w:t>
      </w:r>
      <w:proofErr w:type="spellEnd"/>
      <w:r w:rsidR="002B48D8" w:rsidRPr="002B48D8">
        <w:rPr>
          <w:b/>
        </w:rPr>
        <w:t xml:space="preserve"> - KC-zp.272-203/20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246EAD">
        <w:t>ealizację przedmiotu zamówienia</w:t>
      </w:r>
      <w:bookmarkStart w:id="0" w:name="_GoBack"/>
      <w:bookmarkEnd w:id="0"/>
      <w:r>
        <w:t>, zgodnie z zasadami określonymi w specyfikacji istotnych warunków zamówienia.</w:t>
      </w:r>
    </w:p>
    <w:p w:rsidR="00246EAD" w:rsidRDefault="00246EAD" w:rsidP="00246EAD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netto za całość zamówienia:   .........................................................................PLN</w:t>
      </w:r>
    </w:p>
    <w:p w:rsidR="00246EAD" w:rsidRDefault="00246EAD" w:rsidP="00246EAD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246EAD" w:rsidRDefault="00246EAD" w:rsidP="00246EAD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 za całość zamówienia: .........................................................................PLN</w:t>
      </w:r>
    </w:p>
    <w:p w:rsidR="00246EAD" w:rsidRDefault="00246EAD" w:rsidP="00246EA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246EAD" w:rsidRDefault="00246EAD" w:rsidP="00246EA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:rsidR="00246EAD" w:rsidRDefault="00246EAD" w:rsidP="00246EA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246EAD" w:rsidRDefault="00246EAD" w:rsidP="00246EAD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Powyższa cena zawiera podatek VAT w wysokości .......... % tj.…………………….PLN</w:t>
      </w:r>
    </w:p>
    <w:p w:rsidR="00246EAD" w:rsidRDefault="00246EAD" w:rsidP="00246EAD">
      <w:pPr>
        <w:pStyle w:val="Tekstpodstawowy"/>
        <w:rPr>
          <w:b w:val="0"/>
        </w:rPr>
      </w:pPr>
      <w:r>
        <w:rPr>
          <w:sz w:val="20"/>
          <w:szCs w:val="20"/>
        </w:rPr>
        <w:t xml:space="preserve">Producent/typ/model zaoferowanego pieca </w:t>
      </w:r>
      <w:r>
        <w:rPr>
          <w:b w:val="0"/>
          <w:sz w:val="20"/>
          <w:szCs w:val="20"/>
        </w:rPr>
        <w:t>………………………………………………………………….</w:t>
      </w:r>
    </w:p>
    <w:p w:rsidR="00246EAD" w:rsidRDefault="00246EAD" w:rsidP="00246EAD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>
        <w:rPr>
          <w:b/>
          <w:sz w:val="20"/>
          <w:szCs w:val="20"/>
        </w:rPr>
        <w:t>Okres udzielonej gwarancji wynosi: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…………miesięcy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highlight w:val="yellow"/>
        </w:rPr>
        <w:t>(kryterium oceny ofert)</w:t>
      </w:r>
    </w:p>
    <w:p w:rsidR="00246EAD" w:rsidRDefault="00246EAD" w:rsidP="00246E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realizacji umowy: </w:t>
      </w:r>
      <w:r>
        <w:rPr>
          <w:b/>
          <w:bCs/>
          <w:sz w:val="20"/>
          <w:szCs w:val="20"/>
        </w:rPr>
        <w:t>…………… dni od daty podpisania umowy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  <w:highlight w:val="yellow"/>
        </w:rPr>
        <w:t>(kryterium oceny ofert)</w:t>
      </w:r>
    </w:p>
    <w:p w:rsidR="00246EAD" w:rsidRDefault="00246EAD" w:rsidP="00246EAD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b/>
          <w:sz w:val="20"/>
          <w:szCs w:val="20"/>
        </w:rPr>
        <w:t xml:space="preserve"> TAK/NIE</w:t>
      </w:r>
    </w:p>
    <w:p w:rsidR="00246EAD" w:rsidRDefault="00246EAD" w:rsidP="00246EAD">
      <w:pPr>
        <w:pStyle w:val="Tekstpodstawowy"/>
        <w:spacing w:line="240" w:lineRule="auto"/>
        <w:ind w:right="-47"/>
        <w:jc w:val="both"/>
        <w:rPr>
          <w:sz w:val="20"/>
          <w:szCs w:val="20"/>
        </w:rPr>
      </w:pPr>
      <w:r>
        <w:rPr>
          <w:sz w:val="20"/>
          <w:szCs w:val="20"/>
        </w:rPr>
        <w:t>Termin płatności: 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246EAD" w:rsidRDefault="00246EAD" w:rsidP="00246EAD">
      <w:pPr>
        <w:pStyle w:val="Tekstpodstawowy"/>
        <w:spacing w:line="240" w:lineRule="auto"/>
        <w:ind w:right="-47"/>
        <w:jc w:val="both"/>
        <w:rPr>
          <w:sz w:val="20"/>
          <w:szCs w:val="20"/>
        </w:rPr>
      </w:pPr>
    </w:p>
    <w:p w:rsidR="00246EAD" w:rsidRDefault="00246EAD" w:rsidP="00246EAD">
      <w:pPr>
        <w:jc w:val="both"/>
        <w:rPr>
          <w:sz w:val="20"/>
          <w:szCs w:val="20"/>
        </w:rPr>
      </w:pPr>
      <w:r>
        <w:rPr>
          <w:sz w:val="20"/>
          <w:szCs w:val="20"/>
        </w:rPr>
        <w:t>Miejscowość, ……………………., dnia ……………………….…… r.</w:t>
      </w:r>
    </w:p>
    <w:p w:rsidR="00246EAD" w:rsidRDefault="00246EAD" w:rsidP="00246EAD">
      <w:pPr>
        <w:tabs>
          <w:tab w:val="left" w:pos="5040"/>
        </w:tabs>
        <w:rPr>
          <w:sz w:val="20"/>
          <w:szCs w:val="20"/>
        </w:rPr>
      </w:pPr>
      <w:r>
        <w:rPr>
          <w:sz w:val="20"/>
          <w:szCs w:val="20"/>
        </w:rPr>
        <w:tab/>
        <w:t>………………………………………….</w:t>
      </w:r>
    </w:p>
    <w:p w:rsidR="00246EAD" w:rsidRDefault="00246EAD" w:rsidP="00246EAD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podpis osoby/osób upoważnionej/upoważnionych</w:t>
      </w:r>
    </w:p>
    <w:p w:rsidR="00246EAD" w:rsidRDefault="00246EAD" w:rsidP="00246EAD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246EAD" w:rsidRDefault="00246EAD" w:rsidP="00246EAD">
      <w:pPr>
        <w:rPr>
          <w:b/>
          <w:sz w:val="20"/>
          <w:szCs w:val="20"/>
          <w:u w:val="single"/>
        </w:rPr>
      </w:pPr>
      <w:r>
        <w:rPr>
          <w:sz w:val="20"/>
          <w:szCs w:val="20"/>
        </w:rPr>
        <w:br w:type="page"/>
      </w:r>
      <w:r>
        <w:rPr>
          <w:b/>
          <w:sz w:val="20"/>
          <w:szCs w:val="20"/>
          <w:u w:val="single"/>
        </w:rPr>
        <w:lastRenderedPageBreak/>
        <w:t>Jednocześnie oświadczamy, że:</w:t>
      </w:r>
    </w:p>
    <w:p w:rsidR="00246EAD" w:rsidRDefault="00246EAD" w:rsidP="00246E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30 dni od dnia upływu terminu składania ofert.</w:t>
      </w:r>
    </w:p>
    <w:p w:rsidR="00246EAD" w:rsidRDefault="00246EAD" w:rsidP="00246E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</w:t>
      </w:r>
      <w:r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:rsidR="00246EAD" w:rsidRDefault="00246EAD" w:rsidP="00246E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Oświadczamy, że wystawimy imienne certyfikaty dla użytkowników, potwierdzające ukończenie szkolenia z zakresu obsługi.</w:t>
      </w:r>
    </w:p>
    <w:p w:rsidR="00246EAD" w:rsidRDefault="00246EAD" w:rsidP="00246E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Oświadczamy, że oferowane przez nas urządzenie zostało wyprodukowane zgodnie z deklaracją zgodności CE. Deklaracja zgodności CE zostanie dostarczona Zamawiającemu po wyborze najkorzystniejszej oferty a przed podpisaniem umowy.</w:t>
      </w:r>
    </w:p>
    <w:p w:rsidR="00246EAD" w:rsidRDefault="00246EAD" w:rsidP="00246EA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46EAD" w:rsidRDefault="00246EAD" w:rsidP="00246EAD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46EAD" w:rsidRDefault="00246EAD" w:rsidP="00246EAD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46EAD" w:rsidRDefault="00246EAD" w:rsidP="00246EA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46EAD" w:rsidTr="00246EA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6EAD" w:rsidRDefault="00246EA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6EAD" w:rsidRDefault="00246EA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246EAD" w:rsidRDefault="00246EA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6EAD" w:rsidRDefault="00246EA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246EAD" w:rsidTr="00246EA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6EAD" w:rsidRDefault="00246EA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6EAD" w:rsidRDefault="00246EA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6EAD" w:rsidRDefault="00246EA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46EAD" w:rsidTr="00246EA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6EAD" w:rsidRDefault="00246EA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6EAD" w:rsidRDefault="00246EA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6EAD" w:rsidRDefault="00246EA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246EAD" w:rsidRDefault="00246EAD" w:rsidP="00246EA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246EAD" w:rsidRDefault="00246EAD" w:rsidP="00246EAD">
      <w:pPr>
        <w:pStyle w:val="Nagwek1"/>
        <w:rPr>
          <w:sz w:val="20"/>
          <w:szCs w:val="20"/>
        </w:rPr>
      </w:pPr>
      <w:r>
        <w:rPr>
          <w:sz w:val="20"/>
          <w:szCs w:val="20"/>
        </w:rPr>
        <w:tab/>
        <w:t>Imię i Nazwisko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Wzór podpisu</w:t>
      </w:r>
    </w:p>
    <w:p w:rsidR="00246EAD" w:rsidRDefault="00246EAD" w:rsidP="00246E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246EAD" w:rsidRDefault="00246EAD" w:rsidP="00246E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46EAD" w:rsidRDefault="00246EAD" w:rsidP="00246E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246EAD" w:rsidRDefault="00246EAD" w:rsidP="00246EA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246EAD" w:rsidRDefault="00246EAD" w:rsidP="00246EA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246EAD" w:rsidRDefault="00246EAD" w:rsidP="00246EAD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246EAD" w:rsidRDefault="00246EAD" w:rsidP="00246EA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246EAD" w:rsidRDefault="00246EAD" w:rsidP="00246EA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246EAD" w:rsidRDefault="00246EAD" w:rsidP="00246EA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246EAD" w:rsidRDefault="00246EAD" w:rsidP="00246EA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246EAD" w:rsidRDefault="00246EAD" w:rsidP="00246EA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246EAD" w:rsidRDefault="00246EAD" w:rsidP="00246EA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246EAD" w:rsidRPr="00246EAD" w:rsidRDefault="00246EAD" w:rsidP="00246EA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oferta zawiera ………………… kolejno ponumerowanych stron.</w:t>
      </w:r>
    </w:p>
    <w:p w:rsidR="00246EAD" w:rsidRDefault="00246EAD" w:rsidP="00246EAD">
      <w:pPr>
        <w:jc w:val="both"/>
        <w:rPr>
          <w:sz w:val="20"/>
          <w:szCs w:val="20"/>
        </w:rPr>
      </w:pPr>
    </w:p>
    <w:p w:rsidR="00246EAD" w:rsidRDefault="00246EAD" w:rsidP="00246EAD">
      <w:pPr>
        <w:jc w:val="both"/>
        <w:rPr>
          <w:sz w:val="20"/>
          <w:szCs w:val="20"/>
        </w:rPr>
      </w:pPr>
      <w:r>
        <w:rPr>
          <w:sz w:val="20"/>
          <w:szCs w:val="20"/>
        </w:rPr>
        <w:t>Miejscowość, ……………………., dnia …………………………… r.</w:t>
      </w:r>
    </w:p>
    <w:p w:rsidR="00246EAD" w:rsidRDefault="00246EAD" w:rsidP="00246EAD">
      <w:pPr>
        <w:jc w:val="both"/>
        <w:rPr>
          <w:sz w:val="20"/>
          <w:szCs w:val="20"/>
        </w:rPr>
      </w:pPr>
    </w:p>
    <w:p w:rsidR="00246EAD" w:rsidRDefault="00246EAD" w:rsidP="00246EAD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………………………………………….</w:t>
      </w:r>
    </w:p>
    <w:p w:rsidR="00246EAD" w:rsidRDefault="00246EAD" w:rsidP="00246EAD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podpis osoby/osób upoważnionej/upoważnionych</w:t>
      </w:r>
    </w:p>
    <w:p w:rsidR="00A01521" w:rsidRPr="00246EAD" w:rsidRDefault="00246EAD" w:rsidP="00246EAD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sectPr w:rsidR="00A01521" w:rsidRPr="00246E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7DF" w:rsidRDefault="009707DF">
      <w:r>
        <w:separator/>
      </w:r>
    </w:p>
  </w:endnote>
  <w:endnote w:type="continuationSeparator" w:id="0">
    <w:p w:rsidR="009707DF" w:rsidRDefault="00970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D8" w:rsidRDefault="002B48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D8" w:rsidRDefault="002B48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7DF" w:rsidRDefault="009707DF">
      <w:r>
        <w:separator/>
      </w:r>
    </w:p>
  </w:footnote>
  <w:footnote w:type="continuationSeparator" w:id="0">
    <w:p w:rsidR="009707DF" w:rsidRDefault="00970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D8" w:rsidRDefault="002B48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D8" w:rsidRDefault="002B48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7DF"/>
    <w:rsid w:val="00036968"/>
    <w:rsid w:val="0004196C"/>
    <w:rsid w:val="00113376"/>
    <w:rsid w:val="001F0269"/>
    <w:rsid w:val="00201E5B"/>
    <w:rsid w:val="0022732C"/>
    <w:rsid w:val="00227D2E"/>
    <w:rsid w:val="00240E71"/>
    <w:rsid w:val="00246EAD"/>
    <w:rsid w:val="00255C67"/>
    <w:rsid w:val="002B48D8"/>
    <w:rsid w:val="002C6E15"/>
    <w:rsid w:val="002D3DCB"/>
    <w:rsid w:val="0031733C"/>
    <w:rsid w:val="003E32D7"/>
    <w:rsid w:val="00406A50"/>
    <w:rsid w:val="00420B6C"/>
    <w:rsid w:val="00526126"/>
    <w:rsid w:val="00581B5E"/>
    <w:rsid w:val="006108F3"/>
    <w:rsid w:val="0064044B"/>
    <w:rsid w:val="006503A9"/>
    <w:rsid w:val="006D17FC"/>
    <w:rsid w:val="00730EFE"/>
    <w:rsid w:val="00751124"/>
    <w:rsid w:val="00764447"/>
    <w:rsid w:val="008422CC"/>
    <w:rsid w:val="008D7A6D"/>
    <w:rsid w:val="009707DF"/>
    <w:rsid w:val="00973E29"/>
    <w:rsid w:val="00A01521"/>
    <w:rsid w:val="00AE20E8"/>
    <w:rsid w:val="00B41BC8"/>
    <w:rsid w:val="00B62F32"/>
    <w:rsid w:val="00B72947"/>
    <w:rsid w:val="00BE226E"/>
    <w:rsid w:val="00C85B56"/>
    <w:rsid w:val="00CE6162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7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43DF7-CEBF-400A-965B-A9264F793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767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2020-05-05T10:59:00Z</dcterms:created>
  <dcterms:modified xsi:type="dcterms:W3CDTF">2020-05-05T10:59:00Z</dcterms:modified>
</cp:coreProperties>
</file>