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E1DA4" w14:textId="77777777" w:rsidR="00353B29" w:rsidRPr="00240E71" w:rsidRDefault="00353B29" w:rsidP="00353B2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DD405DA" w14:textId="77777777" w:rsidR="00353B29" w:rsidRDefault="00353B29" w:rsidP="00353B2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F15DE8" w14:textId="77777777" w:rsidR="00353B29" w:rsidRPr="0022732C" w:rsidRDefault="00353B29" w:rsidP="00353B2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BAC3B5E" w14:textId="77777777" w:rsidR="00353B29" w:rsidRDefault="00353B29" w:rsidP="00353B2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96E2D75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2D2D711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D9180CB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206A883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47B8F58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06C9B">
        <w:rPr>
          <w:sz w:val="22"/>
          <w:lang w:val="de-DE"/>
        </w:rPr>
        <w:t>……………………………………………………………………………………………..</w:t>
      </w:r>
    </w:p>
    <w:p w14:paraId="6336F011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06C9B">
        <w:rPr>
          <w:sz w:val="22"/>
          <w:lang w:val="de-DE"/>
        </w:rPr>
        <w:t>…………………………………………………………………………………………….</w:t>
      </w:r>
    </w:p>
    <w:p w14:paraId="4DA4B8DB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3548CFD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DB1A12D" w14:textId="77777777" w:rsidR="00353B29" w:rsidRPr="0022732C" w:rsidRDefault="00353B29" w:rsidP="00353B29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280F7F7" w14:textId="77777777" w:rsidR="00353B29" w:rsidRDefault="00353B29" w:rsidP="00353B29">
      <w:pPr>
        <w:spacing w:line="360" w:lineRule="auto"/>
      </w:pPr>
      <w:r>
        <w:t>Do: Nazwa i siedziba Zamawiającego:</w:t>
      </w:r>
    </w:p>
    <w:p w14:paraId="68B5968B" w14:textId="77777777" w:rsidR="00353B29" w:rsidRPr="008F12C9" w:rsidRDefault="00353B29" w:rsidP="00353B29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195D4E35" w14:textId="77777777" w:rsidR="00353B29" w:rsidRPr="008F12C9" w:rsidRDefault="00353B29" w:rsidP="00353B29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2B8DF676" w14:textId="77777777" w:rsidR="00353B29" w:rsidRDefault="00353B29" w:rsidP="00353B29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0034D0FB" w14:textId="77777777" w:rsidR="00353B29" w:rsidRDefault="00353B29" w:rsidP="00353B29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0541E4EF" w14:textId="77777777" w:rsidR="00353B29" w:rsidRDefault="00353B29" w:rsidP="00353B29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4BF85DB2" w14:textId="77777777" w:rsidR="00353B29" w:rsidRDefault="00353B29" w:rsidP="00353B29">
      <w:pPr>
        <w:ind w:firstLine="3969"/>
        <w:rPr>
          <w:b/>
        </w:rPr>
      </w:pPr>
    </w:p>
    <w:p w14:paraId="122F58B5" w14:textId="539C2A34" w:rsidR="00353B29" w:rsidRDefault="00353B29" w:rsidP="00353B29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bookmarkStart w:id="0" w:name="_Hlk38700092"/>
      <w:r w:rsidR="00D06C9B">
        <w:rPr>
          <w:b/>
        </w:rPr>
        <w:t>d</w:t>
      </w:r>
      <w:r w:rsidR="00D06C9B" w:rsidRPr="00D06C9B">
        <w:rPr>
          <w:b/>
        </w:rPr>
        <w:t>ostawa foteli oraz krzeseł dla inwestycji pn: Rozbudowa i nadbudowa pawilonu S-1 AGH w Krakowie. KC-zp.272-179/2</w:t>
      </w:r>
      <w:bookmarkEnd w:id="0"/>
      <w:r w:rsidR="00D06C9B">
        <w:rPr>
          <w:b/>
        </w:rPr>
        <w:t>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D6ADFB0" w14:textId="77777777" w:rsidR="00353B29" w:rsidRDefault="00353B29" w:rsidP="00353B29">
      <w:pPr>
        <w:tabs>
          <w:tab w:val="right" w:pos="9000"/>
        </w:tabs>
      </w:pPr>
    </w:p>
    <w:p w14:paraId="481424CD" w14:textId="77777777" w:rsidR="00353B29" w:rsidRPr="002E4DCB" w:rsidRDefault="00353B29" w:rsidP="00353B29">
      <w:pPr>
        <w:widowControl w:val="0"/>
        <w:spacing w:line="264" w:lineRule="auto"/>
        <w:ind w:right="1"/>
        <w:rPr>
          <w:b/>
        </w:rPr>
      </w:pPr>
      <w:r w:rsidRPr="002E4DCB">
        <w:rPr>
          <w:b/>
        </w:rPr>
        <w:t>Łączna cena netto:   .........................................................................PLN</w:t>
      </w:r>
    </w:p>
    <w:p w14:paraId="47D49959" w14:textId="77777777" w:rsidR="00353B29" w:rsidRPr="002E4DCB" w:rsidRDefault="00353B29" w:rsidP="00353B29">
      <w:pPr>
        <w:widowControl w:val="0"/>
        <w:spacing w:line="264" w:lineRule="auto"/>
        <w:ind w:right="1"/>
        <w:jc w:val="both"/>
      </w:pPr>
      <w:r w:rsidRPr="002E4DCB">
        <w:rPr>
          <w:b/>
        </w:rPr>
        <w:t xml:space="preserve">w </w:t>
      </w:r>
      <w:r w:rsidRPr="002E4DCB">
        <w:t>tym:</w:t>
      </w:r>
    </w:p>
    <w:p w14:paraId="420BD31C" w14:textId="77777777" w:rsidR="00353B29" w:rsidRPr="002E4DCB" w:rsidRDefault="00353B29" w:rsidP="00353B29">
      <w:pPr>
        <w:widowControl w:val="0"/>
        <w:numPr>
          <w:ilvl w:val="0"/>
          <w:numId w:val="9"/>
        </w:numPr>
        <w:spacing w:line="264" w:lineRule="auto"/>
        <w:ind w:left="426" w:right="1" w:hanging="284"/>
        <w:jc w:val="both"/>
        <w:rPr>
          <w:b/>
          <w:sz w:val="20"/>
        </w:rPr>
      </w:pPr>
      <w:r w:rsidRPr="002E4DCB">
        <w:t>cena netto za całość wyposażenia wskazana w kalkulacji cenowej dla WWNiG - ……..PLN</w:t>
      </w:r>
    </w:p>
    <w:p w14:paraId="5AAEA29A" w14:textId="77777777" w:rsidR="00353B29" w:rsidRPr="002E4DCB" w:rsidRDefault="00353B29" w:rsidP="00353B29">
      <w:pPr>
        <w:widowControl w:val="0"/>
        <w:numPr>
          <w:ilvl w:val="0"/>
          <w:numId w:val="9"/>
        </w:numPr>
        <w:spacing w:line="264" w:lineRule="auto"/>
        <w:ind w:left="426" w:right="1" w:hanging="284"/>
        <w:jc w:val="both"/>
        <w:rPr>
          <w:b/>
          <w:sz w:val="20"/>
        </w:rPr>
      </w:pPr>
      <w:r w:rsidRPr="002E4DCB">
        <w:t>cena netto za całość wyposażenia wskazana w kalkulacji cenowej dla WEAiIB - ……..PLN</w:t>
      </w:r>
    </w:p>
    <w:p w14:paraId="4B28BB2C" w14:textId="77777777" w:rsidR="00353B29" w:rsidRPr="002E4DCB" w:rsidRDefault="00353B29" w:rsidP="00353B29">
      <w:pPr>
        <w:widowControl w:val="0"/>
        <w:spacing w:line="264" w:lineRule="auto"/>
        <w:ind w:right="1"/>
        <w:rPr>
          <w:b/>
        </w:rPr>
      </w:pPr>
    </w:p>
    <w:p w14:paraId="74A17666" w14:textId="77777777" w:rsidR="00353B29" w:rsidRPr="002E4DCB" w:rsidRDefault="00353B29" w:rsidP="00353B29">
      <w:pPr>
        <w:widowControl w:val="0"/>
        <w:spacing w:line="264" w:lineRule="auto"/>
        <w:ind w:right="1"/>
      </w:pPr>
      <w:r w:rsidRPr="002E4DCB">
        <w:rPr>
          <w:b/>
        </w:rPr>
        <w:t xml:space="preserve">Łączna cena brutto za całość przedmiotu zamówienia: ............................................PLN, </w:t>
      </w:r>
    </w:p>
    <w:p w14:paraId="71482B13" w14:textId="77777777" w:rsidR="00353B29" w:rsidRPr="002E4DCB" w:rsidRDefault="00353B29" w:rsidP="00353B29">
      <w:pPr>
        <w:widowControl w:val="0"/>
        <w:spacing w:line="264" w:lineRule="auto"/>
        <w:ind w:right="1"/>
        <w:jc w:val="both"/>
      </w:pPr>
      <w:r w:rsidRPr="002E4DCB">
        <w:rPr>
          <w:b/>
        </w:rPr>
        <w:t xml:space="preserve">w </w:t>
      </w:r>
      <w:r w:rsidRPr="002E4DCB">
        <w:t>tym:</w:t>
      </w:r>
    </w:p>
    <w:p w14:paraId="78A97A33" w14:textId="77777777" w:rsidR="00353B29" w:rsidRPr="002E4DCB" w:rsidRDefault="00353B29" w:rsidP="00353B29">
      <w:pPr>
        <w:widowControl w:val="0"/>
        <w:numPr>
          <w:ilvl w:val="0"/>
          <w:numId w:val="9"/>
        </w:numPr>
        <w:spacing w:line="264" w:lineRule="auto"/>
        <w:ind w:left="426" w:right="1" w:hanging="284"/>
        <w:jc w:val="both"/>
        <w:rPr>
          <w:b/>
          <w:sz w:val="20"/>
        </w:rPr>
      </w:pPr>
      <w:r w:rsidRPr="002E4DCB">
        <w:t>cena brutto za całość wyposażenia wskazana w kalkulacji cenowej dla WWNiG - ……..PLN</w:t>
      </w:r>
    </w:p>
    <w:p w14:paraId="18C1F1F0" w14:textId="77777777" w:rsidR="00353B29" w:rsidRPr="002E4DCB" w:rsidRDefault="00353B29" w:rsidP="00353B29">
      <w:pPr>
        <w:widowControl w:val="0"/>
        <w:numPr>
          <w:ilvl w:val="0"/>
          <w:numId w:val="9"/>
        </w:numPr>
        <w:spacing w:line="264" w:lineRule="auto"/>
        <w:ind w:left="426" w:right="1" w:hanging="284"/>
        <w:jc w:val="both"/>
        <w:rPr>
          <w:b/>
          <w:sz w:val="20"/>
        </w:rPr>
      </w:pPr>
      <w:r w:rsidRPr="002E4DCB">
        <w:t>cena brutto za całość wyposażenia wskazana w kalkulacji cenowej dla WEAiIB - ……..PLN</w:t>
      </w:r>
    </w:p>
    <w:p w14:paraId="2434BB91" w14:textId="77777777" w:rsidR="00353B29" w:rsidRPr="002E4DCB" w:rsidRDefault="00353B29" w:rsidP="00353B29">
      <w:pPr>
        <w:widowControl w:val="0"/>
        <w:spacing w:line="264" w:lineRule="auto"/>
        <w:ind w:left="720" w:right="1"/>
        <w:jc w:val="both"/>
        <w:rPr>
          <w:b/>
          <w:sz w:val="20"/>
        </w:rPr>
      </w:pPr>
    </w:p>
    <w:p w14:paraId="160C822B" w14:textId="77777777" w:rsidR="00353B29" w:rsidRPr="002E4DCB" w:rsidRDefault="00353B29" w:rsidP="00353B29">
      <w:pPr>
        <w:widowControl w:val="0"/>
        <w:spacing w:line="264" w:lineRule="auto"/>
        <w:ind w:right="1"/>
        <w:jc w:val="both"/>
      </w:pPr>
      <w:r w:rsidRPr="002E4DCB">
        <w:t>Słownie brutto :.......................................................................................................................</w:t>
      </w:r>
    </w:p>
    <w:p w14:paraId="78EA72F3" w14:textId="77777777" w:rsidR="00353B29" w:rsidRPr="002E4DCB" w:rsidRDefault="00353B29" w:rsidP="00353B29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548D17B" w14:textId="77777777" w:rsidR="00353B29" w:rsidRPr="002E4DCB" w:rsidRDefault="00353B29" w:rsidP="00353B29">
      <w:pPr>
        <w:pStyle w:val="Tekstpodstawowy"/>
      </w:pPr>
      <w:r w:rsidRPr="002E4DCB">
        <w:t xml:space="preserve">Powyższa cena zawiera podatek VAT w wysokości .......... % tj.…………………….PLN, w tym </w:t>
      </w:r>
    </w:p>
    <w:p w14:paraId="6599499A" w14:textId="77777777" w:rsidR="00353B29" w:rsidRPr="002E4DCB" w:rsidRDefault="00353B29" w:rsidP="00353B29">
      <w:pPr>
        <w:widowControl w:val="0"/>
        <w:numPr>
          <w:ilvl w:val="0"/>
          <w:numId w:val="10"/>
        </w:numPr>
        <w:spacing w:line="264" w:lineRule="auto"/>
        <w:ind w:left="426" w:right="1" w:hanging="284"/>
        <w:jc w:val="both"/>
        <w:rPr>
          <w:b/>
          <w:sz w:val="20"/>
        </w:rPr>
      </w:pPr>
      <w:r w:rsidRPr="002E4DCB">
        <w:lastRenderedPageBreak/>
        <w:t>VAT za całość wyposażenia wskazana w kalkulacji cenowej dla WWNiG - ……..PLN</w:t>
      </w:r>
    </w:p>
    <w:p w14:paraId="44A984B1" w14:textId="77777777" w:rsidR="00353B29" w:rsidRPr="002E4DCB" w:rsidRDefault="00353B29" w:rsidP="00353B29">
      <w:pPr>
        <w:widowControl w:val="0"/>
        <w:numPr>
          <w:ilvl w:val="0"/>
          <w:numId w:val="10"/>
        </w:numPr>
        <w:spacing w:line="264" w:lineRule="auto"/>
        <w:ind w:left="426" w:right="1" w:hanging="284"/>
        <w:jc w:val="both"/>
        <w:rPr>
          <w:b/>
          <w:sz w:val="20"/>
        </w:rPr>
      </w:pPr>
      <w:r w:rsidRPr="002E4DCB">
        <w:t>VAT za całość wyposażenia wskazana w kalkulacji cenowej dla WEAiIB - ……..PLN</w:t>
      </w:r>
    </w:p>
    <w:p w14:paraId="5D51ED8F" w14:textId="77777777" w:rsidR="00353B29" w:rsidRPr="00DB61E9" w:rsidRDefault="00353B29" w:rsidP="00353B29">
      <w:pPr>
        <w:pStyle w:val="Tekstpodstawowy"/>
      </w:pPr>
    </w:p>
    <w:p w14:paraId="2B1361FD" w14:textId="77777777" w:rsidR="00353B29" w:rsidRDefault="00353B29" w:rsidP="00353B29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do ……….</w:t>
      </w:r>
      <w:r w:rsidRPr="00DE7703">
        <w:t xml:space="preserve"> dni od daty podpisania umowy</w:t>
      </w:r>
    </w:p>
    <w:p w14:paraId="21A2F4FD" w14:textId="63B7B2EA" w:rsidR="00353B29" w:rsidRPr="002E4DCB" w:rsidRDefault="00353B29" w:rsidP="00353B29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 xml:space="preserve">Okres udzielonej gwarancji na </w:t>
      </w:r>
      <w:r w:rsidR="00D06C9B">
        <w:rPr>
          <w:b/>
        </w:rPr>
        <w:t>krzesła i fotele</w:t>
      </w:r>
      <w:r>
        <w:rPr>
          <w:b/>
        </w:rPr>
        <w:t xml:space="preserve"> wynosi:</w:t>
      </w:r>
      <w:r w:rsidRPr="00FB1B4F">
        <w:t xml:space="preserve"> </w:t>
      </w:r>
      <w:r w:rsidRPr="002E4DCB">
        <w:t>…… miesięcy (</w:t>
      </w:r>
      <w:r w:rsidRPr="002E4DCB">
        <w:rPr>
          <w:i/>
        </w:rPr>
        <w:t>kryterium oceny ofert)</w:t>
      </w:r>
    </w:p>
    <w:p w14:paraId="446EF2CA" w14:textId="77777777" w:rsidR="00353B29" w:rsidRPr="00FE545C" w:rsidRDefault="00353B29" w:rsidP="00353B29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F650F83" w14:textId="77777777" w:rsidR="00353B29" w:rsidRPr="00FE545C" w:rsidRDefault="00353B29" w:rsidP="00353B2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13111685" w14:textId="77777777" w:rsidR="00353B29" w:rsidRDefault="00353B29" w:rsidP="00353B29">
      <w:pPr>
        <w:jc w:val="both"/>
        <w:rPr>
          <w:sz w:val="18"/>
          <w:szCs w:val="18"/>
        </w:rPr>
      </w:pPr>
    </w:p>
    <w:p w14:paraId="11999E99" w14:textId="77777777" w:rsidR="00353B29" w:rsidRDefault="00353B29" w:rsidP="00353B29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D66027D" w14:textId="77777777" w:rsidR="00353B29" w:rsidRPr="00730EFE" w:rsidRDefault="00353B29" w:rsidP="00353B2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1973F4">
        <w:rPr>
          <w:color w:val="000000"/>
          <w:sz w:val="22"/>
          <w:szCs w:val="22"/>
          <w:lang w:eastAsia="ar-SA"/>
        </w:rPr>
        <w:t>okres 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D7A4402" w14:textId="77777777" w:rsidR="00353B29" w:rsidRPr="008D1854" w:rsidRDefault="00353B29" w:rsidP="00353B2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</w:t>
      </w:r>
      <w:r w:rsidRPr="008D1854">
        <w:rPr>
          <w:color w:val="000000"/>
          <w:sz w:val="22"/>
          <w:szCs w:val="22"/>
          <w:lang w:eastAsia="ar-SA"/>
        </w:rPr>
        <w:t xml:space="preserve">Warunków Zamówienia i zobowiązujemy się, w przypadku wyboru naszej oferty, </w:t>
      </w:r>
      <w:r w:rsidRPr="008D1854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8D1854">
        <w:rPr>
          <w:color w:val="000000"/>
          <w:sz w:val="22"/>
          <w:szCs w:val="22"/>
        </w:rPr>
        <w:t xml:space="preserve"> i nie wnosimy do nich żadnych zastrzeżeń.</w:t>
      </w:r>
    </w:p>
    <w:p w14:paraId="1A83C970" w14:textId="77777777" w:rsidR="00353B29" w:rsidRDefault="00353B29" w:rsidP="00353B29">
      <w:pPr>
        <w:numPr>
          <w:ilvl w:val="0"/>
          <w:numId w:val="1"/>
        </w:numPr>
        <w:jc w:val="both"/>
        <w:rPr>
          <w:sz w:val="22"/>
          <w:szCs w:val="22"/>
        </w:rPr>
      </w:pPr>
      <w:r w:rsidRPr="008D1854">
        <w:rPr>
          <w:sz w:val="22"/>
          <w:szCs w:val="22"/>
        </w:rPr>
        <w:t>Oświadczam, że wypełniłem obowiązki informacyjne przewidziane w art. 13 lub art. 14 RODO* wobec osób fizycznych, od</w:t>
      </w:r>
      <w:r>
        <w:rPr>
          <w:sz w:val="22"/>
          <w:szCs w:val="22"/>
        </w:rPr>
        <w:t xml:space="preserve"> których dane osobowe bezpośrednio lub pośrednio pozyskałem w celu ubiegania się o udzielenie zamówienia publicznego w niniejszym postępowaniu.* * </w:t>
      </w:r>
    </w:p>
    <w:p w14:paraId="4CD39099" w14:textId="77777777" w:rsidR="00353B29" w:rsidRPr="001973F4" w:rsidRDefault="00353B29" w:rsidP="00353B2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B5F1F49" w14:textId="77777777" w:rsidR="00353B29" w:rsidRPr="001973F4" w:rsidRDefault="00353B29" w:rsidP="00353B29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B402E54" w14:textId="77777777" w:rsidR="00353B29" w:rsidRPr="001973F4" w:rsidRDefault="00353B29" w:rsidP="00353B29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283E1B44" w14:textId="77777777" w:rsidR="00353B29" w:rsidRPr="001973F4" w:rsidRDefault="00353B29" w:rsidP="00353B29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po zakończeniu postępowania wadium należy zwrócić.</w:t>
      </w:r>
      <w:r w:rsidRPr="001973F4">
        <w:rPr>
          <w:rStyle w:val="Odwoanieprzypisudolnego"/>
          <w:sz w:val="20"/>
          <w:szCs w:val="22"/>
        </w:rPr>
        <w:footnoteReference w:id="1"/>
      </w:r>
    </w:p>
    <w:p w14:paraId="71A8D5DE" w14:textId="77777777" w:rsidR="00353B29" w:rsidRPr="001973F4" w:rsidRDefault="00353B29" w:rsidP="00353B29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Bank: ........................................................................</w:t>
      </w:r>
    </w:p>
    <w:p w14:paraId="7521A181" w14:textId="77777777" w:rsidR="00353B29" w:rsidRPr="001973F4" w:rsidRDefault="00353B29" w:rsidP="00353B29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Nr konta ....................................................................</w:t>
      </w:r>
    </w:p>
    <w:p w14:paraId="263DB572" w14:textId="77777777" w:rsidR="00353B29" w:rsidRPr="001973F4" w:rsidRDefault="00353B29" w:rsidP="00353B29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Inne ...........................................................................</w:t>
      </w:r>
    </w:p>
    <w:p w14:paraId="28669954" w14:textId="77777777" w:rsidR="00353B29" w:rsidRPr="001D671E" w:rsidRDefault="00353B29" w:rsidP="00353B2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53B29" w:rsidRPr="00FE545C" w14:paraId="74415C1B" w14:textId="77777777" w:rsidTr="00FE63A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4E6DD" w14:textId="77777777" w:rsidR="00353B29" w:rsidRPr="00FE545C" w:rsidRDefault="00353B29" w:rsidP="00FE6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95A5D" w14:textId="77777777" w:rsidR="00353B29" w:rsidRPr="00FE545C" w:rsidRDefault="00353B29" w:rsidP="00FE6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A3C96D3" w14:textId="77777777" w:rsidR="00353B29" w:rsidRPr="00FE545C" w:rsidRDefault="00353B29" w:rsidP="00FE6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302DB" w14:textId="77777777" w:rsidR="00353B29" w:rsidRPr="00FE545C" w:rsidRDefault="00353B29" w:rsidP="00FE63A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53B29" w:rsidRPr="00FE545C" w14:paraId="6FE8A2FF" w14:textId="77777777" w:rsidTr="00FE63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75BC4" w14:textId="77777777" w:rsidR="00353B29" w:rsidRPr="00FE545C" w:rsidRDefault="00353B29" w:rsidP="00FE63A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82DAB" w14:textId="77777777" w:rsidR="00353B29" w:rsidRPr="00FE545C" w:rsidRDefault="00353B29" w:rsidP="00FE6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CCD30" w14:textId="77777777" w:rsidR="00353B29" w:rsidRPr="00FE545C" w:rsidRDefault="00353B29" w:rsidP="00FE6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53B29" w:rsidRPr="00FE545C" w14:paraId="6DEC850B" w14:textId="77777777" w:rsidTr="00FE63A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1F484" w14:textId="77777777" w:rsidR="00353B29" w:rsidRPr="00FE545C" w:rsidRDefault="00353B29" w:rsidP="00FE63A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E4ABE" w14:textId="77777777" w:rsidR="00353B29" w:rsidRPr="00FE545C" w:rsidRDefault="00353B29" w:rsidP="00FE6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605E2" w14:textId="77777777" w:rsidR="00353B29" w:rsidRPr="00FE545C" w:rsidRDefault="00353B29" w:rsidP="00FE63A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5B8DDF3" w14:textId="77777777" w:rsidR="00353B29" w:rsidRPr="0015177A" w:rsidRDefault="00353B29" w:rsidP="00353B2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0277CEF" w14:textId="77777777" w:rsidR="00353B29" w:rsidRPr="00D638CC" w:rsidRDefault="00353B29" w:rsidP="00353B29">
      <w:pPr>
        <w:pStyle w:val="Nagwek1"/>
        <w:rPr>
          <w:sz w:val="16"/>
          <w:szCs w:val="16"/>
        </w:rPr>
      </w:pP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5F0A581" w14:textId="77777777" w:rsidR="00353B29" w:rsidRPr="002F276A" w:rsidRDefault="00353B29" w:rsidP="00353B2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C0A270C" w14:textId="77777777" w:rsidR="00353B29" w:rsidRPr="002F276A" w:rsidRDefault="00353B29" w:rsidP="00353B2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6C88C163" w14:textId="77777777" w:rsidR="00353B29" w:rsidRPr="002F276A" w:rsidRDefault="00353B29" w:rsidP="00353B2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56FDE7C" w14:textId="77777777" w:rsidR="00353B29" w:rsidRPr="002F276A" w:rsidRDefault="00353B29" w:rsidP="00353B2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3FB72E10" w14:textId="77777777" w:rsidR="00353B29" w:rsidRPr="002F276A" w:rsidRDefault="00353B29" w:rsidP="00353B2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6EEEAE" w14:textId="77777777" w:rsidR="00353B29" w:rsidRDefault="00353B29" w:rsidP="00353B2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7C7855E" w14:textId="77777777" w:rsidR="00353B29" w:rsidRDefault="00353B29" w:rsidP="00353B2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54403D" w14:textId="77777777" w:rsidR="00353B29" w:rsidRDefault="00353B29" w:rsidP="00353B2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7313CE0" w14:textId="77777777" w:rsidR="00353B29" w:rsidRDefault="00353B29" w:rsidP="00353B2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F9399D" w14:textId="77777777" w:rsidR="00353B29" w:rsidRDefault="00353B29" w:rsidP="00353B2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2240683" w14:textId="77777777" w:rsidR="00353B29" w:rsidRDefault="00353B29" w:rsidP="00353B2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B1ABE8E" w14:textId="77777777" w:rsidR="00353B29" w:rsidRDefault="00353B29" w:rsidP="00353B2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C0D4E3C" w14:textId="77777777" w:rsidR="00353B29" w:rsidRPr="000B45FE" w:rsidRDefault="00353B29" w:rsidP="00353B2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7F4F5B" w14:textId="77777777" w:rsidR="00353B29" w:rsidRDefault="00353B29" w:rsidP="00353B29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20141DC4" w14:textId="77777777" w:rsidR="00353B29" w:rsidRDefault="00353B29" w:rsidP="00353B29">
      <w:pPr>
        <w:jc w:val="center"/>
        <w:rPr>
          <w:i/>
          <w:sz w:val="22"/>
          <w:szCs w:val="22"/>
        </w:rPr>
      </w:pPr>
    </w:p>
    <w:p w14:paraId="3EC6BB86" w14:textId="77777777" w:rsidR="00353B29" w:rsidRDefault="00353B29" w:rsidP="00353B29">
      <w:pPr>
        <w:jc w:val="center"/>
        <w:rPr>
          <w:i/>
          <w:sz w:val="22"/>
          <w:szCs w:val="22"/>
        </w:rPr>
      </w:pPr>
    </w:p>
    <w:p w14:paraId="6914DCEB" w14:textId="77777777" w:rsidR="00353B29" w:rsidRDefault="00353B29" w:rsidP="00353B29">
      <w:pPr>
        <w:jc w:val="center"/>
        <w:rPr>
          <w:i/>
          <w:sz w:val="22"/>
          <w:szCs w:val="22"/>
        </w:rPr>
      </w:pPr>
    </w:p>
    <w:p w14:paraId="606C0A05" w14:textId="77777777" w:rsidR="00353B29" w:rsidRDefault="00353B29" w:rsidP="00353B29">
      <w:pPr>
        <w:jc w:val="center"/>
        <w:rPr>
          <w:i/>
          <w:sz w:val="22"/>
          <w:szCs w:val="22"/>
        </w:rPr>
      </w:pPr>
    </w:p>
    <w:p w14:paraId="2BC95C2D" w14:textId="77777777" w:rsidR="00353B29" w:rsidRPr="0015177A" w:rsidRDefault="00353B29" w:rsidP="00353B29">
      <w:pPr>
        <w:jc w:val="center"/>
        <w:rPr>
          <w:i/>
          <w:color w:val="FF0000"/>
          <w:sz w:val="22"/>
          <w:szCs w:val="22"/>
        </w:rPr>
      </w:pPr>
    </w:p>
    <w:p w14:paraId="66E1F593" w14:textId="77777777" w:rsidR="00353B29" w:rsidRPr="0015177A" w:rsidRDefault="00353B29" w:rsidP="00353B29">
      <w:pPr>
        <w:jc w:val="center"/>
        <w:rPr>
          <w:i/>
          <w:color w:val="FF0000"/>
          <w:sz w:val="20"/>
          <w:szCs w:val="20"/>
        </w:rPr>
      </w:pPr>
      <w:r w:rsidRPr="0015177A">
        <w:rPr>
          <w:i/>
          <w:color w:val="FF0000"/>
          <w:sz w:val="22"/>
          <w:szCs w:val="22"/>
        </w:rPr>
        <w:t>Ofertę należy sporządzić w postaci elektronicznej i podpisać kwalifikowanym podpisem</w:t>
      </w:r>
      <w:r w:rsidRPr="0015177A">
        <w:rPr>
          <w:color w:val="FF0000"/>
          <w:sz w:val="22"/>
          <w:szCs w:val="22"/>
        </w:rPr>
        <w:t xml:space="preserve"> </w:t>
      </w:r>
      <w:r w:rsidRPr="0015177A">
        <w:rPr>
          <w:i/>
          <w:color w:val="FF0000"/>
          <w:sz w:val="22"/>
          <w:szCs w:val="22"/>
        </w:rPr>
        <w:t>elektronicznym.</w:t>
      </w:r>
    </w:p>
    <w:p w14:paraId="0596F055" w14:textId="77777777" w:rsidR="00353B29" w:rsidRPr="0015177A" w:rsidRDefault="00353B29" w:rsidP="00353B29">
      <w:pPr>
        <w:pStyle w:val="Nagwek1"/>
        <w:rPr>
          <w:sz w:val="22"/>
          <w:szCs w:val="22"/>
        </w:rPr>
      </w:pPr>
    </w:p>
    <w:p w14:paraId="0A8E9DE3" w14:textId="77777777" w:rsidR="00FE545C" w:rsidRPr="00353B29" w:rsidRDefault="00FE545C" w:rsidP="00353B29"/>
    <w:sectPr w:rsidR="00FE545C" w:rsidRPr="00353B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EA9B38" w14:textId="77777777" w:rsidR="0032617B" w:rsidRDefault="0032617B">
      <w:r>
        <w:separator/>
      </w:r>
    </w:p>
  </w:endnote>
  <w:endnote w:type="continuationSeparator" w:id="0">
    <w:p w14:paraId="2104285F" w14:textId="77777777" w:rsidR="0032617B" w:rsidRDefault="00326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F9E32" w14:textId="77777777" w:rsidR="005278E2" w:rsidRDefault="005278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E3E3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1F843A" w14:textId="77777777" w:rsidR="005278E2" w:rsidRDefault="005278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40BDD" w14:textId="77777777" w:rsidR="0032617B" w:rsidRDefault="0032617B">
      <w:r>
        <w:separator/>
      </w:r>
    </w:p>
  </w:footnote>
  <w:footnote w:type="continuationSeparator" w:id="0">
    <w:p w14:paraId="7B796E35" w14:textId="77777777" w:rsidR="0032617B" w:rsidRDefault="0032617B">
      <w:r>
        <w:continuationSeparator/>
      </w:r>
    </w:p>
  </w:footnote>
  <w:footnote w:id="1">
    <w:p w14:paraId="1A749765" w14:textId="77777777" w:rsidR="00353B29" w:rsidRDefault="00353B29" w:rsidP="00353B29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05E0D0CA" w14:textId="77777777" w:rsidR="00353B29" w:rsidRDefault="00353B29" w:rsidP="00353B29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1CB699B8" w14:textId="77777777" w:rsidR="00353B29" w:rsidRDefault="00353B29" w:rsidP="00353B2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0DFC28" w14:textId="77777777" w:rsidR="005278E2" w:rsidRDefault="005278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D8D65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EB722" w14:textId="77777777" w:rsidR="005278E2" w:rsidRDefault="005278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017C90"/>
    <w:multiLevelType w:val="hybridMultilevel"/>
    <w:tmpl w:val="6D5A76C2"/>
    <w:lvl w:ilvl="0" w:tplc="F4FCEA98">
      <w:start w:val="1"/>
      <w:numFmt w:val="lowerLetter"/>
      <w:lvlText w:val="%1)"/>
      <w:lvlJc w:val="left"/>
      <w:pPr>
        <w:ind w:left="720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BB1423"/>
    <w:multiLevelType w:val="hybridMultilevel"/>
    <w:tmpl w:val="6D5A76C2"/>
    <w:lvl w:ilvl="0" w:tplc="F4FCEA98">
      <w:start w:val="1"/>
      <w:numFmt w:val="lowerLetter"/>
      <w:lvlText w:val="%1)"/>
      <w:lvlJc w:val="left"/>
      <w:pPr>
        <w:ind w:left="786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38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617B"/>
    <w:rsid w:val="00353B29"/>
    <w:rsid w:val="003E7388"/>
    <w:rsid w:val="004B7300"/>
    <w:rsid w:val="004C6753"/>
    <w:rsid w:val="005278E2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67073"/>
    <w:rsid w:val="00B774DC"/>
    <w:rsid w:val="00C969A6"/>
    <w:rsid w:val="00CA7D36"/>
    <w:rsid w:val="00CC0258"/>
    <w:rsid w:val="00D06C9B"/>
    <w:rsid w:val="00D24208"/>
    <w:rsid w:val="00D60C38"/>
    <w:rsid w:val="00D66893"/>
    <w:rsid w:val="00D90ACB"/>
    <w:rsid w:val="00DC1500"/>
    <w:rsid w:val="00E44371"/>
    <w:rsid w:val="00E949B0"/>
    <w:rsid w:val="00F00591"/>
    <w:rsid w:val="00F0521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104586"/>
  <w15:chartTrackingRefBased/>
  <w15:docId w15:val="{EBFE7F9C-6C4C-4FD2-9E05-6B2E1004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3B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02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7647F-E56C-4671-8F0B-59583179A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Aleksandra Oleksy</cp:lastModifiedBy>
  <cp:revision>6</cp:revision>
  <cp:lastPrinted>1899-12-31T23:00:00Z</cp:lastPrinted>
  <dcterms:created xsi:type="dcterms:W3CDTF">2020-03-26T08:55:00Z</dcterms:created>
  <dcterms:modified xsi:type="dcterms:W3CDTF">2020-04-26T17:23:00Z</dcterms:modified>
</cp:coreProperties>
</file>