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color w:val="000000"/>
          <w:sz w:val="18"/>
          <w:szCs w:val="18"/>
        </w:rPr>
        <w:t xml:space="preserve">Ogłoszenie nr 540075045-N-2020 z dnia 30-04-2020 r. </w:t>
      </w:r>
    </w:p>
    <w:p w:rsidR="00F7614C" w:rsidRDefault="00F7614C" w:rsidP="00F7614C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F7614C" w:rsidRPr="00F7614C" w:rsidRDefault="00F7614C" w:rsidP="00F7614C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F7614C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F7614C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F7614C" w:rsidRDefault="00F7614C" w:rsidP="00F7614C">
      <w:pPr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7614C" w:rsidRP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</w:rPr>
      </w:pPr>
      <w:r w:rsidRPr="00F7614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F7614C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536100-N-2020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30/04/2020 </w:t>
      </w:r>
    </w:p>
    <w:p w:rsid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7614C" w:rsidRP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</w:rPr>
      </w:pPr>
      <w:r w:rsidRPr="00F7614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F7614C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F7614C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F7614C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F7614C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F7614C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F7614C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F7614C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F7614C">
        <w:rPr>
          <w:rFonts w:ascii="Tahoma" w:hAnsi="Tahoma" w:cs="Tahoma"/>
          <w:color w:val="000000"/>
          <w:sz w:val="18"/>
          <w:szCs w:val="18"/>
        </w:rPr>
        <w:t xml:space="preserve">): http://kolejowy.katowice.pl </w:t>
      </w:r>
    </w:p>
    <w:p w:rsid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7614C" w:rsidRPr="00F7614C" w:rsidRDefault="00F7614C" w:rsidP="00F7614C">
      <w:pPr>
        <w:rPr>
          <w:rFonts w:ascii="Tahoma" w:hAnsi="Tahoma" w:cs="Tahoma"/>
          <w:b/>
          <w:bCs/>
          <w:color w:val="000000"/>
          <w:sz w:val="27"/>
          <w:szCs w:val="27"/>
        </w:rPr>
      </w:pPr>
      <w:r w:rsidRPr="00F7614C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>II.2) Tekst, który należy dodać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F7614C" w:rsidRPr="00F7614C" w:rsidRDefault="00F7614C" w:rsidP="00F7614C">
      <w:pPr>
        <w:rPr>
          <w:rFonts w:ascii="Tahoma" w:hAnsi="Tahoma" w:cs="Tahoma"/>
          <w:color w:val="000000"/>
          <w:sz w:val="18"/>
          <w:szCs w:val="18"/>
        </w:rPr>
      </w:pP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Miejsce, w którym należy dodać tekst: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6.5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Tekst, który należy dodać w ogłoszeniu: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Część nr: 1 Nazwa: Usługa transportu sanitarnego. 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 Transport sanitarny karetką typu "S" z zespołem specjalistycznym Szczegółowy opis przedmiotu zamówienia znajduje się w Projekcie umowy - Załącznik nr 6.1, który stanowi integralną część SIWZ. 2) Wspólny Słownik Zamówień(CPV): 60100000-9, 60130000-8 3) Wartość części zamówienia(jeżeli zamawiający podaje informacje o wartości zamówienia): Wartość bez VAT: Waluta: 4) Czas trwania lub termin wykonania: okres w miesiącach: 12 okres w dniach: data rozpoczęcia: data zakończenia: 5) Kryteria oceny ofert: Kryterium - Cena - Znaczenie: 60,00 Kryterium środowiskowe - emisja spalin - Znaczenie: 40,00 6) INFORMACJE DODATKOWE: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Miejsce, w którym należy dodać tekst: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6.5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Tekst, który należy dodać w ogłoszeniu: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Część nr: 2 Nazwa: Usługa transportu sanitarnego. 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 Transport sanitarny karetką typu "P" z zespołem </w:t>
      </w:r>
      <w:proofErr w:type="spellStart"/>
      <w:r w:rsidRPr="00F7614C">
        <w:rPr>
          <w:rFonts w:ascii="Tahoma" w:hAnsi="Tahoma" w:cs="Tahoma"/>
          <w:color w:val="000000"/>
          <w:sz w:val="18"/>
          <w:szCs w:val="18"/>
        </w:rPr>
        <w:t>podstawowym.Szczegółowy</w:t>
      </w:r>
      <w:proofErr w:type="spellEnd"/>
      <w:r w:rsidRPr="00F7614C">
        <w:rPr>
          <w:rFonts w:ascii="Tahoma" w:hAnsi="Tahoma" w:cs="Tahoma"/>
          <w:color w:val="000000"/>
          <w:sz w:val="18"/>
          <w:szCs w:val="18"/>
        </w:rPr>
        <w:t xml:space="preserve"> opis przedmiotu zamówienia znajduje się w Projekcie umowy - Załącznik nr 6.2, który stanowi integralną część SIWZ. 2) Wspólny Słownik Zamówień(CPV): 60100000-9, 60130000-8 3) Wartość części zamówienia(jeżeli zamawiający podaje informacje o wartości zamówienia): Wartość bez VAT: Waluta: 4) Czas trwania lub termin wykonania: okres w miesiącach: 12 okres w dniach: data rozpoczęcia: data zakończenia: 5) Kryteria oceny ofert: Kryterium - Cena - Znaczenie: 60,00 Kryterium środowiskowe - emisja spalin - Znaczenie: 40,00 6) INFORMACJE DODATKOWE: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Miejsce, w którym należy dodać tekst: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6.5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Tekst, który należy dodać w ogłoszeniu: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Część nr: 3 Nazwa: Usługa transportu sanitarnego. 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 Transport sanitarny pacjentów z dysfunkcją narządów ruchu (pacjenci Izby Przyjęć, Oddziałów Szpitalnych, Poradni Przyszpitalnych oraz Poradni Nocnej i Świątecznej Opieki Zdrowotnej). Szczegółowy opis przedmiotu zamówienia znajduje się w Projekcie umowy - Załącznik nr 6.3, który stanowi integralną część SIWZ. 2) Wspólny Słownik Zamówień(CPV): 60100000-9, 60130000-8 3) Wartość części zamówienia(jeżeli zamawiający podaje informacje o wartości zamówienia): Wartość bez VAT: Waluta: 4) Czas </w:t>
      </w:r>
      <w:r w:rsidRPr="00F7614C">
        <w:rPr>
          <w:rFonts w:ascii="Tahoma" w:hAnsi="Tahoma" w:cs="Tahoma"/>
          <w:color w:val="000000"/>
          <w:sz w:val="18"/>
          <w:szCs w:val="18"/>
        </w:rPr>
        <w:lastRenderedPageBreak/>
        <w:t xml:space="preserve">trwania lub termin wykonania: okres w miesiącach: 12 okres w dniach: data rozpoczęcia: data zakończenia: 5) Kryteria oceny ofert: Kryterium - Cena - Znaczenie: 60,00 Kryterium środowiskowe - emisja spalin - Znaczenie: 40,00 6) INFORMACJE DODATKOWE: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Miejsce, w którym należy dodać tekst: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6.5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Tekst, który należy dodać w ogłoszeniu: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Część nr: 4 Nazwa: Usługa transportu sanitarnego. 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 Transport sanitarny pacjentów sprawnych ruchowo - niewymagających opieki medycznej (pacjenci Izby Przyjęć, Oddziałów Szpitalnych, Poradni Przyszpitalnych oraz Poradni Nocnej i Świątecznej Opieki Zdrowotnej). Szczegółowy opis przedmiotu zamówienia znajduje się w Projekcie umowy - Załącznik nr 6.4, który stanowi integralną część SIWZ. 2) Wspólny Słownik Zamówień(CPV): 60100000-9, 60130000-8 3) Wartość części zamówienia(jeżeli zamawiający podaje informacje o wartości zamówienia): Wartość bez VAT: Waluta: 4) Czas trwania lub termin wykonania: okres w miesiącach: 12 okres w dniach: data rozpoczęcia: data zakończenia: 5) Kryteria oceny ofert: Kryterium - Cena - Znaczenie: 60,00 Kryterium środowiskowe - emisja spalin - Znaczenie: 40,00 6) INFORMACJE DODATKOWE: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Miejsce, w którym należy dodać tekst: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6.5 </w:t>
      </w:r>
      <w:r w:rsidRPr="00F7614C">
        <w:rPr>
          <w:rFonts w:ascii="Tahoma" w:hAnsi="Tahoma" w:cs="Tahoma"/>
          <w:color w:val="000000"/>
          <w:sz w:val="18"/>
          <w:szCs w:val="18"/>
        </w:rPr>
        <w:br/>
      </w:r>
      <w:r w:rsidRPr="00F7614C">
        <w:rPr>
          <w:rFonts w:ascii="Tahoma" w:hAnsi="Tahoma" w:cs="Tahoma"/>
          <w:b/>
          <w:bCs/>
          <w:color w:val="000000"/>
          <w:sz w:val="18"/>
          <w:szCs w:val="18"/>
        </w:rPr>
        <w:t xml:space="preserve">Tekst, który należy dodać w ogłoszeniu: </w:t>
      </w:r>
      <w:r w:rsidRPr="00F7614C">
        <w:rPr>
          <w:rFonts w:ascii="Tahoma" w:hAnsi="Tahoma" w:cs="Tahoma"/>
          <w:color w:val="000000"/>
          <w:sz w:val="18"/>
          <w:szCs w:val="18"/>
        </w:rPr>
        <w:t xml:space="preserve">Część nr: 5 Nazwa: Usługa transportu sanitarnego. 1) Krótki opis przedmiotu zamówienia (wielkość, zakres, rodzaj i ilość dostaw, usług lub robót budowlanych lub określenie zapotrzebowania i wymagań) a w przypadku partnerstwa innowacyjnego - określenie zapotrzebowania na innowacyjny produkt, usługę lub roboty budowlane: Transport krwi, preparatów krwiopochodnych, materiałów biologicznych i tkanek. Szczegółowy opis przedmiotu zamówienia znajduje się w Projekcie umowy - Załącznik nr 6.5, który stanowi integralną część SIWZ. 2) Wspólny Słownik Zamówień(CPV): 60100000-9, 60130000-8 3) Wartość części zamówienia(jeżeli zamawiający podaje informacje o wartości zamówienia): Wartość bez VAT: Waluta: 4) Czas trwania lub termin wykonania: okres w miesiącach: 12 okres w dniach: data rozpoczęcia: data zakończenia: 5) Kryteria oceny ofert: Kryterium - Cena - Znaczenie: 60,00 Kryterium środowiskowe - emisja spalin - Znaczenie: 40,00 6) INFORMACJE DODATKOWE: </w:t>
      </w:r>
    </w:p>
    <w:p w:rsidR="00F8425D" w:rsidRPr="000A0179" w:rsidRDefault="00F8425D" w:rsidP="000A0179"/>
    <w:sectPr w:rsidR="00F8425D" w:rsidRPr="000A0179" w:rsidSect="00780F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35DD" w:rsidRDefault="00B335DD">
      <w:r>
        <w:separator/>
      </w:r>
    </w:p>
  </w:endnote>
  <w:endnote w:type="continuationSeparator" w:id="0">
    <w:p w:rsidR="00B335DD" w:rsidRDefault="00B335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780F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780FE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80F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80FE2">
      <w:rPr>
        <w:rStyle w:val="Numerstrony"/>
        <w:rFonts w:ascii="Arial" w:hAnsi="Arial"/>
        <w:sz w:val="18"/>
        <w:szCs w:val="18"/>
      </w:rPr>
      <w:fldChar w:fldCharType="separate"/>
    </w:r>
    <w:r w:rsidR="00F7614C">
      <w:rPr>
        <w:rStyle w:val="Numerstrony"/>
        <w:rFonts w:ascii="Arial" w:hAnsi="Arial"/>
        <w:noProof/>
        <w:sz w:val="18"/>
        <w:szCs w:val="18"/>
      </w:rPr>
      <w:t>2</w:t>
    </w:r>
    <w:r w:rsidR="00780FE2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80FE2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80FE2">
      <w:rPr>
        <w:rStyle w:val="Numerstrony"/>
        <w:rFonts w:ascii="Arial" w:hAnsi="Arial"/>
        <w:sz w:val="18"/>
        <w:szCs w:val="18"/>
      </w:rPr>
      <w:fldChar w:fldCharType="separate"/>
    </w:r>
    <w:r w:rsidR="00F7614C">
      <w:rPr>
        <w:rStyle w:val="Numerstrony"/>
        <w:rFonts w:ascii="Arial" w:hAnsi="Arial"/>
        <w:noProof/>
        <w:sz w:val="18"/>
        <w:szCs w:val="18"/>
      </w:rPr>
      <w:t>2</w:t>
    </w:r>
    <w:r w:rsidR="00780FE2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80FE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80FE2">
      <w:rPr>
        <w:rStyle w:val="Numerstrony"/>
      </w:rPr>
      <w:fldChar w:fldCharType="separate"/>
    </w:r>
    <w:r>
      <w:rPr>
        <w:rStyle w:val="Numerstrony"/>
        <w:noProof/>
      </w:rPr>
      <w:t>1</w:t>
    </w:r>
    <w:r w:rsidR="00780FE2">
      <w:rPr>
        <w:rStyle w:val="Numerstrony"/>
      </w:rPr>
      <w:fldChar w:fldCharType="end"/>
    </w:r>
    <w:r>
      <w:rPr>
        <w:rStyle w:val="Numerstrony"/>
      </w:rPr>
      <w:t>/</w:t>
    </w:r>
    <w:r w:rsidR="00780FE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80FE2">
      <w:rPr>
        <w:rStyle w:val="Numerstrony"/>
      </w:rPr>
      <w:fldChar w:fldCharType="separate"/>
    </w:r>
    <w:r w:rsidR="00B335DD">
      <w:rPr>
        <w:rStyle w:val="Numerstrony"/>
        <w:noProof/>
      </w:rPr>
      <w:t>1</w:t>
    </w:r>
    <w:r w:rsidR="00780FE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35DD" w:rsidRDefault="00B335DD">
      <w:r>
        <w:separator/>
      </w:r>
    </w:p>
  </w:footnote>
  <w:footnote w:type="continuationSeparator" w:id="0">
    <w:p w:rsidR="00B335DD" w:rsidRDefault="00B335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D5" w:rsidRDefault="00261DD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D5" w:rsidRDefault="00261DD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1DD5" w:rsidRDefault="00261DD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1DD5"/>
    <w:rsid w:val="000A0179"/>
    <w:rsid w:val="000B65B1"/>
    <w:rsid w:val="000B6C6C"/>
    <w:rsid w:val="00186D37"/>
    <w:rsid w:val="00226741"/>
    <w:rsid w:val="002271C8"/>
    <w:rsid w:val="00261DD5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80FE2"/>
    <w:rsid w:val="007B2821"/>
    <w:rsid w:val="00A36A9B"/>
    <w:rsid w:val="00AC32AC"/>
    <w:rsid w:val="00AF74A5"/>
    <w:rsid w:val="00B111E4"/>
    <w:rsid w:val="00B335DD"/>
    <w:rsid w:val="00B52BA1"/>
    <w:rsid w:val="00C660C9"/>
    <w:rsid w:val="00D64EA2"/>
    <w:rsid w:val="00E71976"/>
    <w:rsid w:val="00EA249D"/>
    <w:rsid w:val="00F0125C"/>
    <w:rsid w:val="00F52B07"/>
    <w:rsid w:val="00F7614C"/>
    <w:rsid w:val="00F84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0FE2"/>
  </w:style>
  <w:style w:type="paragraph" w:styleId="Nagwek1">
    <w:name w:val="heading 1"/>
    <w:basedOn w:val="Normalny"/>
    <w:next w:val="Normalny"/>
    <w:qFormat/>
    <w:rsid w:val="00780FE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80FE2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780FE2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780FE2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780FE2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780FE2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780FE2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80FE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0FE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0FE2"/>
  </w:style>
  <w:style w:type="paragraph" w:styleId="Tekstpodstawowywcity">
    <w:name w:val="Body Text Indent"/>
    <w:basedOn w:val="Normalny"/>
    <w:rsid w:val="00780FE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80FE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80FE2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80FE2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780FE2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780FE2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780FE2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818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2020-04-30T13:13:00Z</dcterms:created>
  <dcterms:modified xsi:type="dcterms:W3CDTF">2020-04-30T13:13:00Z</dcterms:modified>
</cp:coreProperties>
</file>