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A3EF1" w:rsidRPr="000A3EF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A3EF1" w:rsidRPr="000A3EF1">
        <w:rPr>
          <w:rFonts w:ascii="Times New Roman" w:hAnsi="Times New Roman"/>
          <w:b/>
        </w:rPr>
        <w:t>ZP/D-15/A/20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3EF1" w:rsidRPr="000A3EF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3EF1" w:rsidRPr="000A3EF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A3EF1" w:rsidRPr="000A3EF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3EF1" w:rsidRPr="000A3EF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A3EF1" w:rsidRPr="000A3EF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A3EF1" w:rsidRPr="000A3EF1">
        <w:rPr>
          <w:rFonts w:ascii="Times New Roman" w:hAnsi="Times New Roman"/>
        </w:rPr>
        <w:t>(</w:t>
      </w:r>
      <w:proofErr w:type="spellStart"/>
      <w:r w:rsidR="000A3EF1" w:rsidRPr="000A3EF1">
        <w:rPr>
          <w:rFonts w:ascii="Times New Roman" w:hAnsi="Times New Roman"/>
        </w:rPr>
        <w:t>t.j</w:t>
      </w:r>
      <w:proofErr w:type="spellEnd"/>
      <w:r w:rsidR="000A3EF1" w:rsidRPr="000A3EF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6F0034" w:rsidRPr="001A353E" w:rsidRDefault="00F66810" w:rsidP="001A353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A3EF1" w:rsidRPr="000A3EF1">
        <w:rPr>
          <w:rFonts w:ascii="Times New Roman" w:hAnsi="Times New Roman"/>
          <w:b/>
        </w:rPr>
        <w:t>Dostawa tokarki uniwersalnej do metalu wraz z osprzętem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A3EF1" w:rsidRPr="000A3EF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0A3EF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A3EF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639" w:rsidRDefault="00B77639" w:rsidP="0038231F">
      <w:pPr>
        <w:spacing w:after="0" w:line="240" w:lineRule="auto"/>
      </w:pPr>
      <w:r>
        <w:separator/>
      </w:r>
    </w:p>
  </w:endnote>
  <w:endnote w:type="continuationSeparator" w:id="0">
    <w:p w:rsidR="00B77639" w:rsidRDefault="00B776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EF1" w:rsidRDefault="000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3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3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EF1" w:rsidRDefault="000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639" w:rsidRDefault="00B77639" w:rsidP="0038231F">
      <w:pPr>
        <w:spacing w:after="0" w:line="240" w:lineRule="auto"/>
      </w:pPr>
      <w:r>
        <w:separator/>
      </w:r>
    </w:p>
  </w:footnote>
  <w:footnote w:type="continuationSeparator" w:id="0">
    <w:p w:rsidR="00B77639" w:rsidRDefault="00B776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EF1" w:rsidRDefault="000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EF1" w:rsidRDefault="000A3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EF1" w:rsidRDefault="000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639"/>
    <w:rsid w:val="00023477"/>
    <w:rsid w:val="000247FF"/>
    <w:rsid w:val="00025C8D"/>
    <w:rsid w:val="000303EE"/>
    <w:rsid w:val="0005473D"/>
    <w:rsid w:val="00073C3D"/>
    <w:rsid w:val="000809B6"/>
    <w:rsid w:val="000A3EF1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353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763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4B26A"/>
  <w15:docId w15:val="{C7626932-E2E6-4B15-91CC-DDF958B9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C0EE0-9C2D-4747-A8BA-26ED07887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2020-04-29T20:26:00Z</dcterms:created>
  <dcterms:modified xsi:type="dcterms:W3CDTF">2020-04-29T20:26:00Z</dcterms:modified>
</cp:coreProperties>
</file>