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83A71" w:rsidRPr="00A83A7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3A71" w:rsidRPr="00A83A71">
        <w:rPr>
          <w:rFonts w:ascii="Times New Roman" w:hAnsi="Times New Roman"/>
          <w:b/>
        </w:rPr>
        <w:t>ZP/D-14/A/20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3A71" w:rsidRPr="00A83A7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3A71" w:rsidRPr="00A83A7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83A71" w:rsidRPr="00A83A7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3A71" w:rsidRPr="00A83A7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83A71" w:rsidRPr="00A83A7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83A71" w:rsidRPr="00A83A71">
        <w:rPr>
          <w:rFonts w:ascii="Times New Roman" w:hAnsi="Times New Roman"/>
        </w:rPr>
        <w:t>(</w:t>
      </w:r>
      <w:proofErr w:type="spellStart"/>
      <w:r w:rsidR="00A83A71" w:rsidRPr="00A83A71">
        <w:rPr>
          <w:rFonts w:ascii="Times New Roman" w:hAnsi="Times New Roman"/>
        </w:rPr>
        <w:t>t.j</w:t>
      </w:r>
      <w:proofErr w:type="spellEnd"/>
      <w:r w:rsidR="00A83A71" w:rsidRPr="00A83A7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3D2776" w:rsidRPr="003D2776" w:rsidRDefault="003D2776" w:rsidP="003D2776">
      <w:pPr>
        <w:spacing w:before="120" w:after="0" w:line="240" w:lineRule="auto"/>
        <w:rPr>
          <w:rFonts w:ascii="Times New Roman" w:hAnsi="Times New Roman"/>
          <w:b/>
          <w:sz w:val="21"/>
          <w:szCs w:val="21"/>
          <w:u w:val="single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83A71" w:rsidRPr="00A83A71">
        <w:rPr>
          <w:rFonts w:ascii="Times New Roman" w:hAnsi="Times New Roman"/>
          <w:b/>
        </w:rPr>
        <w:t>Dostawa frezarki pionowej do metalu wraz z osprzętem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83A71" w:rsidRPr="00A83A7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A83A7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A83A7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E92" w:rsidRDefault="00F44E92" w:rsidP="0038231F">
      <w:pPr>
        <w:spacing w:after="0" w:line="240" w:lineRule="auto"/>
      </w:pPr>
      <w:r>
        <w:separator/>
      </w:r>
    </w:p>
  </w:endnote>
  <w:endnote w:type="continuationSeparator" w:id="0">
    <w:p w:rsidR="00F44E92" w:rsidRDefault="00F44E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A71" w:rsidRDefault="00A83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277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277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A71" w:rsidRDefault="00A83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E92" w:rsidRDefault="00F44E92" w:rsidP="0038231F">
      <w:pPr>
        <w:spacing w:after="0" w:line="240" w:lineRule="auto"/>
      </w:pPr>
      <w:r>
        <w:separator/>
      </w:r>
    </w:p>
  </w:footnote>
  <w:footnote w:type="continuationSeparator" w:id="0">
    <w:p w:rsidR="00F44E92" w:rsidRDefault="00F44E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A71" w:rsidRDefault="00A83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A71" w:rsidRDefault="00A83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A71" w:rsidRDefault="00A83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E9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776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3A7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4E92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CC8AC8"/>
  <w15:docId w15:val="{5534D0C5-3E1F-42C0-86D2-8F4DA7A9C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4A908-C118-47C4-95AD-4A4B9BB6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2020-04-29T20:05:00Z</dcterms:created>
  <dcterms:modified xsi:type="dcterms:W3CDTF">2020-04-29T20:05:00Z</dcterms:modified>
</cp:coreProperties>
</file>