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E615B" w:rsidRPr="00DE615B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E615B" w:rsidRPr="00DE615B">
        <w:rPr>
          <w:rFonts w:ascii="Times New Roman" w:hAnsi="Times New Roman"/>
          <w:b/>
        </w:rPr>
        <w:t>ZP/D-13/A/20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615B" w:rsidRPr="00DE615B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615B" w:rsidRPr="00DE615B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E615B" w:rsidRPr="00DE615B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E615B" w:rsidRPr="00DE615B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E615B" w:rsidRPr="00DE615B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E615B" w:rsidRPr="00DE615B">
        <w:rPr>
          <w:rFonts w:ascii="Times New Roman" w:hAnsi="Times New Roman"/>
        </w:rPr>
        <w:t>(</w:t>
      </w:r>
      <w:proofErr w:type="spellStart"/>
      <w:r w:rsidR="00DE615B" w:rsidRPr="00DE615B">
        <w:rPr>
          <w:rFonts w:ascii="Times New Roman" w:hAnsi="Times New Roman"/>
        </w:rPr>
        <w:t>t.j</w:t>
      </w:r>
      <w:proofErr w:type="spellEnd"/>
      <w:r w:rsidR="00DE615B" w:rsidRPr="00DE615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0773A" w:rsidRDefault="007B01C8" w:rsidP="0060773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E615B" w:rsidRPr="00DE615B">
        <w:rPr>
          <w:rFonts w:ascii="Times New Roman" w:hAnsi="Times New Roman"/>
          <w:b/>
        </w:rPr>
        <w:t xml:space="preserve">Dostawa stanowiska do </w:t>
      </w:r>
      <w:proofErr w:type="spellStart"/>
      <w:r w:rsidR="00DE615B" w:rsidRPr="00DE615B">
        <w:rPr>
          <w:rFonts w:ascii="Times New Roman" w:hAnsi="Times New Roman"/>
          <w:b/>
        </w:rPr>
        <w:t>termoformowania</w:t>
      </w:r>
      <w:proofErr w:type="spellEnd"/>
      <w:r w:rsidR="00DE615B" w:rsidRPr="00DE615B">
        <w:rPr>
          <w:rFonts w:ascii="Times New Roman" w:hAnsi="Times New Roman"/>
          <w:b/>
        </w:rPr>
        <w:t xml:space="preserve"> dla Wydziału Inżynierii Mechanicznej i Informatyki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E615B" w:rsidRPr="00DE615B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DE615B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DE615B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C38" w:rsidRDefault="00733C38" w:rsidP="0038231F">
      <w:pPr>
        <w:spacing w:after="0" w:line="240" w:lineRule="auto"/>
      </w:pPr>
      <w:r>
        <w:separator/>
      </w:r>
    </w:p>
  </w:endnote>
  <w:endnote w:type="continuationSeparator" w:id="0">
    <w:p w:rsidR="00733C38" w:rsidRDefault="00733C3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15B" w:rsidRDefault="00DE61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0773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0773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15B" w:rsidRDefault="00DE61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C38" w:rsidRDefault="00733C38" w:rsidP="0038231F">
      <w:pPr>
        <w:spacing w:after="0" w:line="240" w:lineRule="auto"/>
      </w:pPr>
      <w:r>
        <w:separator/>
      </w:r>
    </w:p>
  </w:footnote>
  <w:footnote w:type="continuationSeparator" w:id="0">
    <w:p w:rsidR="00733C38" w:rsidRDefault="00733C3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15B" w:rsidRDefault="00DE61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15B" w:rsidRDefault="00DE61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15B" w:rsidRDefault="00DE61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3C3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773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3C38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E615B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E6C676"/>
  <w15:docId w15:val="{36C9B966-A681-4BFD-A802-F2D67400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F0112-6EB2-4709-90DE-AEA7686BA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2016-07-26T10:32:00Z</cp:lastPrinted>
  <dcterms:created xsi:type="dcterms:W3CDTF">2020-04-27T21:01:00Z</dcterms:created>
  <dcterms:modified xsi:type="dcterms:W3CDTF">2020-04-27T21:01:00Z</dcterms:modified>
</cp:coreProperties>
</file>