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94935">
      <w:pPr>
        <w:spacing w:line="360" w:lineRule="auto"/>
        <w:rPr>
          <w:b/>
          <w:bCs/>
          <w:color w:val="000000"/>
          <w:sz w:val="24"/>
        </w:rPr>
      </w:pPr>
      <w:r w:rsidRPr="00F9493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94935">
      <w:pPr>
        <w:spacing w:line="360" w:lineRule="auto"/>
        <w:rPr>
          <w:color w:val="000000"/>
          <w:sz w:val="24"/>
        </w:rPr>
      </w:pPr>
      <w:r w:rsidRPr="00F9493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9493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94935">
      <w:pPr>
        <w:spacing w:line="360" w:lineRule="auto"/>
        <w:rPr>
          <w:color w:val="000000"/>
          <w:sz w:val="24"/>
        </w:rPr>
      </w:pPr>
      <w:r w:rsidRPr="00F9493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9493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94935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94935" w:rsidRPr="00F9493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94935" w:rsidRPr="00F9493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94935" w:rsidRPr="00F94935">
        <w:rPr>
          <w:b/>
          <w:color w:val="000000"/>
          <w:sz w:val="24"/>
        </w:rPr>
        <w:t>Dostawa czterech klimatyzatorów kasetonowych do pomieszczenia auli 011 w budynku głównym, z montażem dostarczonych urządzeń w miejscu przeznaczenia, podłączeniem, regulacją i próbnym rozruchem Wydział Zarządzania Politechnika Częstochowska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94935" w:rsidTr="006B41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94935" w:rsidRDefault="00F94935" w:rsidP="006B411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94935">
              <w:rPr>
                <w:b/>
                <w:sz w:val="24"/>
              </w:rPr>
              <w:t xml:space="preserve">PS. </w:t>
            </w:r>
            <w:proofErr w:type="spellStart"/>
            <w:r w:rsidRPr="00F94935">
              <w:rPr>
                <w:b/>
                <w:sz w:val="24"/>
              </w:rPr>
              <w:t>Cooling</w:t>
            </w:r>
            <w:proofErr w:type="spellEnd"/>
            <w:r w:rsidRPr="00F94935">
              <w:rPr>
                <w:b/>
                <w:sz w:val="24"/>
              </w:rPr>
              <w:t xml:space="preserve"> Paweł </w:t>
            </w:r>
            <w:proofErr w:type="spellStart"/>
            <w:r w:rsidRPr="00F94935">
              <w:rPr>
                <w:b/>
                <w:sz w:val="24"/>
              </w:rPr>
              <w:t>Srebnicki</w:t>
            </w:r>
            <w:proofErr w:type="spellEnd"/>
          </w:p>
          <w:p w:rsidR="00F94935" w:rsidRDefault="00F94935" w:rsidP="006B411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94935">
              <w:rPr>
                <w:b/>
                <w:sz w:val="24"/>
              </w:rPr>
              <w:t>41-250</w:t>
            </w:r>
            <w:r>
              <w:rPr>
                <w:b/>
                <w:sz w:val="24"/>
              </w:rPr>
              <w:t xml:space="preserve"> </w:t>
            </w:r>
            <w:r w:rsidRPr="00F94935">
              <w:rPr>
                <w:b/>
                <w:sz w:val="24"/>
              </w:rPr>
              <w:t>Czeladź</w:t>
            </w:r>
            <w:r w:rsidR="00EB1BEB">
              <w:rPr>
                <w:b/>
                <w:sz w:val="24"/>
              </w:rPr>
              <w:t xml:space="preserve">, </w:t>
            </w:r>
            <w:r w:rsidRPr="00F94935">
              <w:rPr>
                <w:b/>
                <w:sz w:val="24"/>
              </w:rPr>
              <w:t>Aleja Róż</w:t>
            </w:r>
            <w:r>
              <w:rPr>
                <w:b/>
                <w:sz w:val="24"/>
              </w:rPr>
              <w:t xml:space="preserve"> </w:t>
            </w:r>
            <w:r w:rsidRPr="00F94935">
              <w:rPr>
                <w:b/>
                <w:sz w:val="24"/>
              </w:rPr>
              <w:t>23</w:t>
            </w:r>
          </w:p>
          <w:p w:rsidR="00F94935" w:rsidRDefault="00F94935" w:rsidP="006B411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94935">
              <w:rPr>
                <w:b/>
                <w:sz w:val="24"/>
              </w:rPr>
              <w:t>39 900.00 zł</w:t>
            </w:r>
          </w:p>
          <w:p w:rsidR="00F94935" w:rsidRPr="00253031" w:rsidRDefault="00F94935" w:rsidP="006B411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94935" w:rsidRDefault="00F94935" w:rsidP="006B411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94935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9493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9493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94935" w:rsidRPr="00C63DA0" w:rsidTr="006B411F">
        <w:tc>
          <w:tcPr>
            <w:tcW w:w="540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PS. </w:t>
            </w:r>
            <w:proofErr w:type="spellStart"/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Cooling</w:t>
            </w:r>
            <w:proofErr w:type="spellEnd"/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Paweł </w:t>
            </w:r>
            <w:proofErr w:type="spellStart"/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Srebnicki</w:t>
            </w:r>
            <w:proofErr w:type="spellEnd"/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Aleja Róż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41-250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Czeladź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94935" w:rsidRPr="00C63DA0" w:rsidTr="006B411F">
        <w:tc>
          <w:tcPr>
            <w:tcW w:w="540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Energy </w:t>
            </w:r>
            <w:proofErr w:type="spellStart"/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Heat</w:t>
            </w:r>
            <w:proofErr w:type="spellEnd"/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Technology Investment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Niemoflińska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58A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45-865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83,41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93,41</w:t>
            </w:r>
          </w:p>
        </w:tc>
      </w:tr>
      <w:tr w:rsidR="00F94935" w:rsidRPr="00C63DA0" w:rsidTr="006B411F">
        <w:tc>
          <w:tcPr>
            <w:tcW w:w="540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Wielobranżowe </w:t>
            </w:r>
            <w:proofErr w:type="spellStart"/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Cool</w:t>
            </w:r>
            <w:proofErr w:type="spellEnd"/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-Klimat Grzegorz Szymkiewicz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Kroczyn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26-067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Strawczyn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81,95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91,95</w:t>
            </w:r>
          </w:p>
        </w:tc>
      </w:tr>
      <w:tr w:rsidR="00F94935" w:rsidRPr="00C63DA0" w:rsidTr="006B411F">
        <w:tc>
          <w:tcPr>
            <w:tcW w:w="540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ZPUH Klimat Stefan </w:t>
            </w:r>
            <w:proofErr w:type="spellStart"/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Księżarek</w:t>
            </w:r>
            <w:proofErr w:type="spellEnd"/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Oleska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42-161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Starokrzepice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78,27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83,27</w:t>
            </w:r>
          </w:p>
        </w:tc>
      </w:tr>
      <w:tr w:rsidR="00F94935" w:rsidRPr="00C63DA0" w:rsidTr="006B411F">
        <w:tc>
          <w:tcPr>
            <w:tcW w:w="540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PWP Inżynieria Sp. z o.o.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Katowicka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41-400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Mysłowice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F94935" w:rsidRPr="00C63DA0" w:rsidTr="006B411F">
        <w:tc>
          <w:tcPr>
            <w:tcW w:w="540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Climastore</w:t>
            </w:r>
            <w:proofErr w:type="spellEnd"/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Cezary Sitkiewicz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Wały Dwernickiego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117/121/1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9493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94935" w:rsidRPr="00C63DA0" w:rsidRDefault="00F94935" w:rsidP="006B41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93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F94935" w:rsidP="00EB1BEB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F9493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94935">
        <w:rPr>
          <w:sz w:val="24"/>
        </w:rPr>
        <w:t>2020-04-28</w:t>
      </w:r>
      <w:bookmarkStart w:id="0" w:name="_GoBack"/>
      <w:bookmarkEnd w:id="0"/>
    </w:p>
    <w:sectPr w:rsidR="00C85A89" w:rsidSect="00EB1B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046" w:rsidRDefault="006C4046">
      <w:r>
        <w:separator/>
      </w:r>
    </w:p>
  </w:endnote>
  <w:endnote w:type="continuationSeparator" w:id="0">
    <w:p w:rsidR="006C4046" w:rsidRDefault="006C4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935" w:rsidRDefault="00F949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B1BE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B1BE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935" w:rsidRDefault="00F949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046" w:rsidRDefault="006C4046">
      <w:r>
        <w:separator/>
      </w:r>
    </w:p>
  </w:footnote>
  <w:footnote w:type="continuationSeparator" w:id="0">
    <w:p w:rsidR="006C4046" w:rsidRDefault="006C4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935" w:rsidRDefault="00F94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935" w:rsidRDefault="00F949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935" w:rsidRDefault="00F949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046"/>
    <w:rsid w:val="00140696"/>
    <w:rsid w:val="00253031"/>
    <w:rsid w:val="00377700"/>
    <w:rsid w:val="005C147E"/>
    <w:rsid w:val="006C4046"/>
    <w:rsid w:val="007118AF"/>
    <w:rsid w:val="007124E4"/>
    <w:rsid w:val="00745012"/>
    <w:rsid w:val="0087722C"/>
    <w:rsid w:val="00987E41"/>
    <w:rsid w:val="00C63DA0"/>
    <w:rsid w:val="00C85A89"/>
    <w:rsid w:val="00D5444F"/>
    <w:rsid w:val="00EB1BEB"/>
    <w:rsid w:val="00F26135"/>
    <w:rsid w:val="00F9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A176A5"/>
  <w15:chartTrackingRefBased/>
  <w15:docId w15:val="{F06360BE-9933-44C4-B28E-1DB9E566B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2020-04-28T10:33:00Z</dcterms:created>
  <dcterms:modified xsi:type="dcterms:W3CDTF">2020-04-28T10:33:00Z</dcterms:modified>
</cp:coreProperties>
</file>