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BD2553" w:rsidRDefault="00BD2553" w:rsidP="00BD2553"/>
    <w:p w:rsidR="00BD2553" w:rsidRDefault="00BD2553" w:rsidP="00BD2553"/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540070424-N-2020 z dnia 24-04-2020 r. </w:t>
      </w:r>
    </w:p>
    <w:p w:rsidR="004E2E98" w:rsidRDefault="004E2E98" w:rsidP="004E2E98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</w:p>
    <w:p w:rsidR="004E2E98" w:rsidRDefault="004E2E98" w:rsidP="004E2E98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</w:p>
    <w:p w:rsidR="004E2E98" w:rsidRPr="00CD659B" w:rsidRDefault="004E2E98" w:rsidP="004E2E98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CD65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4E2E98" w:rsidRDefault="004E2E98" w:rsidP="004E2E9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CD65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531995-N-2020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17/04/2020 </w:t>
      </w:r>
      <w:bookmarkStart w:id="0" w:name="_GoBack"/>
      <w:bookmarkEnd w:id="0"/>
    </w:p>
    <w:p w:rsidR="004E2E98" w:rsidRDefault="004E2E98" w:rsidP="004E2E9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CD65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www.dzp.agh.edu.pl </w:t>
      </w:r>
    </w:p>
    <w:p w:rsidR="004E2E98" w:rsidRDefault="004E2E98" w:rsidP="004E2E9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II: ZMIANY W OGŁOSZENIU </w:t>
      </w: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E2E98" w:rsidRPr="00CD659B" w:rsidRDefault="004E2E98" w:rsidP="004E2E9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2020-04-27, godzina: 09:30,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D65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CD65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2020-04-30, godzina: 10:00, </w:t>
      </w:r>
    </w:p>
    <w:p w:rsidR="004E2E98" w:rsidRDefault="004E2E98" w:rsidP="004E2E98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785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1418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805" w:rsidRDefault="00C45805">
      <w:r>
        <w:separator/>
      </w:r>
    </w:p>
  </w:endnote>
  <w:endnote w:type="continuationSeparator" w:id="0">
    <w:p w:rsidR="00C45805" w:rsidRDefault="00C4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805" w:rsidRDefault="00C45805">
      <w:r>
        <w:separator/>
      </w:r>
    </w:p>
  </w:footnote>
  <w:footnote w:type="continuationSeparator" w:id="0">
    <w:p w:rsidR="00C45805" w:rsidRDefault="00C45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9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F7B" w:rsidRPr="007856C3" w:rsidRDefault="00BF3F7B" w:rsidP="007856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805"/>
    <w:rsid w:val="002319A6"/>
    <w:rsid w:val="00292C4D"/>
    <w:rsid w:val="002E155D"/>
    <w:rsid w:val="00392574"/>
    <w:rsid w:val="003E2CA9"/>
    <w:rsid w:val="003F2DC3"/>
    <w:rsid w:val="00421ADF"/>
    <w:rsid w:val="004E2E98"/>
    <w:rsid w:val="007762E7"/>
    <w:rsid w:val="007856C3"/>
    <w:rsid w:val="007A7965"/>
    <w:rsid w:val="00824E27"/>
    <w:rsid w:val="00A36A97"/>
    <w:rsid w:val="00BB24B9"/>
    <w:rsid w:val="00BD2553"/>
    <w:rsid w:val="00BF3F7B"/>
    <w:rsid w:val="00C45805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EB1754EF-AE26-4BD1-B7FF-09390D4A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2E98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118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4</cp:revision>
  <cp:lastPrinted>2005-12-07T10:00:00Z</cp:lastPrinted>
  <dcterms:created xsi:type="dcterms:W3CDTF">2020-04-24T06:58:00Z</dcterms:created>
  <dcterms:modified xsi:type="dcterms:W3CDTF">2020-04-24T06:58:00Z</dcterms:modified>
</cp:coreProperties>
</file>