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7BA" w:rsidRPr="00C176E7" w:rsidRDefault="00E947BA" w:rsidP="00E947BA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Verdana" w:eastAsia="Times New Roman" w:hAnsi="Verdana"/>
          <w:i/>
          <w:sz w:val="14"/>
          <w:szCs w:val="16"/>
          <w:lang w:val="x-none" w:eastAsia="x-none"/>
        </w:rPr>
      </w:pPr>
      <w:r w:rsidRPr="005F5E4F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372.75pt;height:48pt;visibility:visible;mso-wrap-style:square">
            <v:imagedata r:id="rId8" o:title="Log1 bw (2)"/>
          </v:shape>
        </w:pict>
      </w:r>
    </w:p>
    <w:p w:rsidR="00E947BA" w:rsidRPr="00CC6F78" w:rsidRDefault="00E947BA" w:rsidP="00E947BA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Verdana" w:eastAsia="Times New Roman" w:hAnsi="Verdana"/>
          <w:i/>
          <w:sz w:val="14"/>
          <w:szCs w:val="16"/>
          <w:lang w:val="x-none" w:eastAsia="x-none"/>
        </w:rPr>
      </w:pPr>
    </w:p>
    <w:p w:rsidR="00E947BA" w:rsidRDefault="00E947BA" w:rsidP="00E947BA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947BA" w:rsidRDefault="00E947BA" w:rsidP="00E947BA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E947BA" w:rsidRDefault="00E947BA" w:rsidP="00E947BA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E947BA" w:rsidRDefault="00E947BA" w:rsidP="00E947BA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E947BA" w:rsidRDefault="00E947BA" w:rsidP="00E947BA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E947BA" w:rsidRDefault="00E947BA" w:rsidP="00E947BA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E947BA" w:rsidRDefault="00E947BA" w:rsidP="00E947BA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947BA" w:rsidRDefault="00E947BA" w:rsidP="00E947B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E947BA" w:rsidRDefault="00E947BA" w:rsidP="00E947B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E947BA" w:rsidRDefault="00E947BA" w:rsidP="00E947B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947BA" w:rsidRDefault="00E947BA" w:rsidP="00E947BA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E947BA" w:rsidRDefault="00E947BA" w:rsidP="00E947B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E947BA" w:rsidRDefault="00E947BA" w:rsidP="00E947B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E947BA" w:rsidRDefault="00E947BA" w:rsidP="00E947B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947BA" w:rsidRDefault="00E947BA" w:rsidP="00E947B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E947BA" w:rsidRDefault="00E947BA" w:rsidP="00E947B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  <w:bookmarkStart w:id="0" w:name="_GoBack"/>
      <w:bookmarkEnd w:id="0"/>
    </w:p>
    <w:p w:rsidR="00E947BA" w:rsidRDefault="00E947BA" w:rsidP="00E947BA">
      <w:pPr>
        <w:suppressAutoHyphens/>
        <w:spacing w:after="0" w:line="240" w:lineRule="auto"/>
        <w:ind w:left="-46"/>
        <w:jc w:val="both"/>
        <w:rPr>
          <w:rFonts w:ascii="Verdana" w:hAnsi="Verdana"/>
          <w:b/>
          <w:sz w:val="20"/>
          <w:szCs w:val="20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Verdana" w:hAnsi="Verdana"/>
          <w:b/>
          <w:sz w:val="20"/>
          <w:szCs w:val="20"/>
        </w:rPr>
        <w:t xml:space="preserve">OGŁOSZENIE SPOŁECZNE - </w:t>
      </w:r>
      <w:r w:rsidRPr="0000005F">
        <w:rPr>
          <w:rFonts w:ascii="Verdana" w:hAnsi="Verdana"/>
          <w:b/>
          <w:sz w:val="20"/>
          <w:szCs w:val="20"/>
        </w:rPr>
        <w:t>Usługa certyfikowanego szkolenia pt. Odlewnictwo ciśnieniowe -  Kc-zp.272-156/20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E947BA" w:rsidRDefault="00E947BA" w:rsidP="00E947BA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E947BA" w:rsidRDefault="00E947BA" w:rsidP="00E947B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E947BA" w:rsidRDefault="00E947BA" w:rsidP="00E947B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47BA" w:rsidRDefault="00E947BA" w:rsidP="00E947B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E947BA" w:rsidRDefault="00E947BA" w:rsidP="00E947B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E947BA" w:rsidRDefault="00E947BA" w:rsidP="00E947BA">
      <w:pPr>
        <w:spacing w:after="0" w:line="360" w:lineRule="auto"/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E947BA" w:rsidRDefault="00E947BA" w:rsidP="00E947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E947BA" w:rsidRDefault="00E947BA" w:rsidP="00E947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47BA" w:rsidRDefault="00E947BA" w:rsidP="00E947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E947BA" w:rsidRDefault="00E947BA" w:rsidP="00E947BA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E947BA" w:rsidRDefault="00E947BA" w:rsidP="00E947BA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E947BA" w:rsidRDefault="00E947BA" w:rsidP="00E947BA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E947BA" w:rsidRDefault="00E947BA" w:rsidP="00E947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47BA" w:rsidRDefault="00E947BA" w:rsidP="00E947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E947BA" w:rsidRDefault="00E947BA" w:rsidP="00E947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947BA" w:rsidRDefault="00E947BA" w:rsidP="00E947B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E947BA" w:rsidRPr="00CC6F78" w:rsidRDefault="00E947BA" w:rsidP="00E947BA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E947BA" w:rsidRDefault="00E947BA" w:rsidP="00E947BA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E947BA" w:rsidRDefault="00E947BA" w:rsidP="00E947BA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E947BA" w:rsidRDefault="00E947BA" w:rsidP="00E947BA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E947BA" w:rsidRDefault="00E947BA" w:rsidP="00E947B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947BA" w:rsidRDefault="00E947BA" w:rsidP="00E947B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947BA" w:rsidRDefault="00E947BA" w:rsidP="00E947BA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947BA" w:rsidRDefault="00E947BA" w:rsidP="00E947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947BA" w:rsidRDefault="00E947BA" w:rsidP="00E947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947BA" w:rsidRDefault="00E947BA" w:rsidP="00E947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E947BA" w:rsidRDefault="00E947BA" w:rsidP="00E947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947BA" w:rsidRDefault="00E947BA" w:rsidP="00E947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947BA" w:rsidRDefault="00E947BA" w:rsidP="00E947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E947BA" w:rsidRDefault="00E947BA" w:rsidP="00E947B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E947BA" w:rsidRDefault="00E947BA" w:rsidP="00E947BA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E947BA" w:rsidRDefault="00E947BA" w:rsidP="00E947BA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E947BA" w:rsidRDefault="00E947BA" w:rsidP="00E947BA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E947BA" w:rsidRDefault="00E947BA" w:rsidP="00E947BA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E947BA" w:rsidRDefault="00E947BA" w:rsidP="00E947BA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E947B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947BA">
        <w:rPr>
          <w:rFonts w:ascii="Times New Roman" w:hAnsi="Times New Roman"/>
          <w:highlight w:val="lightGray"/>
        </w:rPr>
        <w:instrText xml:space="preserve"> FORMCHECKBOX </w:instrText>
      </w:r>
      <w:r w:rsidRPr="00E947BA">
        <w:rPr>
          <w:rFonts w:ascii="Times New Roman" w:hAnsi="Times New Roman"/>
          <w:highlight w:val="lightGray"/>
        </w:rPr>
      </w:r>
      <w:r w:rsidRPr="00E947BA">
        <w:rPr>
          <w:rFonts w:ascii="Times New Roman" w:hAnsi="Times New Roman"/>
          <w:highlight w:val="lightGray"/>
        </w:rPr>
        <w:fldChar w:fldCharType="separate"/>
      </w:r>
      <w:r w:rsidRPr="00E947BA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E947BA" w:rsidRPr="00E947BA" w:rsidRDefault="00E947BA" w:rsidP="00E947BA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E947BA" w:rsidRPr="00E947BA" w:rsidRDefault="00E947BA" w:rsidP="00E947BA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E947BA" w:rsidRPr="00E947BA" w:rsidRDefault="00E947BA" w:rsidP="00E947BA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E947BA" w:rsidRPr="00E947BA" w:rsidRDefault="00E947BA" w:rsidP="00E947BA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E947BA" w:rsidRDefault="00E947BA" w:rsidP="00E947BA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E947BA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947BA">
        <w:rPr>
          <w:rFonts w:ascii="Times New Roman" w:hAnsi="Times New Roman"/>
          <w:highlight w:val="lightGray"/>
        </w:rPr>
        <w:instrText xml:space="preserve"> FORMCHECKBOX </w:instrText>
      </w:r>
      <w:r w:rsidRPr="00E947BA">
        <w:rPr>
          <w:rFonts w:ascii="Times New Roman" w:hAnsi="Times New Roman"/>
          <w:highlight w:val="lightGray"/>
        </w:rPr>
      </w:r>
      <w:r w:rsidRPr="00E947BA">
        <w:rPr>
          <w:rFonts w:ascii="Times New Roman" w:hAnsi="Times New Roman"/>
          <w:highlight w:val="lightGray"/>
        </w:rPr>
        <w:fldChar w:fldCharType="separate"/>
      </w:r>
      <w:r w:rsidRPr="00E947BA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0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E947BA" w:rsidRDefault="00E947BA" w:rsidP="00E947BA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E947BA" w:rsidRDefault="00E947BA" w:rsidP="00E947BA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E947BA" w:rsidRDefault="00E947BA" w:rsidP="00E947B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947BA" w:rsidRDefault="00E947BA" w:rsidP="00E947B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947BA" w:rsidRDefault="00E947BA" w:rsidP="00E947B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E947BA" w:rsidRDefault="00E947BA" w:rsidP="00E947BA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E947BA" w:rsidRDefault="00E947BA" w:rsidP="00E947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947BA" w:rsidRDefault="00E947BA" w:rsidP="00E947BA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947BA" w:rsidRDefault="00E947BA" w:rsidP="00E947BA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947BA" w:rsidRDefault="00E947BA" w:rsidP="00E947BA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947BA" w:rsidRDefault="00E947BA" w:rsidP="00E947BA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E947BA" w:rsidRDefault="00E947BA" w:rsidP="00E947B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E947BA" w:rsidRDefault="00E947BA" w:rsidP="00E947B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947BA" w:rsidRDefault="00E947BA" w:rsidP="00E947B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947BA" w:rsidRDefault="00E947BA" w:rsidP="00E947B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E947BA" w:rsidRDefault="00E947BA" w:rsidP="00E947B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E947BA" w:rsidRDefault="00E947BA" w:rsidP="00E947B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E947BA" w:rsidRDefault="00E947BA" w:rsidP="00E947BA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947BA" w:rsidRDefault="00E947BA" w:rsidP="00E947BA"/>
    <w:p w:rsidR="00E947BA" w:rsidRPr="009475A8" w:rsidRDefault="00E947BA" w:rsidP="00E947BA"/>
    <w:p w:rsidR="005103B9" w:rsidRPr="009475A8" w:rsidRDefault="005103B9" w:rsidP="009475A8"/>
    <w:sectPr w:rsidR="005103B9" w:rsidRPr="009475A8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B3A" w:rsidRDefault="00786B3A" w:rsidP="0038231F">
      <w:pPr>
        <w:spacing w:after="0" w:line="240" w:lineRule="auto"/>
      </w:pPr>
      <w:r>
        <w:separator/>
      </w:r>
    </w:p>
  </w:endnote>
  <w:endnote w:type="continuationSeparator" w:id="0">
    <w:p w:rsidR="00786B3A" w:rsidRDefault="00786B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8D3" w:rsidRDefault="007848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947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947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8D3" w:rsidRDefault="007848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B3A" w:rsidRDefault="00786B3A" w:rsidP="0038231F">
      <w:pPr>
        <w:spacing w:after="0" w:line="240" w:lineRule="auto"/>
      </w:pPr>
      <w:r>
        <w:separator/>
      </w:r>
    </w:p>
  </w:footnote>
  <w:footnote w:type="continuationSeparator" w:id="0">
    <w:p w:rsidR="00786B3A" w:rsidRDefault="00786B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8D3" w:rsidRDefault="007848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8D3" w:rsidRDefault="007848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8D3" w:rsidRDefault="007848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6B3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48D3"/>
    <w:rsid w:val="00786B3A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7BA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47BA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E947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E11B3-9A6A-4B64-8697-DC11DBC71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2020-04-23T13:11:00Z</dcterms:created>
  <dcterms:modified xsi:type="dcterms:W3CDTF">2020-04-23T13:11:00Z</dcterms:modified>
</cp:coreProperties>
</file>