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07A06" w:rsidP="00007727">
      <w:pPr>
        <w:jc w:val="right"/>
        <w:rPr>
          <w:b/>
          <w:bCs/>
        </w:rPr>
      </w:pPr>
      <w:r w:rsidRPr="00907A06">
        <w:t>Kraków</w:t>
      </w:r>
      <w:r w:rsidR="00007727" w:rsidRPr="00122043">
        <w:t xml:space="preserve"> dnia: </w:t>
      </w:r>
      <w:r w:rsidRPr="00907A06">
        <w:t>2020-04-20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07A06" w:rsidRPr="00907A06" w:rsidRDefault="00907A06" w:rsidP="00173B20">
      <w:pPr>
        <w:spacing w:after="40"/>
        <w:rPr>
          <w:b/>
          <w:bCs/>
          <w:sz w:val="22"/>
        </w:rPr>
      </w:pPr>
      <w:r w:rsidRPr="00907A06">
        <w:rPr>
          <w:b/>
          <w:bCs/>
          <w:sz w:val="22"/>
        </w:rPr>
        <w:t>Akademia Górniczo - Hutnicza</w:t>
      </w:r>
    </w:p>
    <w:p w:rsidR="00907A06" w:rsidRPr="00907A06" w:rsidRDefault="00907A06" w:rsidP="00173B20">
      <w:pPr>
        <w:spacing w:after="40"/>
        <w:rPr>
          <w:b/>
          <w:bCs/>
          <w:sz w:val="22"/>
        </w:rPr>
      </w:pPr>
      <w:r w:rsidRPr="00907A06">
        <w:rPr>
          <w:b/>
          <w:bCs/>
          <w:sz w:val="22"/>
        </w:rPr>
        <w:t>im. Stanisława Staszica w Krakowie</w:t>
      </w:r>
    </w:p>
    <w:p w:rsidR="00A80738" w:rsidRPr="00122043" w:rsidRDefault="00907A06" w:rsidP="00173B20">
      <w:pPr>
        <w:spacing w:after="40"/>
        <w:rPr>
          <w:b/>
          <w:bCs/>
          <w:sz w:val="22"/>
        </w:rPr>
      </w:pPr>
      <w:r w:rsidRPr="00907A06">
        <w:rPr>
          <w:b/>
          <w:bCs/>
          <w:sz w:val="22"/>
        </w:rPr>
        <w:t>Dział Zamówień Publicznych</w:t>
      </w:r>
    </w:p>
    <w:p w:rsidR="00A80738" w:rsidRPr="00122043" w:rsidRDefault="00907A06" w:rsidP="00A80738">
      <w:pPr>
        <w:rPr>
          <w:bCs/>
          <w:sz w:val="22"/>
        </w:rPr>
      </w:pPr>
      <w:r w:rsidRPr="00907A0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07A06">
        <w:rPr>
          <w:bCs/>
          <w:sz w:val="22"/>
        </w:rPr>
        <w:t>30</w:t>
      </w:r>
    </w:p>
    <w:p w:rsidR="00A80738" w:rsidRPr="00122043" w:rsidRDefault="00907A06" w:rsidP="00A80738">
      <w:pPr>
        <w:rPr>
          <w:bCs/>
          <w:sz w:val="22"/>
        </w:rPr>
      </w:pPr>
      <w:r w:rsidRPr="00907A0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07A0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07A06" w:rsidRPr="00907A06">
        <w:rPr>
          <w:b/>
          <w:sz w:val="22"/>
          <w:szCs w:val="24"/>
        </w:rPr>
        <w:t>KC-zp.272-158/20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07A06" w:rsidRPr="00907A0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2629CA" w:rsidRDefault="00907A06" w:rsidP="00C659E2">
      <w:pPr>
        <w:pStyle w:val="Tekstpodstawowywcity"/>
        <w:spacing w:before="120" w:after="240"/>
        <w:ind w:firstLine="0"/>
        <w:jc w:val="center"/>
      </w:pPr>
      <w:r w:rsidRPr="00907A06">
        <w:rPr>
          <w:b/>
        </w:rPr>
        <w:t>Remont laboratorium wraz z wykonaniem instalacji wentylacji mechanicznej - Laboratorium Energetyki Jądrowej nr 015 w budynku C-2 AGH w Krakowie - KC-</w:t>
      </w:r>
      <w:r w:rsidRPr="002629CA">
        <w:rPr>
          <w:b/>
        </w:rPr>
        <w:t>zp.272-158/20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2629CA">
        <w:rPr>
          <w:sz w:val="24"/>
          <w:szCs w:val="24"/>
        </w:rPr>
        <w:t xml:space="preserve">Zamawiający na podstawie art. 86 ust. 5 </w:t>
      </w:r>
      <w:r w:rsidR="004C7E9B" w:rsidRPr="002629CA">
        <w:rPr>
          <w:bCs/>
          <w:sz w:val="24"/>
          <w:szCs w:val="24"/>
        </w:rPr>
        <w:t xml:space="preserve">ustawy z dnia </w:t>
      </w:r>
      <w:r w:rsidR="004C7E9B" w:rsidRPr="002629CA">
        <w:rPr>
          <w:sz w:val="24"/>
          <w:szCs w:val="24"/>
        </w:rPr>
        <w:t xml:space="preserve">29 stycznia 2004 roku Prawo Zamówień Publicznych </w:t>
      </w:r>
      <w:r w:rsidR="00C941B3" w:rsidRPr="002629CA">
        <w:rPr>
          <w:sz w:val="24"/>
          <w:szCs w:val="24"/>
        </w:rPr>
        <w:t>(Dz. U. z 201</w:t>
      </w:r>
      <w:r w:rsidR="00560D33" w:rsidRPr="002629CA">
        <w:rPr>
          <w:sz w:val="24"/>
          <w:szCs w:val="24"/>
        </w:rPr>
        <w:t>9</w:t>
      </w:r>
      <w:r w:rsidR="00C941B3" w:rsidRPr="002629CA">
        <w:rPr>
          <w:sz w:val="24"/>
          <w:szCs w:val="24"/>
        </w:rPr>
        <w:t xml:space="preserve"> r. poz. </w:t>
      </w:r>
      <w:r w:rsidR="00560D33" w:rsidRPr="002629CA">
        <w:rPr>
          <w:sz w:val="24"/>
          <w:szCs w:val="24"/>
        </w:rPr>
        <w:t>1843</w:t>
      </w:r>
      <w:r w:rsidR="00C941B3" w:rsidRPr="002629CA">
        <w:rPr>
          <w:sz w:val="24"/>
          <w:szCs w:val="24"/>
        </w:rPr>
        <w:t xml:space="preserve"> ze zm.)</w:t>
      </w:r>
      <w:r w:rsidR="00490DC0" w:rsidRPr="002629CA">
        <w:rPr>
          <w:sz w:val="24"/>
          <w:szCs w:val="24"/>
        </w:rPr>
        <w:t xml:space="preserve"> przekazuje</w:t>
      </w:r>
      <w:r w:rsidR="00F95C33" w:rsidRPr="002629CA">
        <w:rPr>
          <w:sz w:val="24"/>
          <w:szCs w:val="24"/>
        </w:rPr>
        <w:t xml:space="preserve"> </w:t>
      </w:r>
      <w:r w:rsidR="004C7E9B" w:rsidRPr="002629CA">
        <w:rPr>
          <w:sz w:val="24"/>
          <w:szCs w:val="24"/>
        </w:rPr>
        <w:t>informacje</w:t>
      </w:r>
      <w:r w:rsidR="00035488" w:rsidRPr="002629CA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07A06" w:rsidRPr="00907A06">
        <w:rPr>
          <w:sz w:val="24"/>
          <w:szCs w:val="24"/>
        </w:rPr>
        <w:t>20/04/2020</w:t>
      </w:r>
      <w:r w:rsidR="00FF4AB1" w:rsidRPr="00FF4AB1">
        <w:rPr>
          <w:sz w:val="24"/>
          <w:szCs w:val="24"/>
        </w:rPr>
        <w:t xml:space="preserve"> o godz. </w:t>
      </w:r>
      <w:r w:rsidR="00907A06" w:rsidRPr="00907A0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07A06" w:rsidP="00A80738">
      <w:pPr>
        <w:spacing w:before="120" w:after="120"/>
        <w:jc w:val="both"/>
        <w:rPr>
          <w:b/>
          <w:sz w:val="24"/>
          <w:szCs w:val="24"/>
        </w:rPr>
      </w:pPr>
      <w:r w:rsidRPr="00907A06">
        <w:rPr>
          <w:b/>
          <w:sz w:val="24"/>
          <w:szCs w:val="24"/>
        </w:rPr>
        <w:t>571 000.00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2410"/>
        <w:gridCol w:w="850"/>
      </w:tblGrid>
      <w:tr w:rsidR="0069085C" w:rsidRPr="00493F8C" w:rsidTr="002629C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1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TOMBUDOS Zakład Budowlano - Ślusarski Kazimierz Tomczyk</w:t>
            </w:r>
          </w:p>
          <w:p w:rsidR="00907A06" w:rsidRPr="00490DC0" w:rsidRDefault="00907A06" w:rsidP="005E361E">
            <w:r w:rsidRPr="00907A06">
              <w:t>Zręczyce</w:t>
            </w:r>
            <w:r w:rsidRPr="00490DC0">
              <w:t xml:space="preserve"> </w:t>
            </w:r>
            <w:r w:rsidRPr="00907A06">
              <w:t>60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32-420</w:t>
            </w:r>
            <w:r w:rsidRPr="00490DC0">
              <w:t xml:space="preserve"> </w:t>
            </w:r>
            <w:r w:rsidRPr="00907A06">
              <w:t>Gdów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595 289.29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2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Firma Instalacyjno-Budowlana INDOM</w:t>
            </w:r>
          </w:p>
          <w:p w:rsidR="00907A06" w:rsidRPr="00490DC0" w:rsidRDefault="00907A06" w:rsidP="005E361E">
            <w:r w:rsidRPr="00907A06">
              <w:t>ul. Podgórki Tynieckie</w:t>
            </w:r>
            <w:r w:rsidRPr="00490DC0">
              <w:t xml:space="preserve"> </w:t>
            </w:r>
            <w:r w:rsidRPr="00907A06">
              <w:t>90d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30-398</w:t>
            </w:r>
            <w:r w:rsidRPr="00490DC0">
              <w:t xml:space="preserve"> </w:t>
            </w:r>
            <w:r w:rsidRPr="00907A0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727 579.38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3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BRAM-BUB H. Szostek, R. Calik, K. Kulig Spółka Jawna</w:t>
            </w:r>
          </w:p>
          <w:p w:rsidR="00907A06" w:rsidRPr="00490DC0" w:rsidRDefault="00907A06" w:rsidP="005E361E">
            <w:r w:rsidRPr="00907A06">
              <w:t>ul. Lubostroń</w:t>
            </w:r>
            <w:r w:rsidRPr="00490DC0">
              <w:t xml:space="preserve"> </w:t>
            </w:r>
            <w:r w:rsidRPr="00907A06">
              <w:t>18/A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30-383</w:t>
            </w:r>
            <w:r w:rsidRPr="00490DC0">
              <w:t xml:space="preserve"> </w:t>
            </w:r>
            <w:r w:rsidRPr="00907A0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637 650.13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4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proofErr w:type="spellStart"/>
            <w:r w:rsidRPr="00907A06">
              <w:t>Automatica</w:t>
            </w:r>
            <w:proofErr w:type="spellEnd"/>
            <w:r w:rsidRPr="00907A06">
              <w:t xml:space="preserve"> Karol </w:t>
            </w:r>
            <w:proofErr w:type="spellStart"/>
            <w:r w:rsidRPr="00907A06">
              <w:t>Cienciała</w:t>
            </w:r>
            <w:proofErr w:type="spellEnd"/>
          </w:p>
          <w:p w:rsidR="00907A06" w:rsidRPr="00490DC0" w:rsidRDefault="00907A06" w:rsidP="005E361E">
            <w:r w:rsidRPr="00907A06">
              <w:t>ul. Wita Stwosza</w:t>
            </w:r>
            <w:r w:rsidRPr="00490DC0">
              <w:t xml:space="preserve"> </w:t>
            </w:r>
            <w:r w:rsidRPr="00907A06">
              <w:t>73/3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25-453</w:t>
            </w:r>
            <w:r w:rsidRPr="00490DC0">
              <w:t xml:space="preserve"> </w:t>
            </w:r>
            <w:r w:rsidRPr="00907A06">
              <w:t>Kielce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799 500.00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5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P.P-M. "ELEKTRO-NAFT" Jan Niziołek</w:t>
            </w:r>
          </w:p>
          <w:p w:rsidR="00907A06" w:rsidRPr="00490DC0" w:rsidRDefault="00907A06" w:rsidP="005E361E">
            <w:r w:rsidRPr="00907A06">
              <w:t>ul. Forteczna</w:t>
            </w:r>
            <w:r w:rsidRPr="00490DC0">
              <w:t xml:space="preserve"> </w:t>
            </w:r>
            <w:r w:rsidRPr="00907A06">
              <w:t>11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lastRenderedPageBreak/>
              <w:t>30-437</w:t>
            </w:r>
            <w:r w:rsidRPr="00490DC0">
              <w:t xml:space="preserve"> </w:t>
            </w:r>
            <w:r w:rsidRPr="00907A0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lastRenderedPageBreak/>
              <w:t>761 474.98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 xml:space="preserve">do 98 dni od daty </w:t>
            </w:r>
            <w:r w:rsidRPr="00907A06">
              <w:lastRenderedPageBreak/>
              <w:t>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lastRenderedPageBreak/>
              <w:t xml:space="preserve">72 miesiące, z wyjątkiem okresu udzielonej </w:t>
            </w:r>
            <w:r w:rsidRPr="00907A06">
              <w:lastRenderedPageBreak/>
              <w:t>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lastRenderedPageBreak/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6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INTER-NOVA sp. z o.o.</w:t>
            </w:r>
          </w:p>
          <w:p w:rsidR="00907A06" w:rsidRPr="00490DC0" w:rsidRDefault="00907A06" w:rsidP="005E361E">
            <w:r w:rsidRPr="00907A06">
              <w:t>al. W. Roździeńskiego</w:t>
            </w:r>
            <w:r w:rsidRPr="00490DC0">
              <w:t xml:space="preserve"> </w:t>
            </w:r>
            <w:r w:rsidRPr="00907A06">
              <w:t>170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40-203</w:t>
            </w:r>
            <w:r w:rsidRPr="00490DC0">
              <w:t xml:space="preserve"> </w:t>
            </w:r>
            <w:r w:rsidRPr="00907A06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635 664.00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- 6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7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 xml:space="preserve">Konsorcjum </w:t>
            </w:r>
            <w:r w:rsidR="002629CA" w:rsidRPr="00907A06">
              <w:t xml:space="preserve">2K-BUDOWNICTWO Sp. z o.o., Sp. k </w:t>
            </w:r>
            <w:r w:rsidR="002629CA">
              <w:t xml:space="preserve">i </w:t>
            </w:r>
            <w:r w:rsidRPr="00907A06">
              <w:t>STAMBUD Sp. z o.o.,</w:t>
            </w:r>
            <w:r w:rsidR="002629CA">
              <w:t xml:space="preserve"> </w:t>
            </w:r>
            <w:r w:rsidRPr="00907A06">
              <w:t>(lider: "</w:t>
            </w:r>
            <w:r w:rsidR="002629CA">
              <w:t>2K Budownictwo</w:t>
            </w:r>
            <w:r w:rsidRPr="00907A06">
              <w:t>)</w:t>
            </w:r>
          </w:p>
          <w:p w:rsidR="00907A06" w:rsidRPr="00490DC0" w:rsidRDefault="002629CA" w:rsidP="005E361E">
            <w:pPr>
              <w:spacing w:after="40"/>
              <w:jc w:val="both"/>
            </w:pPr>
            <w:r>
              <w:t>32-084 Morawica 286)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658 798.18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8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 xml:space="preserve">P. M. ELEKTRO-MAX </w:t>
            </w:r>
            <w:proofErr w:type="spellStart"/>
            <w:r w:rsidRPr="00907A06">
              <w:t>Moroński</w:t>
            </w:r>
            <w:proofErr w:type="spellEnd"/>
            <w:r w:rsidRPr="00907A06">
              <w:t xml:space="preserve"> Piotr</w:t>
            </w:r>
          </w:p>
          <w:p w:rsidR="00907A06" w:rsidRPr="00490DC0" w:rsidRDefault="00907A06" w:rsidP="005E361E">
            <w:r w:rsidRPr="00907A06">
              <w:t>Raciborowice, ul. Pod Akacjami</w:t>
            </w:r>
            <w:r w:rsidRPr="00490DC0">
              <w:t xml:space="preserve"> </w:t>
            </w:r>
            <w:r w:rsidRPr="00907A06">
              <w:t>6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32-091</w:t>
            </w:r>
            <w:r w:rsidRPr="00490DC0">
              <w:t xml:space="preserve"> </w:t>
            </w:r>
            <w:r w:rsidRPr="00907A06">
              <w:t>Michałowice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699 924.34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176A21" w:rsidP="005E361E">
            <w:pPr>
              <w:spacing w:before="120" w:after="120"/>
              <w:jc w:val="both"/>
            </w:pPr>
            <w:r>
              <w:t>60</w:t>
            </w:r>
            <w:r w:rsidR="00907A06" w:rsidRPr="00907A06">
              <w:t xml:space="preserve"> miesi</w:t>
            </w:r>
            <w:r>
              <w:t>ęcy</w:t>
            </w:r>
            <w:bookmarkStart w:id="0" w:name="_GoBack"/>
            <w:bookmarkEnd w:id="0"/>
            <w:r w:rsidR="00907A06" w:rsidRPr="00907A06">
              <w:t>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9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GIPS-BUD Sp. z o.o.</w:t>
            </w:r>
          </w:p>
          <w:p w:rsidR="00907A06" w:rsidRPr="00490DC0" w:rsidRDefault="00907A06" w:rsidP="005E361E">
            <w:r w:rsidRPr="00907A06">
              <w:t>ul. Wielicka</w:t>
            </w:r>
            <w:r w:rsidRPr="00490DC0">
              <w:t xml:space="preserve"> </w:t>
            </w:r>
            <w:r w:rsidRPr="00907A06">
              <w:t>25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30-552</w:t>
            </w:r>
            <w:r w:rsidRPr="00490DC0">
              <w:t xml:space="preserve"> </w:t>
            </w:r>
            <w:r w:rsidRPr="00907A0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704 649.93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60 miesięcy,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10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 xml:space="preserve">Konsorcjum: Personel </w:t>
            </w:r>
            <w:proofErr w:type="spellStart"/>
            <w:r w:rsidRPr="00907A06">
              <w:t>Group</w:t>
            </w:r>
            <w:proofErr w:type="spellEnd"/>
            <w:r w:rsidRPr="00907A06">
              <w:t xml:space="preserve"> i Majer (lider: Personel </w:t>
            </w:r>
            <w:proofErr w:type="spellStart"/>
            <w:r w:rsidRPr="00907A06">
              <w:t>Group</w:t>
            </w:r>
            <w:proofErr w:type="spellEnd"/>
            <w:r w:rsidRPr="00907A06">
              <w:t xml:space="preserve"> Sp. z o.o.)</w:t>
            </w:r>
          </w:p>
          <w:p w:rsidR="00907A06" w:rsidRPr="00490DC0" w:rsidRDefault="00907A06" w:rsidP="005E361E">
            <w:r w:rsidRPr="00907A06">
              <w:t>ul. Św. Filipa</w:t>
            </w:r>
            <w:r w:rsidRPr="00490DC0">
              <w:t xml:space="preserve"> </w:t>
            </w:r>
            <w:r w:rsidRPr="00907A06">
              <w:t>23/4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31-150</w:t>
            </w:r>
            <w:r w:rsidRPr="00490DC0">
              <w:t xml:space="preserve"> </w:t>
            </w:r>
            <w:r w:rsidRPr="00907A0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588 596.80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  <w:tr w:rsidR="00907A06" w:rsidRPr="00493F8C" w:rsidTr="002629CA">
        <w:tc>
          <w:tcPr>
            <w:tcW w:w="706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center"/>
            </w:pPr>
            <w:r w:rsidRPr="00907A06">
              <w:t>11</w:t>
            </w:r>
          </w:p>
        </w:tc>
        <w:tc>
          <w:tcPr>
            <w:tcW w:w="2555" w:type="dxa"/>
            <w:shd w:val="clear" w:color="auto" w:fill="auto"/>
          </w:tcPr>
          <w:p w:rsidR="00907A06" w:rsidRPr="00490DC0" w:rsidRDefault="00907A06" w:rsidP="005E361E">
            <w:pPr>
              <w:spacing w:before="40"/>
            </w:pPr>
            <w:r w:rsidRPr="00907A06">
              <w:t>Przedsiębiorstwo Robót Budowlanych  OLEXBUD</w:t>
            </w:r>
          </w:p>
          <w:p w:rsidR="00907A06" w:rsidRPr="00490DC0" w:rsidRDefault="00907A06" w:rsidP="005E361E">
            <w:r w:rsidRPr="00907A06">
              <w:t>Kąty</w:t>
            </w:r>
            <w:r w:rsidRPr="00490DC0">
              <w:t xml:space="preserve"> </w:t>
            </w:r>
            <w:r w:rsidRPr="00907A06">
              <w:t>95</w:t>
            </w:r>
            <w:r w:rsidRPr="00490DC0">
              <w:t xml:space="preserve"> </w:t>
            </w:r>
          </w:p>
          <w:p w:rsidR="00907A06" w:rsidRPr="00490DC0" w:rsidRDefault="00907A06" w:rsidP="005E361E">
            <w:pPr>
              <w:spacing w:after="40"/>
              <w:jc w:val="both"/>
            </w:pPr>
            <w:r w:rsidRPr="00907A06">
              <w:t>32-862</w:t>
            </w:r>
            <w:r w:rsidRPr="00490DC0">
              <w:t xml:space="preserve"> </w:t>
            </w:r>
            <w:r w:rsidRPr="00907A06">
              <w:t xml:space="preserve">Porąbka </w:t>
            </w:r>
            <w:proofErr w:type="spellStart"/>
            <w:r w:rsidRPr="00907A06">
              <w:t>Iwakowska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632 518.89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do 98 dni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72 miesiące, z wyjątkiem okresu udzielonej gwarancji na instalację sieci strukturalnej - 25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7A06" w:rsidRPr="00490DC0" w:rsidRDefault="00907A06" w:rsidP="005E361E">
            <w:pPr>
              <w:spacing w:before="120" w:after="120"/>
              <w:jc w:val="both"/>
            </w:pPr>
            <w:r w:rsidRPr="00907A06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533" w:rsidRDefault="00A25533">
      <w:r>
        <w:separator/>
      </w:r>
    </w:p>
  </w:endnote>
  <w:endnote w:type="continuationSeparator" w:id="0">
    <w:p w:rsidR="00A25533" w:rsidRDefault="00A2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76A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533" w:rsidRDefault="00A25533">
      <w:r>
        <w:separator/>
      </w:r>
    </w:p>
  </w:footnote>
  <w:footnote w:type="continuationSeparator" w:id="0">
    <w:p w:rsidR="00A25533" w:rsidRDefault="00A25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A06" w:rsidRDefault="00907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A06" w:rsidRDefault="00907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A06" w:rsidRDefault="00907A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53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76A21"/>
    <w:rsid w:val="001C69FF"/>
    <w:rsid w:val="0023318D"/>
    <w:rsid w:val="002629CA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B70CF"/>
    <w:rsid w:val="00722D76"/>
    <w:rsid w:val="007278C0"/>
    <w:rsid w:val="00843263"/>
    <w:rsid w:val="00861E75"/>
    <w:rsid w:val="0087304B"/>
    <w:rsid w:val="00894E7A"/>
    <w:rsid w:val="00907A06"/>
    <w:rsid w:val="009D19BD"/>
    <w:rsid w:val="009F189D"/>
    <w:rsid w:val="00A25533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4385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E7F430"/>
  <w15:chartTrackingRefBased/>
  <w15:docId w15:val="{7638BBEE-EB4F-4275-92B4-53AF61C8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652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4252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6</cp:revision>
  <dcterms:created xsi:type="dcterms:W3CDTF">2020-04-20T09:19:00Z</dcterms:created>
  <dcterms:modified xsi:type="dcterms:W3CDTF">2020-04-20T10:25:00Z</dcterms:modified>
</cp:coreProperties>
</file>