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964" w:rsidRDefault="005A6964" w:rsidP="005A6964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2057400" cy="914400"/>
                <wp:effectExtent l="0" t="0" r="19050" b="19050"/>
                <wp:wrapNone/>
                <wp:docPr id="4" name="Prostokąt: zaokrąglone rogi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DCD348" id="Prostokąt: zaokrąglone rogi 4" o:spid="_x0000_s1026" style="position:absolute;margin-left:0;margin-top:-9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"/>
            </w:pict>
          </mc:Fallback>
        </mc:AlternateContent>
      </w:r>
      <w:r>
        <w:rPr>
          <w:b/>
          <w:sz w:val="24"/>
          <w:szCs w:val="24"/>
        </w:rPr>
        <w:t>Załącznik nr 5</w:t>
      </w:r>
    </w:p>
    <w:p w:rsidR="005A6964" w:rsidRDefault="005A6964" w:rsidP="005A6964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5A6964" w:rsidRDefault="005A6964" w:rsidP="005A6964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5A6964" w:rsidRDefault="005A6964" w:rsidP="005A6964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6964" w:rsidRDefault="005A6964" w:rsidP="005A696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" stroked="f">
                <v:textbox inset="0,0,0,0">
                  <w:txbxContent>
                    <w:p w:rsidR="005A6964" w:rsidRDefault="005A6964" w:rsidP="005A696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5A6964" w:rsidRDefault="005A6964" w:rsidP="005A6964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5A6964" w:rsidRDefault="005A6964" w:rsidP="005A6964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5A6964" w:rsidRDefault="005A6964" w:rsidP="005A6964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5A6964" w:rsidRDefault="005A6964" w:rsidP="005A696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5A6964" w:rsidRDefault="005A6964" w:rsidP="005A696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5A6964" w:rsidRDefault="005A6964" w:rsidP="005A6964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>
        <w:rPr>
          <w:b/>
          <w:sz w:val="24"/>
          <w:szCs w:val="24"/>
        </w:rPr>
        <w:t>Usługa składu komputerowego i komputerowego opracowania rysunków do pozycji wydawniczych, w których wzory, tabele i rysunki stanowią powyżej 65% objętości książki, wraz z przygotowaniem plików do druku - Kc-zp.272-181/20,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61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2534"/>
        <w:gridCol w:w="1628"/>
        <w:gridCol w:w="2411"/>
        <w:gridCol w:w="2410"/>
      </w:tblGrid>
      <w:tr w:rsidR="005A6964" w:rsidTr="005A6964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964" w:rsidRDefault="005A6964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964" w:rsidRDefault="005A696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964" w:rsidRDefault="005A696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964" w:rsidRDefault="005A696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6964" w:rsidRDefault="005A696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5A6964" w:rsidRDefault="005A696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5A6964" w:rsidTr="005A6964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5A6964" w:rsidTr="005A6964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A6964" w:rsidTr="005A6964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bookmarkStart w:id="0" w:name="_GoBack"/>
            <w:bookmarkEnd w:id="0"/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A6964" w:rsidTr="005A6964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5A6964" w:rsidTr="005A6964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6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6964" w:rsidRDefault="005A696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5A6964" w:rsidRDefault="005A6964" w:rsidP="005A6964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wykazie.</w:t>
      </w:r>
    </w:p>
    <w:p w:rsidR="005A6964" w:rsidRDefault="005A6964" w:rsidP="005A6964">
      <w:pPr>
        <w:spacing w:line="360" w:lineRule="auto"/>
        <w:jc w:val="both"/>
      </w:pPr>
    </w:p>
    <w:p w:rsidR="005A6964" w:rsidRDefault="005A6964" w:rsidP="005A6964">
      <w:pPr>
        <w:spacing w:line="360" w:lineRule="auto"/>
        <w:jc w:val="both"/>
      </w:pPr>
      <w:r>
        <w:t>Miejscowość, ……………………., dnia ………………………….. r.</w:t>
      </w:r>
    </w:p>
    <w:p w:rsidR="005A6964" w:rsidRDefault="005A6964" w:rsidP="005A6964">
      <w:pPr>
        <w:spacing w:line="360" w:lineRule="auto"/>
        <w:jc w:val="both"/>
      </w:pPr>
    </w:p>
    <w:p w:rsidR="005A6964" w:rsidRDefault="005A6964" w:rsidP="005A6964">
      <w:pPr>
        <w:spacing w:line="360" w:lineRule="auto"/>
        <w:jc w:val="both"/>
      </w:pPr>
    </w:p>
    <w:p w:rsidR="005A6964" w:rsidRDefault="005A6964" w:rsidP="005A6964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5A6964" w:rsidRDefault="005A6964" w:rsidP="005A6964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5A6964" w:rsidRDefault="005A6964" w:rsidP="005A6964">
      <w:pPr>
        <w:tabs>
          <w:tab w:val="left" w:pos="5040"/>
        </w:tabs>
        <w:ind w:left="708"/>
      </w:pPr>
      <w:r>
        <w:tab/>
        <w:t>do reprezentowania Wykonawcy</w:t>
      </w:r>
    </w:p>
    <w:p w:rsidR="005A6964" w:rsidRDefault="005A6964" w:rsidP="005A6964"/>
    <w:p w:rsidR="005A6964" w:rsidRDefault="005A6964" w:rsidP="005A6964">
      <w:pPr>
        <w:pStyle w:val="Zwykytekst"/>
      </w:pPr>
    </w:p>
    <w:p w:rsidR="005A6964" w:rsidRDefault="005A6964" w:rsidP="005A6964"/>
    <w:p w:rsidR="005A6964" w:rsidRDefault="005A6964" w:rsidP="005A6964"/>
    <w:p w:rsidR="00F213FB" w:rsidRPr="005A6964" w:rsidRDefault="00F213FB" w:rsidP="005A6964"/>
    <w:sectPr w:rsidR="00F213FB" w:rsidRPr="005A69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79B" w:rsidRDefault="0037679B">
      <w:r>
        <w:separator/>
      </w:r>
    </w:p>
  </w:endnote>
  <w:endnote w:type="continuationSeparator" w:id="0">
    <w:p w:rsidR="0037679B" w:rsidRDefault="00376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69D" w:rsidRDefault="001906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69D" w:rsidRDefault="001906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69D" w:rsidRDefault="001906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79B" w:rsidRDefault="0037679B">
      <w:r>
        <w:separator/>
      </w:r>
    </w:p>
  </w:footnote>
  <w:footnote w:type="continuationSeparator" w:id="0">
    <w:p w:rsidR="0037679B" w:rsidRDefault="0037679B">
      <w:r>
        <w:continuationSeparator/>
      </w:r>
    </w:p>
  </w:footnote>
  <w:footnote w:id="1">
    <w:p w:rsidR="005A6964" w:rsidRDefault="005A6964" w:rsidP="005A6964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V.1.3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69D" w:rsidRDefault="001906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69D" w:rsidRDefault="001906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E67"/>
    <w:rsid w:val="0004041E"/>
    <w:rsid w:val="00082E0F"/>
    <w:rsid w:val="0019069D"/>
    <w:rsid w:val="00210E8E"/>
    <w:rsid w:val="00276C10"/>
    <w:rsid w:val="00347B5C"/>
    <w:rsid w:val="0037679B"/>
    <w:rsid w:val="00487462"/>
    <w:rsid w:val="005A6964"/>
    <w:rsid w:val="006B7E67"/>
    <w:rsid w:val="00702A72"/>
    <w:rsid w:val="007132B0"/>
    <w:rsid w:val="00BB512B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DD36EE2B-48A4-4DE2-A2C8-8A7FB48B3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51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906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069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512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512B"/>
  </w:style>
  <w:style w:type="character" w:styleId="Odwoanieprzypisudolnego">
    <w:name w:val="footnote reference"/>
    <w:uiPriority w:val="99"/>
    <w:semiHidden/>
    <w:unhideWhenUsed/>
    <w:rsid w:val="00BB512B"/>
    <w:rPr>
      <w:vertAlign w:val="superscript"/>
    </w:rPr>
  </w:style>
  <w:style w:type="character" w:customStyle="1" w:styleId="ZwykytekstZnak">
    <w:name w:val="Zwykły tekst Znak"/>
    <w:basedOn w:val="Domylnaczcionkaakapitu"/>
    <w:link w:val="Zwykytekst"/>
    <w:rsid w:val="005A696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Renata Kwas-Rogowska</cp:lastModifiedBy>
  <cp:revision>3</cp:revision>
  <cp:lastPrinted>2020-04-17T05:50:00Z</cp:lastPrinted>
  <dcterms:created xsi:type="dcterms:W3CDTF">2020-04-06T12:10:00Z</dcterms:created>
  <dcterms:modified xsi:type="dcterms:W3CDTF">2020-04-17T05:50:00Z</dcterms:modified>
</cp:coreProperties>
</file>