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6C915" w14:textId="77777777" w:rsidR="00062120" w:rsidRDefault="00062120" w:rsidP="0006212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CCD0E70" w14:textId="77777777" w:rsidR="00062120" w:rsidRDefault="00062120" w:rsidP="00062120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1AF9012" w14:textId="77777777" w:rsidR="00062120" w:rsidRDefault="00062120" w:rsidP="00062120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736AA8D" w14:textId="77777777" w:rsidR="00062120" w:rsidRDefault="00062120" w:rsidP="00062120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739BCEB" w14:textId="77777777" w:rsidR="00062120" w:rsidRDefault="00062120" w:rsidP="00062120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D1137C0" w14:textId="77777777" w:rsidR="00062120" w:rsidRDefault="00062120" w:rsidP="00062120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9472F4" w14:textId="77777777" w:rsidR="00062120" w:rsidRDefault="00062120" w:rsidP="00062120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20AC8F1" w14:textId="77777777" w:rsidR="00062120" w:rsidRDefault="00062120" w:rsidP="00062120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2CB9845" w14:textId="77777777" w:rsidR="00062120" w:rsidRDefault="00062120" w:rsidP="00062120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9D7D49" w14:textId="77777777" w:rsidR="00062120" w:rsidRDefault="00062120" w:rsidP="00062120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FDC3AC7" w14:textId="77777777" w:rsidR="00062120" w:rsidRDefault="00062120" w:rsidP="00062120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EC7B54B" w14:textId="77777777" w:rsidR="00062120" w:rsidRDefault="00062120" w:rsidP="00062120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E82BF49" w14:textId="77777777" w:rsidR="00062120" w:rsidRDefault="00062120" w:rsidP="00062120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8F12079" w14:textId="77777777" w:rsidR="00062120" w:rsidRDefault="00062120" w:rsidP="00062120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15778A57" w14:textId="77777777" w:rsidR="00062120" w:rsidRDefault="00062120" w:rsidP="00062120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602F0EB" w14:textId="77777777" w:rsidR="00062120" w:rsidRDefault="00062120" w:rsidP="00062120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9E11B85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2BE9A757" w14:textId="77777777" w:rsidR="00062120" w:rsidRDefault="00062120" w:rsidP="0006212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Usługa składu komputerowego i komputerowego opracowania rysunków do pozycji wydawniczych, w których wzory, tabele i rysunki stanowią powyżej 65% objętości książki, wraz z przygotowaniem plików do druku - Kc-zp.272-181/20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>
        <w:rPr>
          <w:rFonts w:ascii="Arial" w:eastAsia="Times New Roman" w:hAnsi="Arial" w:cs="Arial"/>
          <w:sz w:val="16"/>
          <w:szCs w:val="16"/>
          <w:lang w:eastAsia="pl-PL"/>
        </w:rPr>
        <w:t>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prowadzonego przez prowadzonego przez Akademię Górniczo-Hutniczą im. St. Staszica w Krakowie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3DC58F45" w14:textId="77777777" w:rsidR="00062120" w:rsidRDefault="00062120" w:rsidP="00062120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F161BA9" w14:textId="77777777" w:rsidR="00062120" w:rsidRDefault="00062120" w:rsidP="00062120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301B2D" w14:textId="77777777" w:rsidR="00062120" w:rsidRDefault="00062120" w:rsidP="0006212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468F860F" w14:textId="77777777" w:rsidR="00062120" w:rsidRDefault="00062120" w:rsidP="0006212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14:paraId="0B16B8E8" w14:textId="77777777" w:rsidR="00062120" w:rsidRDefault="00062120" w:rsidP="00062120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01C04C64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93F3CF8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14:paraId="1A12C91F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5DBA5844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50D916C6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334B7D40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7210D97D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0B747711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0874F6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7BB42A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14:paraId="25BBB54E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274987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573C91DD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49B4B29C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34F705" w14:textId="77777777" w:rsidR="00062120" w:rsidRDefault="00062120" w:rsidP="0006212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6EF54751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b/>
        </w:rPr>
      </w:pPr>
    </w:p>
    <w:p w14:paraId="52BDD9B9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14:paraId="58566C3E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6835ECB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8D8442B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BBC2F31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b/>
        </w:rPr>
      </w:pPr>
    </w:p>
    <w:p w14:paraId="1D6B3129" w14:textId="77777777" w:rsidR="00062120" w:rsidRDefault="00062120" w:rsidP="00062120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3449BAE0" w14:textId="77777777" w:rsidR="00062120" w:rsidRDefault="00062120" w:rsidP="0006212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14:paraId="0B92FA12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b/>
        </w:rPr>
      </w:pPr>
    </w:p>
    <w:p w14:paraId="20903E16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14:paraId="58AA98A6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3AEFD29" w14:textId="77777777" w:rsidR="00062120" w:rsidRDefault="00062120" w:rsidP="000621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B32D41B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7FFCADA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B15EC21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3108D26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D03B8A7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2CFD44E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A109512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9339A20" w14:textId="77777777" w:rsidR="00062120" w:rsidRDefault="00062120" w:rsidP="00062120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14:paraId="3BAC7526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16FD22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Oświadczam, że wszystkie informacje podane w powyższych oświadczeniach są</w:t>
      </w:r>
      <w:bookmarkStart w:id="0" w:name="_GoBack"/>
      <w:bookmarkEnd w:id="0"/>
      <w:r>
        <w:rPr>
          <w:rFonts w:ascii="Arial" w:eastAsia="Times New Roman" w:hAnsi="Arial" w:cs="Arial"/>
          <w:sz w:val="21"/>
          <w:szCs w:val="21"/>
          <w:lang w:eastAsia="pl-PL"/>
        </w:rPr>
        <w:t xml:space="preserve"> aktualne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6F9E263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6EAC0E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3FCB88DA" w14:textId="77777777" w:rsidR="00062120" w:rsidRDefault="00062120" w:rsidP="0006212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7E4DDF05" w14:textId="77777777" w:rsidR="00062120" w:rsidRDefault="00062120" w:rsidP="00062120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0C71BC21" w14:textId="77777777" w:rsidR="00062120" w:rsidRDefault="00062120" w:rsidP="0006212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4AF477" w14:textId="77777777" w:rsidR="00062120" w:rsidRDefault="00062120" w:rsidP="00062120"/>
    <w:p w14:paraId="10912EBC" w14:textId="77777777" w:rsidR="00062120" w:rsidRDefault="00062120" w:rsidP="00062120"/>
    <w:p w14:paraId="40421305" w14:textId="0DCE3E40" w:rsidR="005103B9" w:rsidRPr="00062120" w:rsidRDefault="005103B9" w:rsidP="00062120"/>
    <w:sectPr w:rsidR="005103B9" w:rsidRPr="0006212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50DB3" w14:textId="77777777" w:rsidR="00885853" w:rsidRDefault="00885853" w:rsidP="0038231F">
      <w:pPr>
        <w:spacing w:after="0" w:line="240" w:lineRule="auto"/>
      </w:pPr>
      <w:r>
        <w:separator/>
      </w:r>
    </w:p>
  </w:endnote>
  <w:endnote w:type="continuationSeparator" w:id="0">
    <w:p w14:paraId="0EEEB7DC" w14:textId="77777777" w:rsidR="00885853" w:rsidRDefault="008858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A8A39" w14:textId="77777777" w:rsidR="004578F9" w:rsidRDefault="004578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784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79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7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103A0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445B6" w14:textId="77777777" w:rsidR="004578F9" w:rsidRDefault="004578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B2289" w14:textId="77777777" w:rsidR="00885853" w:rsidRDefault="00885853" w:rsidP="0038231F">
      <w:pPr>
        <w:spacing w:after="0" w:line="240" w:lineRule="auto"/>
      </w:pPr>
      <w:r>
        <w:separator/>
      </w:r>
    </w:p>
  </w:footnote>
  <w:footnote w:type="continuationSeparator" w:id="0">
    <w:p w14:paraId="503BDAD2" w14:textId="77777777" w:rsidR="00885853" w:rsidRDefault="008858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B1278" w14:textId="77777777" w:rsidR="004578F9" w:rsidRDefault="00457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4B9C9" w14:textId="77777777" w:rsidR="004578F9" w:rsidRDefault="004578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5F99F" w14:textId="77777777" w:rsidR="004578F9" w:rsidRDefault="004578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2577"/>
    <w:rsid w:val="00023477"/>
    <w:rsid w:val="000247FF"/>
    <w:rsid w:val="00025C8D"/>
    <w:rsid w:val="000303EE"/>
    <w:rsid w:val="00062120"/>
    <w:rsid w:val="00067907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3A5"/>
    <w:rsid w:val="001902D2"/>
    <w:rsid w:val="001A370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6A39"/>
    <w:rsid w:val="00333209"/>
    <w:rsid w:val="00337073"/>
    <w:rsid w:val="00350CD9"/>
    <w:rsid w:val="00351F8A"/>
    <w:rsid w:val="00364235"/>
    <w:rsid w:val="0038231F"/>
    <w:rsid w:val="003A6B3A"/>
    <w:rsid w:val="003B2070"/>
    <w:rsid w:val="003B214C"/>
    <w:rsid w:val="003B7238"/>
    <w:rsid w:val="003C3B64"/>
    <w:rsid w:val="003F024C"/>
    <w:rsid w:val="00434CC2"/>
    <w:rsid w:val="004541F9"/>
    <w:rsid w:val="004578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7156"/>
    <w:rsid w:val="005641F0"/>
    <w:rsid w:val="005C39CA"/>
    <w:rsid w:val="005E176A"/>
    <w:rsid w:val="0061040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38EA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2577"/>
    <w:rsid w:val="008757E1"/>
    <w:rsid w:val="00885853"/>
    <w:rsid w:val="00892E48"/>
    <w:rsid w:val="008C5709"/>
    <w:rsid w:val="008C6DF8"/>
    <w:rsid w:val="008D0487"/>
    <w:rsid w:val="008D5EBC"/>
    <w:rsid w:val="008F3B4E"/>
    <w:rsid w:val="0091264E"/>
    <w:rsid w:val="00927063"/>
    <w:rsid w:val="009301A2"/>
    <w:rsid w:val="009440B7"/>
    <w:rsid w:val="009462BD"/>
    <w:rsid w:val="009475A8"/>
    <w:rsid w:val="00952535"/>
    <w:rsid w:val="00952860"/>
    <w:rsid w:val="00956C26"/>
    <w:rsid w:val="00960337"/>
    <w:rsid w:val="00975019"/>
    <w:rsid w:val="00975C49"/>
    <w:rsid w:val="00997D0F"/>
    <w:rsid w:val="009A11DD"/>
    <w:rsid w:val="009C7756"/>
    <w:rsid w:val="00A15F7E"/>
    <w:rsid w:val="00A166B0"/>
    <w:rsid w:val="00A22DCF"/>
    <w:rsid w:val="00A24C2D"/>
    <w:rsid w:val="00A276E4"/>
    <w:rsid w:val="00A3062E"/>
    <w:rsid w:val="00A347DE"/>
    <w:rsid w:val="00A643E2"/>
    <w:rsid w:val="00AE6FF2"/>
    <w:rsid w:val="00AE7EDD"/>
    <w:rsid w:val="00B0088C"/>
    <w:rsid w:val="00B15219"/>
    <w:rsid w:val="00B15FD3"/>
    <w:rsid w:val="00B34079"/>
    <w:rsid w:val="00B8005E"/>
    <w:rsid w:val="00B90E42"/>
    <w:rsid w:val="00BB0C3C"/>
    <w:rsid w:val="00BC731D"/>
    <w:rsid w:val="00C014B5"/>
    <w:rsid w:val="00C113BF"/>
    <w:rsid w:val="00C4103F"/>
    <w:rsid w:val="00C41E20"/>
    <w:rsid w:val="00C57DEB"/>
    <w:rsid w:val="00C737A7"/>
    <w:rsid w:val="00C81012"/>
    <w:rsid w:val="00CB7D58"/>
    <w:rsid w:val="00CD0851"/>
    <w:rsid w:val="00D037AB"/>
    <w:rsid w:val="00D23F3D"/>
    <w:rsid w:val="00D34D9A"/>
    <w:rsid w:val="00D409DE"/>
    <w:rsid w:val="00D42C9B"/>
    <w:rsid w:val="00D531D5"/>
    <w:rsid w:val="00D5564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5D6E48"/>
  <w15:docId w15:val="{9949E3B4-372E-4AD9-8E30-060156D6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EF689-269E-4AE1-9C8F-88281FFD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Renata Kwas-Rogowska</cp:lastModifiedBy>
  <cp:revision>3</cp:revision>
  <cp:lastPrinted>2020-04-09T11:33:00Z</cp:lastPrinted>
  <dcterms:created xsi:type="dcterms:W3CDTF">2020-04-09T11:33:00Z</dcterms:created>
  <dcterms:modified xsi:type="dcterms:W3CDTF">2020-04-17T05:49:00Z</dcterms:modified>
</cp:coreProperties>
</file>