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CE7DD4" w:rsidP="001A443E">
      <w:pPr>
        <w:jc w:val="right"/>
        <w:rPr>
          <w:b/>
          <w:bCs/>
          <w:sz w:val="24"/>
        </w:rPr>
      </w:pPr>
      <w:r w:rsidRPr="00CE7DD4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CE7DD4">
        <w:rPr>
          <w:sz w:val="24"/>
        </w:rPr>
        <w:t>2020-04-16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CE7DD4" w:rsidRPr="00CE7DD4" w:rsidRDefault="00CE7DD4" w:rsidP="0018613E">
      <w:pPr>
        <w:spacing w:after="40"/>
        <w:rPr>
          <w:b/>
          <w:bCs/>
          <w:sz w:val="24"/>
        </w:rPr>
      </w:pPr>
      <w:r w:rsidRPr="00CE7DD4">
        <w:rPr>
          <w:b/>
          <w:bCs/>
          <w:sz w:val="24"/>
        </w:rPr>
        <w:t>Politechnika Krakowska im. Tadeusza Kościuszki</w:t>
      </w:r>
    </w:p>
    <w:p w:rsidR="00A80738" w:rsidRDefault="00CE7DD4" w:rsidP="0018613E">
      <w:pPr>
        <w:spacing w:after="40"/>
        <w:rPr>
          <w:b/>
          <w:bCs/>
          <w:sz w:val="24"/>
        </w:rPr>
      </w:pPr>
      <w:r w:rsidRPr="00CE7DD4">
        <w:rPr>
          <w:b/>
          <w:bCs/>
          <w:sz w:val="24"/>
        </w:rPr>
        <w:t>Dział Zamówień Publicznych</w:t>
      </w:r>
    </w:p>
    <w:p w:rsidR="00A80738" w:rsidRPr="0018613E" w:rsidRDefault="00CE7DD4" w:rsidP="00A80738">
      <w:pPr>
        <w:rPr>
          <w:bCs/>
          <w:sz w:val="24"/>
        </w:rPr>
      </w:pPr>
      <w:r w:rsidRPr="00CE7DD4">
        <w:rPr>
          <w:bCs/>
          <w:sz w:val="24"/>
        </w:rPr>
        <w:t>ul. Warszawska 24</w:t>
      </w:r>
      <w:r w:rsidR="00A80738" w:rsidRPr="0018613E">
        <w:rPr>
          <w:bCs/>
          <w:sz w:val="24"/>
        </w:rPr>
        <w:t xml:space="preserve"> </w:t>
      </w:r>
      <w:r w:rsidRPr="00CE7DD4">
        <w:rPr>
          <w:bCs/>
          <w:sz w:val="24"/>
        </w:rPr>
        <w:t>W-9/110,</w:t>
      </w:r>
    </w:p>
    <w:p w:rsidR="00A80738" w:rsidRPr="0018613E" w:rsidRDefault="00CE7DD4" w:rsidP="00A80738">
      <w:pPr>
        <w:rPr>
          <w:bCs/>
          <w:sz w:val="24"/>
        </w:rPr>
      </w:pPr>
      <w:r w:rsidRPr="00CE7DD4">
        <w:rPr>
          <w:bCs/>
          <w:sz w:val="24"/>
        </w:rPr>
        <w:t>31-155</w:t>
      </w:r>
      <w:r w:rsidR="00A80738" w:rsidRPr="0018613E">
        <w:rPr>
          <w:bCs/>
          <w:sz w:val="24"/>
        </w:rPr>
        <w:t xml:space="preserve"> </w:t>
      </w:r>
      <w:r w:rsidRPr="00CE7DD4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E7DD4" w:rsidRPr="00CE7DD4">
        <w:rPr>
          <w:b/>
          <w:sz w:val="24"/>
          <w:szCs w:val="24"/>
        </w:rPr>
        <w:t>KA-2/011/2020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8D0C06" w:rsidRDefault="00CB5EDB" w:rsidP="008D0C06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E7DD4" w:rsidRPr="00CE7DD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8D0C06">
        <w:rPr>
          <w:b/>
        </w:rPr>
        <w:t>Dostawę</w:t>
      </w:r>
      <w:r w:rsidR="00CE7DD4" w:rsidRPr="00CE7DD4">
        <w:rPr>
          <w:b/>
        </w:rPr>
        <w:t xml:space="preserve"> sprzętu komputerowego dla jednostek organizacyjnych Politechniki Krakowskiej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CE7DD4" w:rsidRPr="00CE7DD4">
        <w:rPr>
          <w:sz w:val="24"/>
          <w:szCs w:val="24"/>
        </w:rPr>
        <w:t>(</w:t>
      </w:r>
      <w:proofErr w:type="spellStart"/>
      <w:r w:rsidR="00CE7DD4" w:rsidRPr="00CE7DD4">
        <w:rPr>
          <w:sz w:val="24"/>
          <w:szCs w:val="24"/>
        </w:rPr>
        <w:t>t.j</w:t>
      </w:r>
      <w:proofErr w:type="spellEnd"/>
      <w:r w:rsidR="00CE7DD4" w:rsidRPr="00CE7DD4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CE7DD4" w:rsidRPr="00CE7DD4">
        <w:rPr>
          <w:sz w:val="24"/>
          <w:szCs w:val="24"/>
        </w:rPr>
        <w:t>16/04/2020</w:t>
      </w:r>
      <w:r w:rsidRPr="00FF4AB1">
        <w:rPr>
          <w:sz w:val="24"/>
          <w:szCs w:val="24"/>
        </w:rPr>
        <w:t xml:space="preserve"> o godz. </w:t>
      </w:r>
      <w:r w:rsidR="00CE7DD4" w:rsidRPr="00CE7DD4">
        <w:rPr>
          <w:sz w:val="24"/>
          <w:szCs w:val="24"/>
        </w:rPr>
        <w:t>10:30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E7DD4" w:rsidRPr="006646D9" w:rsidTr="00BD681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E44B16" w:rsidRDefault="00E44B16" w:rsidP="00BD68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7DD4">
              <w:rPr>
                <w:sz w:val="24"/>
                <w:szCs w:val="24"/>
              </w:rPr>
              <w:t>części 1 zamówienia w wysokości 110 000.00 zł brutto;</w:t>
            </w:r>
          </w:p>
          <w:p w:rsidR="00CE7DD4" w:rsidRPr="00A3048A" w:rsidRDefault="00CE7DD4" w:rsidP="00BD68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7DD4">
              <w:rPr>
                <w:sz w:val="24"/>
                <w:szCs w:val="24"/>
              </w:rPr>
              <w:t>części 2 zamówienia w wysokości 46 500.00 zł brutto;</w:t>
            </w:r>
          </w:p>
        </w:tc>
      </w:tr>
      <w:tr w:rsidR="00CE7DD4" w:rsidRPr="006646D9" w:rsidTr="00BD681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E7DD4" w:rsidRPr="00A3048A" w:rsidRDefault="00CE7DD4" w:rsidP="00BD68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7DD4">
              <w:rPr>
                <w:sz w:val="24"/>
                <w:szCs w:val="24"/>
              </w:rPr>
              <w:t>części 3 zamówienia w wysokości 5 600.00 zł brutto;</w:t>
            </w:r>
          </w:p>
        </w:tc>
      </w:tr>
      <w:tr w:rsidR="00CE7DD4" w:rsidRPr="006646D9" w:rsidTr="00BD681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E7DD4" w:rsidRPr="00A3048A" w:rsidRDefault="00CE7DD4" w:rsidP="00BD681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CE7DD4">
              <w:rPr>
                <w:sz w:val="24"/>
                <w:szCs w:val="24"/>
              </w:rPr>
              <w:t>części 4 zamówienia w wysokości 2 584.23 zł brutto;</w:t>
            </w:r>
          </w:p>
        </w:tc>
      </w:tr>
      <w:tr w:rsidR="00CE7DD4" w:rsidRPr="006646D9" w:rsidTr="00BD681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CE7DD4" w:rsidRPr="00A3048A" w:rsidRDefault="00CE7DD4" w:rsidP="00BD6810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bookmarkStart w:id="0" w:name="_GoBack"/>
      <w:bookmarkEnd w:id="0"/>
      <w:r>
        <w:rPr>
          <w:sz w:val="24"/>
        </w:rPr>
        <w:t>W wyznaczonym terminie oferty złożyli następujący Wykonawcy: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1870"/>
        <w:gridCol w:w="1418"/>
        <w:gridCol w:w="1134"/>
        <w:gridCol w:w="1134"/>
        <w:gridCol w:w="1275"/>
        <w:gridCol w:w="1276"/>
      </w:tblGrid>
      <w:tr w:rsidR="004C5EF9" w:rsidRPr="00075CD0" w:rsidTr="004C5EF9">
        <w:tc>
          <w:tcPr>
            <w:tcW w:w="824" w:type="dxa"/>
            <w:shd w:val="clear" w:color="auto" w:fill="auto"/>
            <w:vAlign w:val="center"/>
          </w:tcPr>
          <w:p w:rsidR="004C5EF9" w:rsidRPr="00EF62A3" w:rsidRDefault="004C5EF9" w:rsidP="00075CD0">
            <w:pPr>
              <w:jc w:val="center"/>
              <w:rPr>
                <w:b/>
                <w:sz w:val="18"/>
                <w:szCs w:val="18"/>
              </w:rPr>
            </w:pPr>
            <w:r w:rsidRPr="00EF62A3">
              <w:rPr>
                <w:b/>
                <w:sz w:val="18"/>
                <w:szCs w:val="18"/>
              </w:rPr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C5EF9" w:rsidRPr="00EF62A3" w:rsidRDefault="004C5EF9" w:rsidP="00075CD0">
            <w:pPr>
              <w:jc w:val="center"/>
              <w:rPr>
                <w:b/>
                <w:sz w:val="18"/>
                <w:szCs w:val="18"/>
              </w:rPr>
            </w:pPr>
            <w:r w:rsidRPr="00EF62A3">
              <w:rPr>
                <w:b/>
                <w:sz w:val="18"/>
                <w:szCs w:val="18"/>
              </w:rPr>
              <w:t>Nr</w:t>
            </w:r>
          </w:p>
          <w:p w:rsidR="004C5EF9" w:rsidRPr="00EF62A3" w:rsidRDefault="004C5EF9" w:rsidP="00075CD0">
            <w:pPr>
              <w:jc w:val="center"/>
              <w:rPr>
                <w:b/>
                <w:sz w:val="18"/>
                <w:szCs w:val="18"/>
              </w:rPr>
            </w:pPr>
            <w:r w:rsidRPr="00EF62A3">
              <w:rPr>
                <w:b/>
                <w:sz w:val="18"/>
                <w:szCs w:val="18"/>
              </w:rPr>
              <w:t>zadania</w:t>
            </w:r>
          </w:p>
        </w:tc>
        <w:tc>
          <w:tcPr>
            <w:tcW w:w="1870" w:type="dxa"/>
            <w:shd w:val="clear" w:color="auto" w:fill="auto"/>
            <w:vAlign w:val="center"/>
          </w:tcPr>
          <w:p w:rsidR="004C5EF9" w:rsidRDefault="004C5EF9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4C5EF9" w:rsidRPr="00CB5EDB" w:rsidRDefault="004C5EF9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5EF9" w:rsidRPr="00CB5EDB" w:rsidRDefault="004C5EF9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EF9" w:rsidRPr="00CB5EDB" w:rsidRDefault="004C5EF9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EF9" w:rsidRPr="00CB5EDB" w:rsidRDefault="004C5EF9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C5EF9" w:rsidRPr="00CB5EDB" w:rsidRDefault="004C5EF9" w:rsidP="00075CD0">
            <w:pPr>
              <w:jc w:val="center"/>
            </w:pPr>
            <w:r>
              <w:t>Okres rękojmi</w:t>
            </w:r>
          </w:p>
        </w:tc>
        <w:tc>
          <w:tcPr>
            <w:tcW w:w="1276" w:type="dxa"/>
          </w:tcPr>
          <w:p w:rsidR="004C5EF9" w:rsidRPr="00CB5EDB" w:rsidRDefault="004C5EF9" w:rsidP="00075CD0">
            <w:pPr>
              <w:jc w:val="center"/>
            </w:pPr>
            <w:r w:rsidRPr="00CB5EDB">
              <w:t>Warunki płatności</w:t>
            </w:r>
          </w:p>
        </w:tc>
      </w:tr>
      <w:tr w:rsidR="004C5EF9" w:rsidRPr="00075CD0" w:rsidTr="004C5EF9">
        <w:tc>
          <w:tcPr>
            <w:tcW w:w="824" w:type="dxa"/>
            <w:shd w:val="clear" w:color="auto" w:fill="auto"/>
            <w:vAlign w:val="center"/>
          </w:tcPr>
          <w:p w:rsidR="004C5EF9" w:rsidRPr="00FF514B" w:rsidRDefault="004C5EF9" w:rsidP="00BD6810">
            <w:pPr>
              <w:spacing w:before="120" w:after="120"/>
              <w:jc w:val="center"/>
              <w:rPr>
                <w:b/>
              </w:rPr>
            </w:pPr>
            <w:r w:rsidRPr="00FF514B">
              <w:rPr>
                <w:b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C5EF9" w:rsidRPr="00FF514B" w:rsidRDefault="004C5EF9" w:rsidP="00BD6810">
            <w:pPr>
              <w:spacing w:before="120" w:after="120"/>
              <w:jc w:val="center"/>
              <w:rPr>
                <w:b/>
              </w:rPr>
            </w:pPr>
            <w:r w:rsidRPr="00FF514B">
              <w:rPr>
                <w:b/>
              </w:rPr>
              <w:t>1</w:t>
            </w:r>
          </w:p>
        </w:tc>
        <w:tc>
          <w:tcPr>
            <w:tcW w:w="1870" w:type="dxa"/>
            <w:shd w:val="clear" w:color="auto" w:fill="auto"/>
          </w:tcPr>
          <w:p w:rsidR="004C5EF9" w:rsidRPr="00CB5EDB" w:rsidRDefault="004C5EF9" w:rsidP="00BD6810">
            <w:pPr>
              <w:spacing w:before="40"/>
            </w:pPr>
            <w:proofErr w:type="spellStart"/>
            <w:r w:rsidRPr="00CE7DD4">
              <w:t>Aksiom</w:t>
            </w:r>
            <w:proofErr w:type="spellEnd"/>
            <w:r w:rsidRPr="00CE7DD4">
              <w:t xml:space="preserve"> Sp. z o.o.</w:t>
            </w:r>
          </w:p>
          <w:p w:rsidR="004C5EF9" w:rsidRPr="00CB5EDB" w:rsidRDefault="004C5EF9" w:rsidP="00BD6810">
            <w:r w:rsidRPr="00CE7DD4">
              <w:t>Obrońców Tobruku</w:t>
            </w:r>
            <w:r w:rsidRPr="00CB5EDB">
              <w:t xml:space="preserve"> </w:t>
            </w:r>
            <w:r w:rsidRPr="00CE7DD4">
              <w:t>29/77</w:t>
            </w:r>
            <w:r w:rsidRPr="00CB5EDB">
              <w:t xml:space="preserve"> </w:t>
            </w:r>
          </w:p>
          <w:p w:rsidR="004C5EF9" w:rsidRPr="00CB5EDB" w:rsidRDefault="004C5EF9" w:rsidP="00BD6810">
            <w:pPr>
              <w:spacing w:before="40" w:after="40"/>
              <w:jc w:val="both"/>
            </w:pPr>
            <w:r w:rsidRPr="00CE7DD4">
              <w:t>01-494</w:t>
            </w:r>
            <w:r w:rsidRPr="00CB5EDB">
              <w:t xml:space="preserve"> </w:t>
            </w:r>
            <w: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5EF9" w:rsidRPr="00CB5EDB" w:rsidRDefault="004C5EF9" w:rsidP="00BD6810">
            <w:pPr>
              <w:spacing w:before="120" w:after="120"/>
              <w:jc w:val="center"/>
            </w:pPr>
            <w:r w:rsidRPr="00CE7DD4">
              <w:t xml:space="preserve">  </w:t>
            </w:r>
            <w:r>
              <w:t xml:space="preserve">90 685,44 </w:t>
            </w:r>
            <w:r w:rsidRPr="00CE7DD4">
              <w:t>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EF9" w:rsidRPr="00CB5EDB" w:rsidRDefault="004C5EF9" w:rsidP="00BD6810">
            <w:pPr>
              <w:spacing w:before="120" w:after="120"/>
              <w:jc w:val="center"/>
            </w:pPr>
            <w:r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EF9" w:rsidRPr="00CB5EDB" w:rsidRDefault="004C5EF9" w:rsidP="00BD6810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C5EF9" w:rsidRPr="00CB5EDB" w:rsidRDefault="004C5EF9" w:rsidP="00BD6810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276" w:type="dxa"/>
          </w:tcPr>
          <w:p w:rsidR="00D61548" w:rsidRDefault="00D61548" w:rsidP="00BD6810">
            <w:pPr>
              <w:spacing w:before="120" w:after="120"/>
              <w:jc w:val="center"/>
            </w:pPr>
          </w:p>
          <w:p w:rsidR="004C5EF9" w:rsidRDefault="004C5EF9" w:rsidP="00BD6810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C5EF9" w:rsidRPr="00075CD0" w:rsidTr="004C5EF9">
        <w:tc>
          <w:tcPr>
            <w:tcW w:w="824" w:type="dxa"/>
            <w:shd w:val="clear" w:color="auto" w:fill="auto"/>
            <w:vAlign w:val="center"/>
          </w:tcPr>
          <w:p w:rsidR="004C5EF9" w:rsidRPr="00FF514B" w:rsidRDefault="004C5EF9" w:rsidP="00BD6810">
            <w:pPr>
              <w:spacing w:before="120" w:after="120"/>
              <w:jc w:val="center"/>
              <w:rPr>
                <w:b/>
              </w:rPr>
            </w:pPr>
            <w:r w:rsidRPr="00FF514B">
              <w:rPr>
                <w:b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C5EF9" w:rsidRPr="00FF514B" w:rsidRDefault="004C5EF9" w:rsidP="00BD6810">
            <w:pPr>
              <w:spacing w:before="120" w:after="120"/>
              <w:jc w:val="center"/>
              <w:rPr>
                <w:b/>
              </w:rPr>
            </w:pPr>
            <w:r w:rsidRPr="00FF514B">
              <w:rPr>
                <w:b/>
              </w:rPr>
              <w:t>1</w:t>
            </w:r>
          </w:p>
        </w:tc>
        <w:tc>
          <w:tcPr>
            <w:tcW w:w="1870" w:type="dxa"/>
            <w:shd w:val="clear" w:color="auto" w:fill="auto"/>
          </w:tcPr>
          <w:p w:rsidR="004C5EF9" w:rsidRPr="00CB5EDB" w:rsidRDefault="004C5EF9" w:rsidP="00BD6810">
            <w:pPr>
              <w:spacing w:before="40"/>
            </w:pPr>
            <w:r w:rsidRPr="00CE7DD4">
              <w:t xml:space="preserve">CEZAR C. </w:t>
            </w:r>
            <w:proofErr w:type="spellStart"/>
            <w:r w:rsidRPr="00CE7DD4">
              <w:t>Machnio</w:t>
            </w:r>
            <w:proofErr w:type="spellEnd"/>
            <w:r w:rsidRPr="00CE7DD4">
              <w:t xml:space="preserve"> i P. </w:t>
            </w:r>
            <w:proofErr w:type="spellStart"/>
            <w:r w:rsidRPr="00CE7DD4">
              <w:t>Gebka</w:t>
            </w:r>
            <w:proofErr w:type="spellEnd"/>
            <w:r w:rsidRPr="00CE7DD4">
              <w:t xml:space="preserve"> </w:t>
            </w:r>
            <w:proofErr w:type="spellStart"/>
            <w:r w:rsidRPr="00CE7DD4">
              <w:t>Sp.z.o.o</w:t>
            </w:r>
            <w:proofErr w:type="spellEnd"/>
            <w:r w:rsidRPr="00CE7DD4">
              <w:t>.</w:t>
            </w:r>
          </w:p>
          <w:p w:rsidR="004C5EF9" w:rsidRPr="00CB5EDB" w:rsidRDefault="004C5EF9" w:rsidP="00BD6810">
            <w:r w:rsidRPr="00CE7DD4">
              <w:t xml:space="preserve">ul. </w:t>
            </w:r>
            <w:proofErr w:type="spellStart"/>
            <w:r w:rsidRPr="00CE7DD4">
              <w:t>Wolnosci</w:t>
            </w:r>
            <w:proofErr w:type="spellEnd"/>
            <w:r w:rsidRPr="00CB5EDB">
              <w:t xml:space="preserve"> </w:t>
            </w:r>
            <w:r w:rsidRPr="00CE7DD4">
              <w:t>8/4</w:t>
            </w:r>
            <w:r w:rsidRPr="00CB5EDB">
              <w:t xml:space="preserve"> </w:t>
            </w:r>
          </w:p>
          <w:p w:rsidR="004C5EF9" w:rsidRPr="00CB5EDB" w:rsidRDefault="004C5EF9" w:rsidP="00BD6810">
            <w:pPr>
              <w:spacing w:before="40" w:after="40"/>
              <w:jc w:val="both"/>
            </w:pPr>
            <w:r w:rsidRPr="00CE7DD4">
              <w:t>26-600</w:t>
            </w:r>
            <w:r w:rsidRPr="00CB5EDB">
              <w:t xml:space="preserve"> </w:t>
            </w:r>
            <w:r w:rsidRPr="00CE7DD4">
              <w:t>Radom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5EF9" w:rsidRPr="00CB5EDB" w:rsidRDefault="00566956" w:rsidP="00BD6810">
            <w:pPr>
              <w:spacing w:before="120" w:after="120"/>
              <w:jc w:val="center"/>
            </w:pPr>
            <w:r>
              <w:t xml:space="preserve"> 96 309,00</w:t>
            </w:r>
            <w:r w:rsidR="004C5EF9" w:rsidRPr="00CE7DD4">
              <w:t xml:space="preserve"> 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EF9" w:rsidRPr="00CB5EDB" w:rsidRDefault="00566956" w:rsidP="00BD6810">
            <w:pPr>
              <w:spacing w:before="120" w:after="120"/>
              <w:jc w:val="center"/>
            </w:pPr>
            <w:r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EF9" w:rsidRPr="00CB5EDB" w:rsidRDefault="00566956" w:rsidP="00BD6810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C5EF9" w:rsidRPr="00CB5EDB" w:rsidRDefault="00566956" w:rsidP="00BD6810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276" w:type="dxa"/>
          </w:tcPr>
          <w:p w:rsidR="00566956" w:rsidRDefault="00566956" w:rsidP="00BD6810">
            <w:pPr>
              <w:spacing w:before="120" w:after="120"/>
              <w:jc w:val="center"/>
            </w:pPr>
          </w:p>
          <w:p w:rsidR="004C5EF9" w:rsidRPr="00CB5EDB" w:rsidRDefault="00566956" w:rsidP="00BD6810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C5EF9" w:rsidRPr="00075CD0" w:rsidTr="004C5EF9">
        <w:tc>
          <w:tcPr>
            <w:tcW w:w="824" w:type="dxa"/>
            <w:shd w:val="clear" w:color="auto" w:fill="auto"/>
            <w:vAlign w:val="center"/>
          </w:tcPr>
          <w:p w:rsidR="004C5EF9" w:rsidRPr="00FF514B" w:rsidRDefault="004C5EF9" w:rsidP="00BD6810">
            <w:pPr>
              <w:spacing w:before="120" w:after="120"/>
              <w:jc w:val="center"/>
              <w:rPr>
                <w:b/>
              </w:rPr>
            </w:pPr>
            <w:r w:rsidRPr="00FF514B">
              <w:rPr>
                <w:b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C5EF9" w:rsidRPr="00FF514B" w:rsidRDefault="004C5EF9" w:rsidP="00BD6810">
            <w:pPr>
              <w:spacing w:before="120" w:after="120"/>
              <w:jc w:val="center"/>
              <w:rPr>
                <w:b/>
              </w:rPr>
            </w:pPr>
            <w:r w:rsidRPr="00FF514B">
              <w:rPr>
                <w:b/>
              </w:rPr>
              <w:t>2</w:t>
            </w:r>
          </w:p>
        </w:tc>
        <w:tc>
          <w:tcPr>
            <w:tcW w:w="1870" w:type="dxa"/>
            <w:shd w:val="clear" w:color="auto" w:fill="auto"/>
          </w:tcPr>
          <w:p w:rsidR="004C5EF9" w:rsidRPr="00CB5EDB" w:rsidRDefault="004C5EF9" w:rsidP="00BD6810">
            <w:pPr>
              <w:spacing w:before="40"/>
            </w:pPr>
            <w:r w:rsidRPr="00CE7DD4">
              <w:t>Grupa E Sp. z o.o.</w:t>
            </w:r>
          </w:p>
          <w:p w:rsidR="004C5EF9" w:rsidRPr="00CB5EDB" w:rsidRDefault="004C5EF9" w:rsidP="00BD6810">
            <w:r w:rsidRPr="00CE7DD4">
              <w:t>Piwna</w:t>
            </w:r>
            <w:r w:rsidRPr="00CB5EDB">
              <w:t xml:space="preserve"> </w:t>
            </w:r>
            <w:r w:rsidRPr="00CE7DD4">
              <w:t>32</w:t>
            </w:r>
            <w:r w:rsidRPr="00CB5EDB">
              <w:t xml:space="preserve"> </w:t>
            </w:r>
          </w:p>
          <w:p w:rsidR="004C5EF9" w:rsidRPr="00CB5EDB" w:rsidRDefault="004C5EF9" w:rsidP="00BD6810">
            <w:pPr>
              <w:spacing w:before="40" w:after="40"/>
              <w:jc w:val="both"/>
            </w:pPr>
            <w:r w:rsidRPr="00CE7DD4">
              <w:t>43-100</w:t>
            </w:r>
            <w:r w:rsidRPr="00CB5EDB">
              <w:t xml:space="preserve"> </w:t>
            </w:r>
            <w:r w:rsidRPr="00CE7DD4">
              <w:t>Tychy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5EF9" w:rsidRPr="00CB5EDB" w:rsidRDefault="00184FAD" w:rsidP="00BD6810">
            <w:pPr>
              <w:spacing w:before="120" w:after="120"/>
              <w:jc w:val="center"/>
            </w:pPr>
            <w:r>
              <w:t>63 383,13</w:t>
            </w:r>
            <w:r w:rsidR="004C5EF9" w:rsidRPr="00CE7DD4">
              <w:t xml:space="preserve"> 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EF9" w:rsidRPr="00CB5EDB" w:rsidRDefault="00184FAD" w:rsidP="00BD6810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EF9" w:rsidRPr="00CB5EDB" w:rsidRDefault="00184FAD" w:rsidP="00BD6810">
            <w:pPr>
              <w:spacing w:before="120" w:after="120"/>
              <w:jc w:val="center"/>
            </w:pPr>
            <w:r>
              <w:t>Okres gwarancji producenta 7 lat (84 miesiące)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C5EF9" w:rsidRPr="00CB5EDB" w:rsidRDefault="0044292B" w:rsidP="00BD6810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276" w:type="dxa"/>
          </w:tcPr>
          <w:p w:rsidR="0087494C" w:rsidRDefault="0087494C" w:rsidP="00BD6810">
            <w:pPr>
              <w:spacing w:before="120" w:after="120"/>
              <w:jc w:val="center"/>
            </w:pPr>
          </w:p>
          <w:p w:rsidR="004C5EF9" w:rsidRPr="00CB5EDB" w:rsidRDefault="0087494C" w:rsidP="00BD6810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C5EF9" w:rsidRPr="00075CD0" w:rsidTr="004C5EF9">
        <w:tc>
          <w:tcPr>
            <w:tcW w:w="824" w:type="dxa"/>
            <w:shd w:val="clear" w:color="auto" w:fill="auto"/>
            <w:vAlign w:val="center"/>
          </w:tcPr>
          <w:p w:rsidR="004C5EF9" w:rsidRPr="00FF514B" w:rsidRDefault="004C5EF9" w:rsidP="00BD6810">
            <w:pPr>
              <w:spacing w:before="120" w:after="120"/>
              <w:jc w:val="center"/>
              <w:rPr>
                <w:b/>
              </w:rPr>
            </w:pPr>
            <w:r w:rsidRPr="00FF514B">
              <w:rPr>
                <w:b/>
              </w:rPr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C5EF9" w:rsidRPr="00FF514B" w:rsidRDefault="004C5EF9" w:rsidP="00BD6810">
            <w:pPr>
              <w:spacing w:before="120" w:after="120"/>
              <w:jc w:val="center"/>
              <w:rPr>
                <w:b/>
              </w:rPr>
            </w:pPr>
            <w:r w:rsidRPr="00FF514B">
              <w:rPr>
                <w:b/>
              </w:rPr>
              <w:t>1</w:t>
            </w:r>
          </w:p>
        </w:tc>
        <w:tc>
          <w:tcPr>
            <w:tcW w:w="1870" w:type="dxa"/>
            <w:shd w:val="clear" w:color="auto" w:fill="auto"/>
          </w:tcPr>
          <w:p w:rsidR="004C5EF9" w:rsidRPr="00CB5EDB" w:rsidRDefault="004C5EF9" w:rsidP="00BD6810">
            <w:pPr>
              <w:spacing w:before="40"/>
            </w:pPr>
            <w:r w:rsidRPr="00CE7DD4">
              <w:t>MBA System Sp. z o.o.</w:t>
            </w:r>
          </w:p>
          <w:p w:rsidR="004C5EF9" w:rsidRPr="00CB5EDB" w:rsidRDefault="004C5EF9" w:rsidP="00BD6810">
            <w:r w:rsidRPr="00CE7DD4">
              <w:t>Odlewnicza</w:t>
            </w:r>
            <w:r w:rsidRPr="00CB5EDB">
              <w:t xml:space="preserve"> </w:t>
            </w:r>
            <w:r w:rsidRPr="00CE7DD4">
              <w:t>7</w:t>
            </w:r>
            <w:r w:rsidRPr="00CB5EDB">
              <w:t xml:space="preserve"> </w:t>
            </w:r>
          </w:p>
          <w:p w:rsidR="004C5EF9" w:rsidRPr="00CB5EDB" w:rsidRDefault="004C5EF9" w:rsidP="00BD6810">
            <w:pPr>
              <w:spacing w:before="40" w:after="40"/>
              <w:jc w:val="both"/>
            </w:pPr>
            <w:r w:rsidRPr="00CE7DD4">
              <w:lastRenderedPageBreak/>
              <w:t>03-231</w:t>
            </w:r>
            <w:r w:rsidRPr="00CB5EDB">
              <w:t xml:space="preserve"> </w:t>
            </w:r>
            <w:r w:rsidRPr="00CE7DD4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5EF9" w:rsidRPr="00CB5EDB" w:rsidRDefault="00F359B8" w:rsidP="00BD6810">
            <w:pPr>
              <w:spacing w:before="120" w:after="120"/>
              <w:jc w:val="center"/>
            </w:pPr>
            <w:r>
              <w:lastRenderedPageBreak/>
              <w:t>79 460,46</w:t>
            </w:r>
            <w:r w:rsidR="004C5EF9" w:rsidRPr="00CE7DD4">
              <w:t xml:space="preserve"> 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EF9" w:rsidRPr="00CB5EDB" w:rsidRDefault="00752D3E" w:rsidP="00BD6810">
            <w:pPr>
              <w:spacing w:before="120" w:after="120"/>
              <w:jc w:val="center"/>
            </w:pPr>
            <w:r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EF9" w:rsidRPr="00CB5EDB" w:rsidRDefault="00752D3E" w:rsidP="00BD6810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C5EF9" w:rsidRPr="00CB5EDB" w:rsidRDefault="00752D3E" w:rsidP="00BD6810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276" w:type="dxa"/>
          </w:tcPr>
          <w:p w:rsidR="004C5EF9" w:rsidRPr="00CB5EDB" w:rsidRDefault="00752D3E" w:rsidP="00BD6810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C5EF9" w:rsidRPr="00075CD0" w:rsidTr="004C5EF9">
        <w:tc>
          <w:tcPr>
            <w:tcW w:w="824" w:type="dxa"/>
            <w:shd w:val="clear" w:color="auto" w:fill="auto"/>
            <w:vAlign w:val="center"/>
          </w:tcPr>
          <w:p w:rsidR="004C5EF9" w:rsidRPr="00FF514B" w:rsidRDefault="004C5EF9" w:rsidP="00BD6810">
            <w:pPr>
              <w:spacing w:before="120" w:after="120"/>
              <w:jc w:val="center"/>
              <w:rPr>
                <w:b/>
              </w:rPr>
            </w:pPr>
            <w:r w:rsidRPr="00FF514B">
              <w:rPr>
                <w:b/>
              </w:rPr>
              <w:lastRenderedPageBreak/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C5EF9" w:rsidRPr="00FF514B" w:rsidRDefault="004C5EF9" w:rsidP="00BD6810">
            <w:pPr>
              <w:spacing w:before="120" w:after="120"/>
              <w:jc w:val="center"/>
              <w:rPr>
                <w:b/>
              </w:rPr>
            </w:pPr>
            <w:r w:rsidRPr="00FF514B">
              <w:rPr>
                <w:b/>
              </w:rPr>
              <w:t>1</w:t>
            </w:r>
          </w:p>
        </w:tc>
        <w:tc>
          <w:tcPr>
            <w:tcW w:w="1870" w:type="dxa"/>
            <w:shd w:val="clear" w:color="auto" w:fill="auto"/>
          </w:tcPr>
          <w:p w:rsidR="004C5EF9" w:rsidRPr="00CB5EDB" w:rsidRDefault="004C5EF9" w:rsidP="00BD6810">
            <w:pPr>
              <w:spacing w:before="40"/>
            </w:pPr>
            <w:r w:rsidRPr="00CE7DD4">
              <w:t>SYSTEM  DATA   Sp z o.o.</w:t>
            </w:r>
          </w:p>
          <w:p w:rsidR="004C5EF9" w:rsidRPr="00CB5EDB" w:rsidRDefault="004C5EF9" w:rsidP="00BD6810">
            <w:r w:rsidRPr="00CE7DD4">
              <w:t>ul. Sienkiewicza</w:t>
            </w:r>
            <w:r w:rsidRPr="00CB5EDB">
              <w:t xml:space="preserve"> </w:t>
            </w:r>
            <w:r w:rsidRPr="00CE7DD4">
              <w:t>42</w:t>
            </w:r>
            <w:r w:rsidRPr="00CB5EDB">
              <w:t xml:space="preserve"> </w:t>
            </w:r>
          </w:p>
          <w:p w:rsidR="004C5EF9" w:rsidRPr="00CB5EDB" w:rsidRDefault="004C5EF9" w:rsidP="00BD6810">
            <w:pPr>
              <w:spacing w:before="40" w:after="40"/>
              <w:jc w:val="both"/>
            </w:pPr>
            <w:r w:rsidRPr="00CE7DD4">
              <w:t>39-300</w:t>
            </w:r>
            <w:r w:rsidRPr="00CB5EDB">
              <w:t xml:space="preserve"> </w:t>
            </w:r>
            <w:r w:rsidRPr="00CE7DD4">
              <w:t>Mielec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5EF9" w:rsidRPr="00CB5EDB" w:rsidRDefault="003220E7" w:rsidP="00BD6810">
            <w:pPr>
              <w:spacing w:before="120" w:after="120"/>
              <w:jc w:val="center"/>
            </w:pPr>
            <w:r>
              <w:t>111 807,00</w:t>
            </w:r>
            <w:r w:rsidR="004C5EF9" w:rsidRPr="00CE7DD4">
              <w:t xml:space="preserve"> 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EF9" w:rsidRPr="00CB5EDB" w:rsidRDefault="003220E7" w:rsidP="00BD6810">
            <w:pPr>
              <w:spacing w:before="120" w:after="120"/>
              <w:jc w:val="center"/>
            </w:pPr>
            <w:r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EF9" w:rsidRPr="00CB5EDB" w:rsidRDefault="003220E7" w:rsidP="00BD6810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C5EF9" w:rsidRPr="00CB5EDB" w:rsidRDefault="003220E7" w:rsidP="00BD6810">
            <w:pPr>
              <w:spacing w:before="120" w:after="120"/>
              <w:jc w:val="center"/>
            </w:pPr>
            <w:r>
              <w:t>60 miesięcy</w:t>
            </w:r>
          </w:p>
        </w:tc>
        <w:tc>
          <w:tcPr>
            <w:tcW w:w="1276" w:type="dxa"/>
          </w:tcPr>
          <w:p w:rsidR="004C5EF9" w:rsidRPr="00CB5EDB" w:rsidRDefault="003220E7" w:rsidP="00BD6810">
            <w:pPr>
              <w:spacing w:before="120" w:after="120"/>
              <w:jc w:val="center"/>
            </w:pPr>
            <w:r>
              <w:t>Zgodnie z SIWZ</w:t>
            </w:r>
          </w:p>
        </w:tc>
      </w:tr>
      <w:tr w:rsidR="004C5EF9" w:rsidRPr="00075CD0" w:rsidTr="004C5EF9">
        <w:tc>
          <w:tcPr>
            <w:tcW w:w="824" w:type="dxa"/>
            <w:shd w:val="clear" w:color="auto" w:fill="auto"/>
            <w:vAlign w:val="center"/>
          </w:tcPr>
          <w:p w:rsidR="004C5EF9" w:rsidRPr="00FF514B" w:rsidRDefault="004C5EF9" w:rsidP="00BD6810">
            <w:pPr>
              <w:spacing w:before="120" w:after="120"/>
              <w:jc w:val="center"/>
              <w:rPr>
                <w:b/>
              </w:rPr>
            </w:pPr>
            <w:r w:rsidRPr="00FF514B">
              <w:rPr>
                <w:b/>
              </w:rPr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C5EF9" w:rsidRPr="00FF514B" w:rsidRDefault="004C5EF9" w:rsidP="00BD6810">
            <w:pPr>
              <w:spacing w:before="120" w:after="120"/>
              <w:jc w:val="center"/>
              <w:rPr>
                <w:b/>
              </w:rPr>
            </w:pPr>
            <w:r w:rsidRPr="00FF514B">
              <w:rPr>
                <w:b/>
              </w:rPr>
              <w:t>2</w:t>
            </w:r>
          </w:p>
        </w:tc>
        <w:tc>
          <w:tcPr>
            <w:tcW w:w="1870" w:type="dxa"/>
            <w:shd w:val="clear" w:color="auto" w:fill="auto"/>
          </w:tcPr>
          <w:p w:rsidR="004C5EF9" w:rsidRPr="00CB5EDB" w:rsidRDefault="004C5EF9" w:rsidP="00BD6810">
            <w:pPr>
              <w:spacing w:before="40"/>
            </w:pPr>
            <w:r w:rsidRPr="00CE7DD4">
              <w:t>SYSTEM  DATA   Sp z o.o.</w:t>
            </w:r>
          </w:p>
          <w:p w:rsidR="004C5EF9" w:rsidRPr="00CB5EDB" w:rsidRDefault="004C5EF9" w:rsidP="00BD6810">
            <w:r w:rsidRPr="00CE7DD4">
              <w:t>ul. Sienkiewicza</w:t>
            </w:r>
            <w:r w:rsidRPr="00CB5EDB">
              <w:t xml:space="preserve"> </w:t>
            </w:r>
            <w:r w:rsidRPr="00CE7DD4">
              <w:t>42</w:t>
            </w:r>
            <w:r w:rsidRPr="00CB5EDB">
              <w:t xml:space="preserve"> </w:t>
            </w:r>
          </w:p>
          <w:p w:rsidR="004C5EF9" w:rsidRPr="00CB5EDB" w:rsidRDefault="004C5EF9" w:rsidP="00BD6810">
            <w:pPr>
              <w:spacing w:before="40" w:after="40"/>
              <w:jc w:val="both"/>
            </w:pPr>
            <w:r w:rsidRPr="00CE7DD4">
              <w:t>39-300</w:t>
            </w:r>
            <w:r w:rsidRPr="00CB5EDB">
              <w:t xml:space="preserve"> </w:t>
            </w:r>
            <w:r w:rsidRPr="00CE7DD4">
              <w:t>Mielec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5EF9" w:rsidRPr="00CB5EDB" w:rsidRDefault="00BC077B" w:rsidP="00BD6810">
            <w:pPr>
              <w:spacing w:before="120" w:after="120"/>
              <w:jc w:val="center"/>
            </w:pPr>
            <w:r>
              <w:t>62 463,09</w:t>
            </w:r>
            <w:r w:rsidR="004C5EF9" w:rsidRPr="00CE7DD4">
              <w:t xml:space="preserve"> 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EF9" w:rsidRPr="00CB5EDB" w:rsidRDefault="00BC077B" w:rsidP="00BD6810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C5EF9" w:rsidRPr="00CB5EDB" w:rsidRDefault="00BC077B" w:rsidP="00BD6810">
            <w:pPr>
              <w:spacing w:before="120" w:after="120"/>
              <w:jc w:val="center"/>
            </w:pPr>
            <w:r>
              <w:t>Okres gwarancji producenta 7 lat (84 miesiące)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C5EF9" w:rsidRPr="00CB5EDB" w:rsidRDefault="00BC077B" w:rsidP="00BD6810">
            <w:pPr>
              <w:spacing w:before="120" w:after="120"/>
              <w:jc w:val="center"/>
            </w:pPr>
            <w:r>
              <w:t>Zgodnie z SIWZ</w:t>
            </w:r>
          </w:p>
        </w:tc>
        <w:tc>
          <w:tcPr>
            <w:tcW w:w="1276" w:type="dxa"/>
          </w:tcPr>
          <w:p w:rsidR="004C5EF9" w:rsidRPr="00CB5EDB" w:rsidRDefault="00BC077B" w:rsidP="00BD6810">
            <w:pPr>
              <w:spacing w:before="120" w:after="120"/>
              <w:jc w:val="center"/>
            </w:pPr>
            <w: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B9B" w:rsidRDefault="000B1B9B">
      <w:r>
        <w:separator/>
      </w:r>
    </w:p>
  </w:endnote>
  <w:endnote w:type="continuationSeparator" w:id="0">
    <w:p w:rsidR="000B1B9B" w:rsidRDefault="000B1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622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622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B622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B9B" w:rsidRDefault="000B1B9B">
      <w:r>
        <w:separator/>
      </w:r>
    </w:p>
  </w:footnote>
  <w:footnote w:type="continuationSeparator" w:id="0">
    <w:p w:rsidR="000B1B9B" w:rsidRDefault="000B1B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DD4" w:rsidRDefault="00CE7D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DD4" w:rsidRDefault="00CE7D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DD4" w:rsidRDefault="00CE7D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B9B"/>
    <w:rsid w:val="0001764B"/>
    <w:rsid w:val="0003529D"/>
    <w:rsid w:val="00075CD0"/>
    <w:rsid w:val="00092C61"/>
    <w:rsid w:val="000B1B9B"/>
    <w:rsid w:val="0014428B"/>
    <w:rsid w:val="001474D0"/>
    <w:rsid w:val="00184FAD"/>
    <w:rsid w:val="0018613E"/>
    <w:rsid w:val="001A443E"/>
    <w:rsid w:val="002628C2"/>
    <w:rsid w:val="002B74E3"/>
    <w:rsid w:val="003220E7"/>
    <w:rsid w:val="003269F6"/>
    <w:rsid w:val="00342653"/>
    <w:rsid w:val="0035216A"/>
    <w:rsid w:val="00386442"/>
    <w:rsid w:val="003B044E"/>
    <w:rsid w:val="0044292B"/>
    <w:rsid w:val="004C5EF9"/>
    <w:rsid w:val="004C7E9B"/>
    <w:rsid w:val="005028C0"/>
    <w:rsid w:val="00566956"/>
    <w:rsid w:val="00617D11"/>
    <w:rsid w:val="00647371"/>
    <w:rsid w:val="00651764"/>
    <w:rsid w:val="00666480"/>
    <w:rsid w:val="00675B48"/>
    <w:rsid w:val="0069085C"/>
    <w:rsid w:val="00752D3E"/>
    <w:rsid w:val="007B1D84"/>
    <w:rsid w:val="007F080B"/>
    <w:rsid w:val="00861E75"/>
    <w:rsid w:val="00864EE2"/>
    <w:rsid w:val="0087494C"/>
    <w:rsid w:val="008B02BA"/>
    <w:rsid w:val="008D0C06"/>
    <w:rsid w:val="009F189D"/>
    <w:rsid w:val="00A3048A"/>
    <w:rsid w:val="00A80738"/>
    <w:rsid w:val="00AC7F83"/>
    <w:rsid w:val="00B50940"/>
    <w:rsid w:val="00BC077B"/>
    <w:rsid w:val="00C236D3"/>
    <w:rsid w:val="00C94D43"/>
    <w:rsid w:val="00CB5EDB"/>
    <w:rsid w:val="00CE7DD4"/>
    <w:rsid w:val="00D61548"/>
    <w:rsid w:val="00E314E0"/>
    <w:rsid w:val="00E44B16"/>
    <w:rsid w:val="00EB7963"/>
    <w:rsid w:val="00EF62A3"/>
    <w:rsid w:val="00F273AC"/>
    <w:rsid w:val="00F359B8"/>
    <w:rsid w:val="00F95C33"/>
    <w:rsid w:val="00FB58C6"/>
    <w:rsid w:val="00FB622F"/>
    <w:rsid w:val="00FF4AB1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B62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B62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316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2</cp:revision>
  <cp:lastPrinted>2020-04-16T09:24:00Z</cp:lastPrinted>
  <dcterms:created xsi:type="dcterms:W3CDTF">2020-04-16T09:27:00Z</dcterms:created>
  <dcterms:modified xsi:type="dcterms:W3CDTF">2020-04-16T09:27:00Z</dcterms:modified>
</cp:coreProperties>
</file>