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BA2D83">
        <w:rPr>
          <w:b/>
          <w:i w:val="0"/>
        </w:rPr>
        <w:t>4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86864" w:rsidRPr="00C86864">
        <w:rPr>
          <w:rFonts w:ascii="Times New Roman" w:eastAsia="Times New Roman" w:hAnsi="Times New Roman"/>
          <w:b/>
          <w:sz w:val="24"/>
          <w:szCs w:val="20"/>
          <w:lang w:eastAsia="pl-PL"/>
        </w:rPr>
        <w:t>NA/P/79/2020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86864" w:rsidRPr="00C86864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C8686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86864">
        <w:rPr>
          <w:rFonts w:ascii="Times New Roman" w:eastAsia="Times New Roman" w:hAnsi="Times New Roman"/>
          <w:b/>
          <w:sz w:val="24"/>
          <w:szCs w:val="24"/>
          <w:lang w:eastAsia="pl-PL"/>
        </w:rPr>
        <w:t>Remont 4 mieszkań w budynku "R"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FC8" w:rsidRDefault="00D27FC8" w:rsidP="00025386">
      <w:pPr>
        <w:spacing w:after="0" w:line="240" w:lineRule="auto"/>
      </w:pPr>
      <w:r>
        <w:separator/>
      </w:r>
    </w:p>
  </w:endnote>
  <w:endnote w:type="continuationSeparator" w:id="0">
    <w:p w:rsidR="00D27FC8" w:rsidRDefault="00D27FC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864" w:rsidRDefault="00C868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D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D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864" w:rsidRDefault="00C868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FC8" w:rsidRDefault="00D27FC8" w:rsidP="00025386">
      <w:pPr>
        <w:spacing w:after="0" w:line="240" w:lineRule="auto"/>
      </w:pPr>
      <w:r>
        <w:separator/>
      </w:r>
    </w:p>
  </w:footnote>
  <w:footnote w:type="continuationSeparator" w:id="0">
    <w:p w:rsidR="00D27FC8" w:rsidRDefault="00D27FC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864" w:rsidRDefault="00C868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864" w:rsidRDefault="00C868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864" w:rsidRDefault="00C868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7FC8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A2D83"/>
    <w:rsid w:val="00BE3BCE"/>
    <w:rsid w:val="00C86864"/>
    <w:rsid w:val="00D27FC8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D6CD767"/>
  <w15:chartTrackingRefBased/>
  <w15:docId w15:val="{9CFE8894-B285-467B-855C-22B8DF05A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2D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2D8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2020-04-15T10:43:00Z</cp:lastPrinted>
  <dcterms:created xsi:type="dcterms:W3CDTF">2020-04-15T10:43:00Z</dcterms:created>
  <dcterms:modified xsi:type="dcterms:W3CDTF">2020-04-15T10:43:00Z</dcterms:modified>
</cp:coreProperties>
</file>