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A1" w:rsidRPr="00A7226F" w:rsidRDefault="00E473A1" w:rsidP="00E473A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E473A1" w:rsidRPr="00A7226F" w:rsidRDefault="00E473A1" w:rsidP="00E473A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E473A1" w:rsidRPr="00A7226F" w:rsidRDefault="00E473A1" w:rsidP="00E473A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E473A1" w:rsidRDefault="00E473A1" w:rsidP="00E473A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04</w:t>
      </w:r>
      <w:r w:rsidRPr="00E412D5">
        <w:rPr>
          <w:sz w:val="24"/>
        </w:rPr>
        <w:t>-</w:t>
      </w:r>
      <w:r>
        <w:rPr>
          <w:sz w:val="24"/>
        </w:rPr>
        <w:t>14</w:t>
      </w:r>
    </w:p>
    <w:p w:rsidR="00E473A1" w:rsidRDefault="00E473A1" w:rsidP="00E473A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2020</w:t>
      </w:r>
      <w:r>
        <w:rPr>
          <w:sz w:val="24"/>
        </w:rPr>
        <w:tab/>
        <w:t xml:space="preserve"> </w:t>
      </w:r>
    </w:p>
    <w:p w:rsidR="00E473A1" w:rsidRDefault="00E473A1" w:rsidP="00E473A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473A1" w:rsidRDefault="00E473A1" w:rsidP="00E473A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473A1" w:rsidRPr="00A80738" w:rsidRDefault="00E473A1" w:rsidP="00E473A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E473A1" w:rsidRDefault="00E473A1" w:rsidP="00E473A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E473A1" w:rsidRDefault="00E473A1" w:rsidP="00E473A1">
      <w:pPr>
        <w:pStyle w:val="Tekstpodstawowywcity"/>
        <w:ind w:firstLine="539"/>
        <w:rPr>
          <w:i/>
        </w:rPr>
      </w:pPr>
    </w:p>
    <w:p w:rsidR="00E473A1" w:rsidRDefault="00E473A1" w:rsidP="00E473A1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E473A1" w:rsidRPr="00FF09F2" w:rsidRDefault="00E473A1" w:rsidP="00E473A1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 xml:space="preserve">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informacje z otwarcia ofert:</w:t>
      </w:r>
    </w:p>
    <w:p w:rsidR="00763658" w:rsidRDefault="00763658" w:rsidP="00763658">
      <w:pPr>
        <w:pStyle w:val="Tekstpodstawowywcity"/>
        <w:spacing w:before="120" w:after="240"/>
        <w:ind w:firstLine="0"/>
        <w:jc w:val="left"/>
        <w:rPr>
          <w:b/>
        </w:rPr>
      </w:pPr>
      <w:r w:rsidRPr="0000188B">
        <w:rPr>
          <w:szCs w:val="24"/>
        </w:rPr>
        <w:t xml:space="preserve">Otwarcie ofert na: </w:t>
      </w:r>
      <w:r w:rsidRPr="00B46174">
        <w:rPr>
          <w:b/>
        </w:rPr>
        <w:t>Dostaw</w:t>
      </w:r>
      <w:r>
        <w:rPr>
          <w:b/>
        </w:rPr>
        <w:t>ę</w:t>
      </w:r>
      <w:r w:rsidRPr="00B46174">
        <w:rPr>
          <w:b/>
        </w:rPr>
        <w:t xml:space="preserve"> soczewek wewnątrzgałkowych oraz zestawów do zabiegów okulistycznych wraz z dzierżawą aparatów do fakoemulsyfikacji i witrektomii przedniej</w:t>
      </w:r>
      <w:r>
        <w:rPr>
          <w:b/>
        </w:rPr>
        <w:t xml:space="preserve"> </w:t>
      </w:r>
      <w:r w:rsidRPr="00FF4AB1">
        <w:rPr>
          <w:szCs w:val="24"/>
        </w:rPr>
        <w:t xml:space="preserve">odbyło się w dniu </w:t>
      </w:r>
      <w:r>
        <w:rPr>
          <w:szCs w:val="24"/>
        </w:rPr>
        <w:t>14</w:t>
      </w:r>
      <w:r w:rsidRPr="00C62804">
        <w:rPr>
          <w:szCs w:val="24"/>
        </w:rPr>
        <w:t>/</w:t>
      </w:r>
      <w:r>
        <w:rPr>
          <w:szCs w:val="24"/>
        </w:rPr>
        <w:t>04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0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1 zamówienia w wysokości 2 818 584.00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2 zamówienia w wysokości 558 900.00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3 zamówienia w wysokości 33 048.00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4 zamówienia w wysokości 430 272.00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5 zamówienia w wysokości 11 421.00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6 zamówienia w wysokości 81 000.00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7 zamówienia w wysokości 209 908.80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8 zamówienia w wysokości 73 224.00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9 zamówienia w wysokości 9 763.20 zł brutto;</w:t>
            </w:r>
          </w:p>
        </w:tc>
      </w:tr>
      <w:tr w:rsidR="00B46174" w:rsidRPr="006646D9" w:rsidTr="00763658">
        <w:trPr>
          <w:trHeight w:val="70"/>
        </w:trPr>
        <w:tc>
          <w:tcPr>
            <w:tcW w:w="9214" w:type="dxa"/>
          </w:tcPr>
          <w:p w:rsidR="00B46174" w:rsidRPr="00A3048A" w:rsidRDefault="00B46174" w:rsidP="003B3F4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46174">
              <w:rPr>
                <w:sz w:val="24"/>
                <w:szCs w:val="24"/>
              </w:rPr>
              <w:t>części 10 zamówienia w wysokości 1 580 029.20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993"/>
        <w:gridCol w:w="2410"/>
        <w:gridCol w:w="1843"/>
        <w:gridCol w:w="1134"/>
        <w:gridCol w:w="1275"/>
        <w:gridCol w:w="1560"/>
        <w:gridCol w:w="1134"/>
      </w:tblGrid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CB5EDB" w:rsidRDefault="00631BA2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CB5EDB" w:rsidRDefault="00631BA2" w:rsidP="00075CD0">
            <w:pPr>
              <w:jc w:val="center"/>
            </w:pPr>
            <w:r w:rsidRPr="00CB5EDB">
              <w:t>Nr</w:t>
            </w:r>
          </w:p>
          <w:p w:rsidR="00631BA2" w:rsidRPr="00CB5EDB" w:rsidRDefault="00631BA2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1BA2" w:rsidRDefault="00631BA2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631BA2" w:rsidRPr="00CB5EDB" w:rsidRDefault="00631BA2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CB5EDB" w:rsidRDefault="00631BA2" w:rsidP="00075CD0">
            <w:pPr>
              <w:jc w:val="center"/>
            </w:pPr>
            <w:r w:rsidRPr="00CB5EDB">
              <w:t>Cena oferty</w:t>
            </w:r>
            <w:r>
              <w:t xml:space="preserve"> </w:t>
            </w:r>
            <w:r w:rsidR="001A4E9B">
              <w:t xml:space="preserve">              </w:t>
            </w:r>
            <w:r>
              <w:t>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CB5EDB" w:rsidRDefault="00631BA2" w:rsidP="00631BA2">
            <w:pPr>
              <w:jc w:val="center"/>
            </w:pPr>
            <w:r w:rsidRPr="00CB5EDB">
              <w:t xml:space="preserve">Termin </w:t>
            </w:r>
            <w:r>
              <w:t>dostawy</w:t>
            </w:r>
          </w:p>
        </w:tc>
        <w:tc>
          <w:tcPr>
            <w:tcW w:w="1275" w:type="dxa"/>
          </w:tcPr>
          <w:p w:rsidR="00D9542B" w:rsidRDefault="00D9542B" w:rsidP="00075CD0">
            <w:pPr>
              <w:jc w:val="center"/>
            </w:pPr>
          </w:p>
          <w:p w:rsidR="00631BA2" w:rsidRPr="00CB5EDB" w:rsidRDefault="00631BA2" w:rsidP="00075CD0">
            <w:pPr>
              <w:jc w:val="center"/>
            </w:pPr>
            <w:r>
              <w:t>Termin uzupełnienia depozytu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CB5EDB" w:rsidRDefault="00D9542B" w:rsidP="00075CD0">
            <w:pPr>
              <w:jc w:val="center"/>
            </w:pPr>
            <w:r>
              <w:t xml:space="preserve">Termin realizacji zamówienia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CB5EDB" w:rsidRDefault="00631BA2" w:rsidP="00075CD0">
            <w:pPr>
              <w:jc w:val="center"/>
            </w:pPr>
            <w:r w:rsidRPr="00CB5EDB">
              <w:t>Warunki płatności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proofErr w:type="spellStart"/>
            <w:r w:rsidRPr="001A4E9B">
              <w:rPr>
                <w:sz w:val="22"/>
                <w:szCs w:val="22"/>
              </w:rPr>
              <w:t>Alcon</w:t>
            </w:r>
            <w:proofErr w:type="spellEnd"/>
            <w:r w:rsidRPr="001A4E9B">
              <w:rPr>
                <w:sz w:val="22"/>
                <w:szCs w:val="22"/>
              </w:rPr>
              <w:t xml:space="preserve"> Polska Sp. z o.o.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 xml:space="preserve">Marynarska </w:t>
            </w:r>
            <w:r w:rsidR="001A4E9B" w:rsidRPr="001A4E9B">
              <w:rPr>
                <w:sz w:val="22"/>
                <w:szCs w:val="22"/>
              </w:rPr>
              <w:t>15</w:t>
            </w:r>
          </w:p>
          <w:p w:rsidR="00631BA2" w:rsidRPr="001A4E9B" w:rsidRDefault="00631BA2" w:rsidP="003B3F48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02-674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2 815 771.68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1A4E9B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 xml:space="preserve">do </w:t>
            </w:r>
            <w:r w:rsidR="00631BA2" w:rsidRPr="001A4E9B">
              <w:rPr>
                <w:sz w:val="22"/>
                <w:szCs w:val="22"/>
              </w:rPr>
              <w:t>3 dni</w:t>
            </w:r>
            <w:r w:rsidRPr="001A4E9B"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275" w:type="dxa"/>
          </w:tcPr>
          <w:p w:rsidR="00026F48" w:rsidRDefault="00026F48" w:rsidP="00026F48">
            <w:pPr>
              <w:jc w:val="center"/>
              <w:rPr>
                <w:i/>
                <w:sz w:val="22"/>
                <w:szCs w:val="22"/>
              </w:rPr>
            </w:pPr>
          </w:p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631BA2" w:rsidP="00026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 w:rsidR="00026F48"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 w:rsidR="00026F48"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631BA2" w:rsidRPr="001A4E9B">
              <w:rPr>
                <w:sz w:val="22"/>
                <w:szCs w:val="22"/>
              </w:rPr>
              <w:t>60 dni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proofErr w:type="spellStart"/>
            <w:r w:rsidRPr="001A4E9B">
              <w:rPr>
                <w:sz w:val="22"/>
                <w:szCs w:val="22"/>
              </w:rPr>
              <w:t>Alcon</w:t>
            </w:r>
            <w:proofErr w:type="spellEnd"/>
            <w:r w:rsidRPr="001A4E9B">
              <w:rPr>
                <w:sz w:val="22"/>
                <w:szCs w:val="22"/>
              </w:rPr>
              <w:t xml:space="preserve"> Polska Sp. z o.o.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 xml:space="preserve">Marynarska </w:t>
            </w:r>
            <w:r w:rsidR="001A4E9B" w:rsidRPr="001A4E9B">
              <w:rPr>
                <w:sz w:val="22"/>
                <w:szCs w:val="22"/>
              </w:rPr>
              <w:t>15</w:t>
            </w:r>
          </w:p>
          <w:p w:rsidR="00631BA2" w:rsidRPr="001A4E9B" w:rsidRDefault="00631BA2" w:rsidP="003B3F48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02-674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1 579 343.34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C5105D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do 3 dni roboczych</w:t>
            </w:r>
          </w:p>
        </w:tc>
        <w:tc>
          <w:tcPr>
            <w:tcW w:w="1275" w:type="dxa"/>
          </w:tcPr>
          <w:p w:rsidR="00026F48" w:rsidRDefault="00026F48" w:rsidP="00026F48">
            <w:pPr>
              <w:jc w:val="center"/>
              <w:rPr>
                <w:i/>
                <w:sz w:val="22"/>
                <w:szCs w:val="22"/>
              </w:rPr>
            </w:pPr>
          </w:p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>60 dni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BAUSCH HEALTH POLAND S</w:t>
            </w:r>
            <w:r w:rsidR="00631CD0">
              <w:rPr>
                <w:sz w:val="22"/>
                <w:szCs w:val="22"/>
              </w:rPr>
              <w:t>p</w:t>
            </w:r>
            <w:r w:rsidRPr="001A4E9B">
              <w:rPr>
                <w:sz w:val="22"/>
                <w:szCs w:val="22"/>
              </w:rPr>
              <w:t xml:space="preserve">. </w:t>
            </w:r>
            <w:r w:rsidR="00631CD0">
              <w:rPr>
                <w:sz w:val="22"/>
                <w:szCs w:val="22"/>
              </w:rPr>
              <w:t>z o</w:t>
            </w:r>
            <w:r w:rsidRPr="001A4E9B">
              <w:rPr>
                <w:sz w:val="22"/>
                <w:szCs w:val="22"/>
              </w:rPr>
              <w:t>.</w:t>
            </w:r>
            <w:r w:rsidR="00631CD0">
              <w:rPr>
                <w:sz w:val="22"/>
                <w:szCs w:val="22"/>
              </w:rPr>
              <w:t>o</w:t>
            </w:r>
            <w:r w:rsidRPr="001A4E9B">
              <w:rPr>
                <w:sz w:val="22"/>
                <w:szCs w:val="22"/>
              </w:rPr>
              <w:t>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P</w:t>
            </w:r>
            <w:r w:rsidR="00631CD0">
              <w:rPr>
                <w:sz w:val="22"/>
                <w:szCs w:val="22"/>
              </w:rPr>
              <w:t>rzemysłowa</w:t>
            </w:r>
            <w:r w:rsidRPr="001A4E9B">
              <w:rPr>
                <w:sz w:val="22"/>
                <w:szCs w:val="22"/>
              </w:rPr>
              <w:t xml:space="preserve"> 2 </w:t>
            </w:r>
          </w:p>
          <w:p w:rsidR="00631BA2" w:rsidRPr="001A4E9B" w:rsidRDefault="00631BA2" w:rsidP="00631CD0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35-959 R</w:t>
            </w:r>
            <w:r w:rsidR="00631CD0">
              <w:rPr>
                <w:sz w:val="22"/>
                <w:szCs w:val="22"/>
              </w:rPr>
              <w:t>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557 312.40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AB0E9A" w:rsidRDefault="00AB0E9A" w:rsidP="003B3F48">
            <w:pPr>
              <w:spacing w:before="120" w:after="120"/>
              <w:jc w:val="center"/>
              <w:rPr>
                <w:i/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275" w:type="dxa"/>
          </w:tcPr>
          <w:p w:rsidR="00AB0E9A" w:rsidRDefault="00AB0E9A" w:rsidP="00AB0E9A">
            <w:pPr>
              <w:jc w:val="center"/>
              <w:rPr>
                <w:sz w:val="22"/>
                <w:szCs w:val="22"/>
              </w:rPr>
            </w:pPr>
          </w:p>
          <w:p w:rsidR="00631CD0" w:rsidRPr="001A4E9B" w:rsidRDefault="00AB0E9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631CD0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 xml:space="preserve">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>60 dni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631CD0" w:rsidRPr="001A4E9B" w:rsidRDefault="00631CD0" w:rsidP="00631CD0">
            <w:pPr>
              <w:spacing w:before="40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BAUSCH HEALTH POLAND S</w:t>
            </w:r>
            <w:r>
              <w:rPr>
                <w:sz w:val="22"/>
                <w:szCs w:val="22"/>
              </w:rPr>
              <w:t>p</w:t>
            </w:r>
            <w:r w:rsidRPr="001A4E9B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z o</w:t>
            </w:r>
            <w:r w:rsidRPr="001A4E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o</w:t>
            </w:r>
            <w:r w:rsidRPr="001A4E9B">
              <w:rPr>
                <w:sz w:val="22"/>
                <w:szCs w:val="22"/>
              </w:rPr>
              <w:t>.</w:t>
            </w:r>
          </w:p>
          <w:p w:rsidR="00631CD0" w:rsidRPr="001A4E9B" w:rsidRDefault="00631CD0" w:rsidP="00631CD0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rzemysłowa</w:t>
            </w:r>
            <w:r w:rsidRPr="001A4E9B">
              <w:rPr>
                <w:sz w:val="22"/>
                <w:szCs w:val="22"/>
              </w:rPr>
              <w:t xml:space="preserve"> 2 </w:t>
            </w:r>
          </w:p>
          <w:p w:rsidR="00631BA2" w:rsidRPr="001A4E9B" w:rsidRDefault="00631CD0" w:rsidP="00631CD0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35-959 R</w:t>
            </w:r>
            <w:r>
              <w:rPr>
                <w:sz w:val="22"/>
                <w:szCs w:val="22"/>
              </w:rPr>
              <w:t>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35 781.91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AB0E9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275" w:type="dxa"/>
          </w:tcPr>
          <w:p w:rsidR="00AB0E9A" w:rsidRDefault="00AB0E9A" w:rsidP="00AB0E9A">
            <w:pPr>
              <w:jc w:val="center"/>
              <w:rPr>
                <w:sz w:val="22"/>
                <w:szCs w:val="22"/>
              </w:rPr>
            </w:pPr>
          </w:p>
          <w:p w:rsidR="00631BA2" w:rsidRPr="001A4E9B" w:rsidRDefault="00AB0E9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48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026F48" w:rsidP="00026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 xml:space="preserve">60 dni 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EDIRO Edward i Robert Łukaszewicz Sp</w:t>
            </w:r>
            <w:r w:rsidR="00AB0E9A">
              <w:rPr>
                <w:sz w:val="22"/>
                <w:szCs w:val="22"/>
              </w:rPr>
              <w:t>.</w:t>
            </w:r>
            <w:r w:rsidRPr="001A4E9B">
              <w:rPr>
                <w:sz w:val="22"/>
                <w:szCs w:val="22"/>
              </w:rPr>
              <w:t xml:space="preserve"> J</w:t>
            </w:r>
            <w:r w:rsidR="00AB0E9A">
              <w:rPr>
                <w:sz w:val="22"/>
                <w:szCs w:val="22"/>
              </w:rPr>
              <w:t>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 xml:space="preserve">ul. Lazurowa 185/3 </w:t>
            </w:r>
          </w:p>
          <w:p w:rsidR="00631BA2" w:rsidRPr="001A4E9B" w:rsidRDefault="00631BA2" w:rsidP="003B3F48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01-476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427 680.00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FA6D23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275" w:type="dxa"/>
          </w:tcPr>
          <w:p w:rsidR="00FA6D23" w:rsidRDefault="00FA6D23" w:rsidP="00FA6D23">
            <w:pPr>
              <w:jc w:val="center"/>
              <w:rPr>
                <w:sz w:val="22"/>
                <w:szCs w:val="22"/>
              </w:rPr>
            </w:pPr>
          </w:p>
          <w:p w:rsidR="00631BA2" w:rsidRPr="001A4E9B" w:rsidRDefault="00FA6D23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48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220DD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>60 dni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proofErr w:type="spellStart"/>
            <w:r w:rsidRPr="001A4E9B">
              <w:rPr>
                <w:sz w:val="22"/>
                <w:szCs w:val="22"/>
              </w:rPr>
              <w:t>EFmed</w:t>
            </w:r>
            <w:proofErr w:type="spellEnd"/>
            <w:r w:rsidRPr="001A4E9B">
              <w:rPr>
                <w:sz w:val="22"/>
                <w:szCs w:val="22"/>
              </w:rPr>
              <w:t xml:space="preserve"> Sp. z o.o.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 xml:space="preserve">Marynarki Polskiej 100 </w:t>
            </w:r>
          </w:p>
          <w:p w:rsidR="00631BA2" w:rsidRPr="001A4E9B" w:rsidRDefault="00631BA2" w:rsidP="003B3F48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80-557 Gdańsk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208 980.00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C55C54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275" w:type="dxa"/>
          </w:tcPr>
          <w:p w:rsidR="00631BA2" w:rsidRPr="001A4E9B" w:rsidRDefault="00FA6D23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72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220DD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>60 dni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proofErr w:type="spellStart"/>
            <w:r w:rsidRPr="001A4E9B">
              <w:rPr>
                <w:sz w:val="22"/>
                <w:szCs w:val="22"/>
              </w:rPr>
              <w:t>EFmed</w:t>
            </w:r>
            <w:proofErr w:type="spellEnd"/>
            <w:r w:rsidRPr="001A4E9B">
              <w:rPr>
                <w:sz w:val="22"/>
                <w:szCs w:val="22"/>
              </w:rPr>
              <w:t xml:space="preserve"> Sp. z o.o.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 xml:space="preserve">Marynarki Polskiej 100 </w:t>
            </w:r>
          </w:p>
          <w:p w:rsidR="00631BA2" w:rsidRPr="001A4E9B" w:rsidRDefault="00631BA2" w:rsidP="003B3F48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80-557 Gdańsk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72 900.00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C55C54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275" w:type="dxa"/>
          </w:tcPr>
          <w:p w:rsidR="00631BA2" w:rsidRPr="001A4E9B" w:rsidRDefault="00FA6D23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72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220DD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>60 dni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9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proofErr w:type="spellStart"/>
            <w:r w:rsidRPr="001A4E9B">
              <w:rPr>
                <w:sz w:val="22"/>
                <w:szCs w:val="22"/>
              </w:rPr>
              <w:t>EFmed</w:t>
            </w:r>
            <w:proofErr w:type="spellEnd"/>
            <w:r w:rsidRPr="001A4E9B">
              <w:rPr>
                <w:sz w:val="22"/>
                <w:szCs w:val="22"/>
              </w:rPr>
              <w:t xml:space="preserve"> Sp. z o.o.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 xml:space="preserve">Marynarki Polskiej 100 </w:t>
            </w:r>
          </w:p>
          <w:p w:rsidR="00631BA2" w:rsidRPr="001A4E9B" w:rsidRDefault="00631BA2" w:rsidP="003B3F48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80-557 Gdańsk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9 720.00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C55C54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275" w:type="dxa"/>
          </w:tcPr>
          <w:p w:rsidR="00631BA2" w:rsidRPr="001A4E9B" w:rsidRDefault="00FA6D23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72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220DD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>60 dni</w:t>
            </w:r>
          </w:p>
        </w:tc>
      </w:tr>
      <w:tr w:rsidR="00AB0E9A" w:rsidRPr="00075CD0" w:rsidTr="00AB0E9A">
        <w:tc>
          <w:tcPr>
            <w:tcW w:w="709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631BA2" w:rsidRPr="001A4E9B" w:rsidRDefault="00631BA2" w:rsidP="003B3F48">
            <w:pPr>
              <w:spacing w:before="40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POLYMED POLSKA S</w:t>
            </w:r>
            <w:r w:rsidR="00C55C54">
              <w:rPr>
                <w:sz w:val="22"/>
                <w:szCs w:val="22"/>
              </w:rPr>
              <w:t>p</w:t>
            </w:r>
            <w:r w:rsidRPr="001A4E9B">
              <w:rPr>
                <w:sz w:val="22"/>
                <w:szCs w:val="22"/>
              </w:rPr>
              <w:t>.</w:t>
            </w:r>
            <w:r w:rsidR="00C55C54">
              <w:rPr>
                <w:sz w:val="22"/>
                <w:szCs w:val="22"/>
              </w:rPr>
              <w:t xml:space="preserve"> z o</w:t>
            </w:r>
            <w:r w:rsidRPr="001A4E9B">
              <w:rPr>
                <w:sz w:val="22"/>
                <w:szCs w:val="22"/>
              </w:rPr>
              <w:t>.</w:t>
            </w:r>
            <w:r w:rsidR="00C55C54">
              <w:rPr>
                <w:sz w:val="22"/>
                <w:szCs w:val="22"/>
              </w:rPr>
              <w:t>o</w:t>
            </w:r>
            <w:r w:rsidRPr="001A4E9B">
              <w:rPr>
                <w:sz w:val="22"/>
                <w:szCs w:val="22"/>
              </w:rPr>
              <w:t>.</w:t>
            </w:r>
          </w:p>
          <w:p w:rsidR="00631BA2" w:rsidRPr="001A4E9B" w:rsidRDefault="00631BA2" w:rsidP="003B3F48">
            <w:pPr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W</w:t>
            </w:r>
            <w:r w:rsidR="00C55C54">
              <w:rPr>
                <w:sz w:val="22"/>
                <w:szCs w:val="22"/>
              </w:rPr>
              <w:t>arszawska</w:t>
            </w:r>
            <w:r w:rsidRPr="001A4E9B">
              <w:rPr>
                <w:sz w:val="22"/>
                <w:szCs w:val="22"/>
              </w:rPr>
              <w:t xml:space="preserve"> 320A </w:t>
            </w:r>
          </w:p>
          <w:p w:rsidR="00631BA2" w:rsidRPr="001A4E9B" w:rsidRDefault="00631BA2" w:rsidP="00026F48">
            <w:pPr>
              <w:spacing w:before="40" w:after="40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05-082</w:t>
            </w:r>
            <w:r w:rsidR="00026F48">
              <w:rPr>
                <w:sz w:val="22"/>
                <w:szCs w:val="22"/>
              </w:rPr>
              <w:t xml:space="preserve"> </w:t>
            </w:r>
            <w:r w:rsidRPr="001A4E9B">
              <w:rPr>
                <w:sz w:val="22"/>
                <w:szCs w:val="22"/>
              </w:rPr>
              <w:t>S</w:t>
            </w:r>
            <w:r w:rsidR="00026F48">
              <w:rPr>
                <w:sz w:val="22"/>
                <w:szCs w:val="22"/>
              </w:rPr>
              <w:t>tare</w:t>
            </w:r>
            <w:r w:rsidRPr="001A4E9B">
              <w:rPr>
                <w:sz w:val="22"/>
                <w:szCs w:val="22"/>
              </w:rPr>
              <w:t xml:space="preserve"> B</w:t>
            </w:r>
            <w:r w:rsidR="00026F48">
              <w:rPr>
                <w:sz w:val="22"/>
                <w:szCs w:val="22"/>
              </w:rPr>
              <w:t>abice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31BA2" w:rsidRPr="001A4E9B" w:rsidRDefault="00631BA2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105 300.00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B0E9A">
              <w:rPr>
                <w:i/>
                <w:sz w:val="22"/>
                <w:szCs w:val="22"/>
              </w:rPr>
              <w:t>nie dotyczy</w:t>
            </w:r>
          </w:p>
        </w:tc>
        <w:tc>
          <w:tcPr>
            <w:tcW w:w="1275" w:type="dxa"/>
          </w:tcPr>
          <w:p w:rsidR="00026F48" w:rsidRDefault="00026F48" w:rsidP="00026F48">
            <w:pPr>
              <w:jc w:val="center"/>
              <w:rPr>
                <w:sz w:val="22"/>
                <w:szCs w:val="22"/>
              </w:rPr>
            </w:pPr>
          </w:p>
          <w:p w:rsidR="00631BA2" w:rsidRPr="001A4E9B" w:rsidRDefault="00026F48" w:rsidP="00026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 godzin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31BA2" w:rsidRPr="001A4E9B" w:rsidRDefault="00026F48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A4E9B">
              <w:rPr>
                <w:sz w:val="22"/>
                <w:szCs w:val="22"/>
              </w:rPr>
              <w:t>36 miesi</w:t>
            </w:r>
            <w:r>
              <w:rPr>
                <w:sz w:val="22"/>
                <w:szCs w:val="22"/>
              </w:rPr>
              <w:t>ę</w:t>
            </w:r>
            <w:r w:rsidRPr="001A4E9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31BA2" w:rsidRPr="001A4E9B" w:rsidRDefault="00220DDA" w:rsidP="003B3F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1A4E9B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220DDA" w:rsidRDefault="00220DDA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220DD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220DDA" w:rsidRDefault="00220DDA" w:rsidP="00220DDA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220DDA" w:rsidRDefault="00220DDA" w:rsidP="00220DD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220DDA" w:rsidRDefault="00220DDA" w:rsidP="00220DD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lek. med. Janusz Orman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C9F" w:rsidRDefault="00756C9F">
      <w:r>
        <w:separator/>
      </w:r>
    </w:p>
  </w:endnote>
  <w:endnote w:type="continuationSeparator" w:id="0">
    <w:p w:rsidR="00756C9F" w:rsidRDefault="00756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485C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485C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85C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85CCC">
      <w:rPr>
        <w:rStyle w:val="Numerstrony"/>
        <w:rFonts w:ascii="Arial" w:hAnsi="Arial"/>
        <w:sz w:val="18"/>
        <w:szCs w:val="18"/>
      </w:rPr>
      <w:fldChar w:fldCharType="separate"/>
    </w:r>
    <w:r w:rsidR="00AB3F88">
      <w:rPr>
        <w:rStyle w:val="Numerstrony"/>
        <w:rFonts w:ascii="Arial" w:hAnsi="Arial"/>
        <w:noProof/>
        <w:sz w:val="18"/>
        <w:szCs w:val="18"/>
      </w:rPr>
      <w:t>1</w:t>
    </w:r>
    <w:r w:rsidR="00485C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85C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85CCC">
      <w:rPr>
        <w:rStyle w:val="Numerstrony"/>
        <w:rFonts w:ascii="Arial" w:hAnsi="Arial"/>
        <w:sz w:val="18"/>
        <w:szCs w:val="18"/>
      </w:rPr>
      <w:fldChar w:fldCharType="separate"/>
    </w:r>
    <w:r w:rsidR="00AB3F88">
      <w:rPr>
        <w:rStyle w:val="Numerstrony"/>
        <w:rFonts w:ascii="Arial" w:hAnsi="Arial"/>
        <w:noProof/>
        <w:sz w:val="18"/>
        <w:szCs w:val="18"/>
      </w:rPr>
      <w:t>2</w:t>
    </w:r>
    <w:r w:rsidR="00485CC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85CC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85CCC">
      <w:rPr>
        <w:rStyle w:val="Numerstrony"/>
      </w:rPr>
      <w:fldChar w:fldCharType="separate"/>
    </w:r>
    <w:r>
      <w:rPr>
        <w:rStyle w:val="Numerstrony"/>
        <w:noProof/>
      </w:rPr>
      <w:t>1</w:t>
    </w:r>
    <w:r w:rsidR="00485CCC">
      <w:rPr>
        <w:rStyle w:val="Numerstrony"/>
      </w:rPr>
      <w:fldChar w:fldCharType="end"/>
    </w:r>
    <w:r>
      <w:rPr>
        <w:rStyle w:val="Numerstrony"/>
      </w:rPr>
      <w:t>/</w:t>
    </w:r>
    <w:r w:rsidR="00485CC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85CCC">
      <w:rPr>
        <w:rStyle w:val="Numerstrony"/>
      </w:rPr>
      <w:fldChar w:fldCharType="separate"/>
    </w:r>
    <w:r w:rsidR="00A96094">
      <w:rPr>
        <w:rStyle w:val="Numerstrony"/>
        <w:noProof/>
      </w:rPr>
      <w:t>2</w:t>
    </w:r>
    <w:r w:rsidR="00485CC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C9F" w:rsidRDefault="00756C9F">
      <w:r>
        <w:separator/>
      </w:r>
    </w:p>
  </w:footnote>
  <w:footnote w:type="continuationSeparator" w:id="0">
    <w:p w:rsidR="00756C9F" w:rsidRDefault="00756C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174" w:rsidRDefault="00B461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174" w:rsidRDefault="00B461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174" w:rsidRDefault="00B461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46174"/>
    <w:rsid w:val="0001764B"/>
    <w:rsid w:val="00026F48"/>
    <w:rsid w:val="0003529D"/>
    <w:rsid w:val="00075CD0"/>
    <w:rsid w:val="00092C61"/>
    <w:rsid w:val="0014428B"/>
    <w:rsid w:val="0018613E"/>
    <w:rsid w:val="001A443E"/>
    <w:rsid w:val="001A4E9B"/>
    <w:rsid w:val="00220DDA"/>
    <w:rsid w:val="00255294"/>
    <w:rsid w:val="002628C2"/>
    <w:rsid w:val="00342653"/>
    <w:rsid w:val="0035216A"/>
    <w:rsid w:val="0038714A"/>
    <w:rsid w:val="003B044E"/>
    <w:rsid w:val="00485CCC"/>
    <w:rsid w:val="004C7E9B"/>
    <w:rsid w:val="005028C0"/>
    <w:rsid w:val="00617D11"/>
    <w:rsid w:val="00631BA2"/>
    <w:rsid w:val="00631CD0"/>
    <w:rsid w:val="00647371"/>
    <w:rsid w:val="00651764"/>
    <w:rsid w:val="00666480"/>
    <w:rsid w:val="0069085C"/>
    <w:rsid w:val="00756C9F"/>
    <w:rsid w:val="00763658"/>
    <w:rsid w:val="007B2977"/>
    <w:rsid w:val="00861E75"/>
    <w:rsid w:val="00864EE2"/>
    <w:rsid w:val="008B02BA"/>
    <w:rsid w:val="009F189D"/>
    <w:rsid w:val="00A3048A"/>
    <w:rsid w:val="00A80738"/>
    <w:rsid w:val="00A96094"/>
    <w:rsid w:val="00AB0E9A"/>
    <w:rsid w:val="00AB3F88"/>
    <w:rsid w:val="00AC7F83"/>
    <w:rsid w:val="00B46174"/>
    <w:rsid w:val="00B50940"/>
    <w:rsid w:val="00C10B7A"/>
    <w:rsid w:val="00C236D3"/>
    <w:rsid w:val="00C5105D"/>
    <w:rsid w:val="00C55C54"/>
    <w:rsid w:val="00C94D43"/>
    <w:rsid w:val="00C965DF"/>
    <w:rsid w:val="00CB5EDB"/>
    <w:rsid w:val="00D4511F"/>
    <w:rsid w:val="00D9542B"/>
    <w:rsid w:val="00E314E0"/>
    <w:rsid w:val="00E473A1"/>
    <w:rsid w:val="00EB7963"/>
    <w:rsid w:val="00F273AC"/>
    <w:rsid w:val="00F95C33"/>
    <w:rsid w:val="00FA6D2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473A1"/>
  </w:style>
  <w:style w:type="character" w:customStyle="1" w:styleId="TekstpodstawowywcityZnak">
    <w:name w:val="Tekst podstawowy wcięty Znak"/>
    <w:basedOn w:val="Domylnaczcionkaakapitu"/>
    <w:link w:val="Tekstpodstawowywcity"/>
    <w:rsid w:val="00E473A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2020-04-14T12:07:00Z</cp:lastPrinted>
  <dcterms:created xsi:type="dcterms:W3CDTF">2020-04-14T12:51:00Z</dcterms:created>
  <dcterms:modified xsi:type="dcterms:W3CDTF">2020-04-14T12:51:00Z</dcterms:modified>
</cp:coreProperties>
</file>