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FBE18C" w14:textId="77777777" w:rsidR="00010B31" w:rsidRDefault="006B426C" w:rsidP="00010B31">
      <w:pPr>
        <w:rPr>
          <w:b/>
          <w:bCs/>
          <w:sz w:val="24"/>
        </w:rPr>
      </w:pPr>
      <w:bookmarkStart w:id="0" w:name="_GoBack"/>
      <w:bookmarkEnd w:id="0"/>
      <w:r w:rsidRPr="006B426C">
        <w:rPr>
          <w:b/>
          <w:bCs/>
          <w:sz w:val="24"/>
        </w:rPr>
        <w:t>Samodzielny Publiczny Zespół Opieki Zdrowotnej w Kolbuszowej</w:t>
      </w:r>
    </w:p>
    <w:p w14:paraId="5B08AADF" w14:textId="77777777" w:rsidR="00010B31" w:rsidRDefault="006B426C" w:rsidP="00010B31">
      <w:pPr>
        <w:rPr>
          <w:b/>
          <w:bCs/>
          <w:sz w:val="24"/>
        </w:rPr>
      </w:pPr>
      <w:r w:rsidRPr="006B426C">
        <w:rPr>
          <w:b/>
          <w:bCs/>
          <w:sz w:val="24"/>
        </w:rPr>
        <w:t>Grunwaldzka</w:t>
      </w:r>
      <w:r w:rsidR="00010B31">
        <w:rPr>
          <w:b/>
          <w:bCs/>
          <w:sz w:val="24"/>
        </w:rPr>
        <w:t xml:space="preserve"> </w:t>
      </w:r>
      <w:r w:rsidRPr="006B426C">
        <w:rPr>
          <w:b/>
          <w:bCs/>
          <w:sz w:val="24"/>
        </w:rPr>
        <w:t>4</w:t>
      </w:r>
    </w:p>
    <w:p w14:paraId="76902651" w14:textId="77777777" w:rsidR="00010B31" w:rsidRDefault="006B426C" w:rsidP="00010B31">
      <w:pPr>
        <w:rPr>
          <w:b/>
          <w:bCs/>
          <w:sz w:val="24"/>
        </w:rPr>
      </w:pPr>
      <w:r w:rsidRPr="006B426C">
        <w:rPr>
          <w:b/>
          <w:bCs/>
          <w:sz w:val="24"/>
        </w:rPr>
        <w:t>36-100</w:t>
      </w:r>
      <w:r w:rsidR="00010B31">
        <w:rPr>
          <w:b/>
          <w:bCs/>
          <w:sz w:val="24"/>
        </w:rPr>
        <w:t xml:space="preserve"> </w:t>
      </w:r>
      <w:r w:rsidRPr="006B426C">
        <w:rPr>
          <w:b/>
          <w:bCs/>
          <w:sz w:val="24"/>
        </w:rPr>
        <w:t>Kolbuszowa</w:t>
      </w:r>
    </w:p>
    <w:p w14:paraId="131AF48E" w14:textId="77777777"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14:paraId="0C249A4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33F02C2" w14:textId="77777777"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359C76F" w14:textId="10D8F207"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C0D65">
        <w:rPr>
          <w:b/>
          <w:bCs/>
          <w:sz w:val="24"/>
        </w:rPr>
        <w:t>Eap2412/4/20/M</w:t>
      </w:r>
      <w:r>
        <w:rPr>
          <w:sz w:val="24"/>
        </w:rPr>
        <w:tab/>
        <w:t xml:space="preserve"> </w:t>
      </w:r>
      <w:r w:rsidR="006B426C" w:rsidRPr="006B426C">
        <w:rPr>
          <w:sz w:val="24"/>
        </w:rPr>
        <w:t>Kolbuszowa</w:t>
      </w:r>
      <w:r>
        <w:rPr>
          <w:sz w:val="24"/>
        </w:rPr>
        <w:t xml:space="preserve"> dnia: </w:t>
      </w:r>
      <w:r w:rsidR="006B426C" w:rsidRPr="006B426C">
        <w:rPr>
          <w:sz w:val="24"/>
        </w:rPr>
        <w:t>2020-03-24</w:t>
      </w:r>
    </w:p>
    <w:p w14:paraId="3644CA03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806A30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1A8A6B3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1FAED6F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27379AA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30F4D65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14:paraId="7D18DEF9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14:paraId="3E2EFB02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B605292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94C7286" w14:textId="77777777"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14:paraId="74D23D18" w14:textId="77777777"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6B426C" w:rsidRPr="006B426C">
        <w:rPr>
          <w:sz w:val="24"/>
          <w:szCs w:val="24"/>
        </w:rPr>
        <w:t>(</w:t>
      </w:r>
      <w:proofErr w:type="spellStart"/>
      <w:r w:rsidR="006B426C" w:rsidRPr="006B426C">
        <w:rPr>
          <w:sz w:val="24"/>
          <w:szCs w:val="24"/>
        </w:rPr>
        <w:t>t.j</w:t>
      </w:r>
      <w:proofErr w:type="spellEnd"/>
      <w:r w:rsidR="006B426C" w:rsidRPr="006B426C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6B426C" w:rsidRPr="006B426C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6B426C" w:rsidRPr="006B426C">
        <w:rPr>
          <w:b/>
          <w:sz w:val="24"/>
        </w:rPr>
        <w:t>Dostawa wyrobów medycznych operacyjnych (szwy chirurgiczne ) w 6 pakietach</w:t>
      </w:r>
      <w:r>
        <w:rPr>
          <w:sz w:val="24"/>
        </w:rPr>
        <w:t>,</w:t>
      </w:r>
    </w:p>
    <w:p w14:paraId="407EA752" w14:textId="77777777"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14:paraId="6A4BEC73" w14:textId="77777777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5DA51" w14:textId="77777777"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33FC" w14:textId="77777777"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14:paraId="72D82D3A" w14:textId="77777777"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6B426C" w14:paraId="31885731" w14:textId="77777777" w:rsidTr="00C759D5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E4A5" w14:textId="77777777" w:rsidR="006B426C" w:rsidRPr="009500EB" w:rsidRDefault="006B426C" w:rsidP="00C759D5">
            <w:pPr>
              <w:spacing w:line="360" w:lineRule="auto"/>
              <w:jc w:val="both"/>
              <w:rPr>
                <w:sz w:val="24"/>
              </w:rPr>
            </w:pPr>
            <w:r w:rsidRPr="006B426C">
              <w:rPr>
                <w:sz w:val="24"/>
              </w:rPr>
              <w:t>5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8B3A" w14:textId="77777777" w:rsidR="006B426C" w:rsidRPr="009500EB" w:rsidRDefault="006B426C" w:rsidP="00C759D5">
            <w:pPr>
              <w:spacing w:line="360" w:lineRule="auto"/>
              <w:jc w:val="both"/>
              <w:rPr>
                <w:b/>
                <w:sz w:val="24"/>
              </w:rPr>
            </w:pPr>
            <w:r w:rsidRPr="006B426C">
              <w:rPr>
                <w:b/>
                <w:sz w:val="24"/>
              </w:rPr>
              <w:t xml:space="preserve">Pakiet 5-Klipsy polimerowe i tytanowe do </w:t>
            </w:r>
            <w:proofErr w:type="spellStart"/>
            <w:r w:rsidRPr="006B426C">
              <w:rPr>
                <w:b/>
                <w:sz w:val="24"/>
              </w:rPr>
              <w:t>klipsownic</w:t>
            </w:r>
            <w:proofErr w:type="spellEnd"/>
            <w:r w:rsidRPr="006B426C">
              <w:rPr>
                <w:b/>
                <w:sz w:val="24"/>
              </w:rPr>
              <w:t xml:space="preserve"> typu Beryl</w:t>
            </w:r>
          </w:p>
          <w:p w14:paraId="5F03D828" w14:textId="77777777" w:rsidR="006B426C" w:rsidRPr="009500EB" w:rsidRDefault="006B426C" w:rsidP="00C759D5">
            <w:pPr>
              <w:spacing w:line="360" w:lineRule="auto"/>
              <w:jc w:val="both"/>
              <w:rPr>
                <w:sz w:val="24"/>
              </w:rPr>
            </w:pPr>
            <w:r w:rsidRPr="006B426C">
              <w:rPr>
                <w:sz w:val="24"/>
              </w:rPr>
              <w:t>cena przewyższa przeznaczoną kwotę</w:t>
            </w:r>
            <w:r w:rsidRPr="009500EB">
              <w:rPr>
                <w:sz w:val="24"/>
              </w:rPr>
              <w:t xml:space="preserve">: </w:t>
            </w:r>
            <w:r w:rsidRPr="006B426C">
              <w:rPr>
                <w:sz w:val="24"/>
              </w:rPr>
              <w:t>Uzasadnienie: Zgodnie z art. 93 ust. 1 pkt 4 ustawy Zamawiający unieważnia  postępowanie w Pakiecie nr 5  ponieważ cena najkorzystniejszej oferty przewyższa kwotę, którą zamawiający może przeznaczyć na sfinansowanie zamówienia.</w:t>
            </w:r>
          </w:p>
        </w:tc>
      </w:tr>
    </w:tbl>
    <w:p w14:paraId="5685B26A" w14:textId="77777777"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14:paraId="621A6E83" w14:textId="77777777"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14:paraId="2B0E87E9" w14:textId="77777777"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14:paraId="0FFE8E34" w14:textId="3D1599F7" w:rsidR="00010B31" w:rsidRDefault="009C0D65" w:rsidP="009C0D65">
      <w:pPr>
        <w:jc w:val="right"/>
      </w:pPr>
      <w:r>
        <w:t>Dyrektor SP ZOZ Kolbuszowa</w:t>
      </w:r>
    </w:p>
    <w:p w14:paraId="00C07472" w14:textId="477452E3" w:rsidR="009C0D65" w:rsidRDefault="009C0D65" w:rsidP="009C0D65">
      <w:pPr>
        <w:jc w:val="right"/>
      </w:pPr>
      <w:r>
        <w:t>Zbigniew Strzelczyk</w:t>
      </w:r>
    </w:p>
    <w:sectPr w:rsidR="009C0D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3E65B3" w14:textId="77777777" w:rsidR="00965F15" w:rsidRDefault="00965F15" w:rsidP="006B426C">
      <w:r>
        <w:separator/>
      </w:r>
    </w:p>
  </w:endnote>
  <w:endnote w:type="continuationSeparator" w:id="0">
    <w:p w14:paraId="377305E7" w14:textId="77777777" w:rsidR="00965F15" w:rsidRDefault="00965F15" w:rsidP="006B4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1795D6" w14:textId="77777777" w:rsidR="006B426C" w:rsidRDefault="006B42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9684E8" w14:textId="77777777" w:rsidR="006B426C" w:rsidRDefault="006B42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0C131" w14:textId="77777777" w:rsidR="006B426C" w:rsidRDefault="006B42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C4172C" w14:textId="77777777" w:rsidR="00965F15" w:rsidRDefault="00965F15" w:rsidP="006B426C">
      <w:r>
        <w:separator/>
      </w:r>
    </w:p>
  </w:footnote>
  <w:footnote w:type="continuationSeparator" w:id="0">
    <w:p w14:paraId="62B909ED" w14:textId="77777777" w:rsidR="00965F15" w:rsidRDefault="00965F15" w:rsidP="006B4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1C386B" w14:textId="77777777" w:rsidR="006B426C" w:rsidRDefault="006B42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184CDB" w14:textId="77777777" w:rsidR="006B426C" w:rsidRDefault="006B42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F55DA5" w14:textId="77777777" w:rsidR="006B426C" w:rsidRDefault="006B42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3289"/>
    <w:rsid w:val="00010B31"/>
    <w:rsid w:val="00104963"/>
    <w:rsid w:val="003610A7"/>
    <w:rsid w:val="006B426C"/>
    <w:rsid w:val="00823326"/>
    <w:rsid w:val="00856A3E"/>
    <w:rsid w:val="009500EB"/>
    <w:rsid w:val="00965F15"/>
    <w:rsid w:val="00993EFC"/>
    <w:rsid w:val="009C0D65"/>
    <w:rsid w:val="00AB3E72"/>
    <w:rsid w:val="00CA3289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94C605"/>
  <w15:chartTrackingRefBased/>
  <w15:docId w15:val="{BBAE6573-EE93-4654-9FDF-74B1309FF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B42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B42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2020-03-24T11:44:00Z</cp:lastPrinted>
  <dcterms:created xsi:type="dcterms:W3CDTF">2020-03-24T11:45:00Z</dcterms:created>
  <dcterms:modified xsi:type="dcterms:W3CDTF">2020-03-24T11:45:00Z</dcterms:modified>
</cp:coreProperties>
</file>