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561" w:rsidRDefault="00172561" w:rsidP="00172561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KC-zp.272-158/20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172561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2561" w:rsidRDefault="00172561" w:rsidP="00172561">
      <w:pPr>
        <w:spacing w:line="254" w:lineRule="auto"/>
        <w:ind w:left="6096"/>
      </w:pPr>
      <w:r>
        <w:t>Akademia Górniczo-Hutnicza</w:t>
      </w:r>
    </w:p>
    <w:p w:rsidR="00172561" w:rsidRDefault="00172561" w:rsidP="00172561">
      <w:pPr>
        <w:spacing w:line="254" w:lineRule="auto"/>
        <w:ind w:left="6096"/>
      </w:pPr>
      <w:r>
        <w:t xml:space="preserve"> im. St. Staszica w Krakowie</w:t>
      </w:r>
    </w:p>
    <w:p w:rsidR="00172561" w:rsidRDefault="00172561" w:rsidP="00172561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72561" w:rsidRDefault="00172561" w:rsidP="00172561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72561" w:rsidRDefault="00172561" w:rsidP="00172561">
      <w:pPr>
        <w:spacing w:line="254" w:lineRule="auto"/>
        <w:rPr>
          <w:rFonts w:ascii="Arial" w:hAnsi="Arial" w:cs="Aria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172561" w:rsidRDefault="00172561" w:rsidP="00172561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>
        <w:rPr>
          <w:rFonts w:ascii="Arial" w:hAnsi="Arial" w:cs="Arial"/>
          <w:b/>
        </w:rPr>
        <w:t>remont laboratorium wraz z wykonaniem instalacji wentylacji mechanicznej - Laboratorium Energetyki Jądrowej nr 015 w budynku C-2 AGH w Krakowie - KC-zp.272-158/20</w:t>
      </w:r>
      <w:r>
        <w:rPr>
          <w:rFonts w:ascii="Arial" w:hAnsi="Arial" w:cs="Arial"/>
        </w:rPr>
        <w:t>, oświadczam, co następuje: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2561" w:rsidRDefault="00172561" w:rsidP="0017256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172561" w:rsidRDefault="00172561" w:rsidP="00172561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172561" w:rsidRDefault="00172561" w:rsidP="0017256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16"/>
          <w:szCs w:val="16"/>
        </w:rPr>
        <w:lastRenderedPageBreak/>
        <w:t xml:space="preserve">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72561" w:rsidRDefault="00172561" w:rsidP="00172561"/>
    <w:p w:rsidR="005103B9" w:rsidRPr="00172561" w:rsidRDefault="005103B9" w:rsidP="00172561"/>
    <w:sectPr w:rsidR="005103B9" w:rsidRPr="00172561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135F2-B315-46E7-B418-CCBD6944C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14</cp:revision>
  <cp:lastPrinted>2019-07-25T11:08:00Z</cp:lastPrinted>
  <dcterms:created xsi:type="dcterms:W3CDTF">2018-06-06T10:09:00Z</dcterms:created>
  <dcterms:modified xsi:type="dcterms:W3CDTF">2020-03-20T07:37:00Z</dcterms:modified>
</cp:coreProperties>
</file>