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B66" w:rsidRDefault="004D56DB" w:rsidP="00F00B66">
      <w:pPr>
        <w:pStyle w:val="Nagwek3"/>
        <w:jc w:val="right"/>
        <w:rPr>
          <w:rFonts w:ascii="Times New Roman" w:hAnsi="Times New Roman"/>
        </w:rPr>
      </w:pPr>
      <w:r>
        <w:pict>
          <v:roundrect id="_x0000_s1028" style="position:absolute;left:0;text-align:left;margin-left:-25.5pt;margin-top:-13.15pt;width:162pt;height:1in;z-index:251659264" arcsize="10923f"/>
        </w:pict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b w:val="0"/>
          <w:sz w:val="22"/>
          <w:szCs w:val="22"/>
        </w:rPr>
        <w:tab/>
      </w:r>
      <w:r w:rsidR="00F00B66">
        <w:rPr>
          <w:rFonts w:ascii="Times New Roman" w:hAnsi="Times New Roman"/>
        </w:rPr>
        <w:t>Załącznik nr 1</w:t>
      </w:r>
    </w:p>
    <w:p w:rsidR="00F00B66" w:rsidRDefault="00F00B66" w:rsidP="00F00B6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00B66" w:rsidRDefault="00F00B66" w:rsidP="00F00B6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00B66" w:rsidRDefault="00F00B66" w:rsidP="00F00B6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00B66" w:rsidRDefault="00F00B66" w:rsidP="00F00B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F00B66" w:rsidRDefault="00F00B66" w:rsidP="00F00B66">
      <w:pPr>
        <w:spacing w:line="360" w:lineRule="auto"/>
      </w:pPr>
      <w:r>
        <w:t>Do: Nazwa i siedziba Zamawiającego:</w:t>
      </w:r>
    </w:p>
    <w:p w:rsidR="00F00B66" w:rsidRDefault="00F00B66" w:rsidP="00F00B66">
      <w:pPr>
        <w:ind w:right="-110"/>
        <w:rPr>
          <w:b/>
        </w:rPr>
      </w:pPr>
      <w:r>
        <w:rPr>
          <w:b/>
        </w:rPr>
        <w:t>Akademia Górniczo - Hutnicza</w:t>
      </w:r>
    </w:p>
    <w:p w:rsidR="00F00B66" w:rsidRDefault="00F00B66" w:rsidP="00F00B66">
      <w:pPr>
        <w:ind w:right="-110"/>
        <w:rPr>
          <w:b/>
        </w:rPr>
      </w:pPr>
      <w:r>
        <w:rPr>
          <w:b/>
        </w:rPr>
        <w:t>im. Stanisława Staszica w Krakowie</w:t>
      </w:r>
    </w:p>
    <w:p w:rsidR="00F00B66" w:rsidRDefault="00F00B66" w:rsidP="00F00B6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00B66" w:rsidRDefault="00F00B66" w:rsidP="00F00B66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00B66" w:rsidRDefault="00F00B66" w:rsidP="00F00B66">
      <w:pPr>
        <w:rPr>
          <w:b/>
        </w:rPr>
      </w:pPr>
      <w:r>
        <w:rPr>
          <w:b/>
        </w:rPr>
        <w:t xml:space="preserve">30-059 Kraków,  </w:t>
      </w:r>
    </w:p>
    <w:p w:rsidR="00F00B66" w:rsidRDefault="00F00B66" w:rsidP="00F00B66">
      <w:pPr>
        <w:ind w:firstLine="3969"/>
        <w:rPr>
          <w:b/>
        </w:rPr>
      </w:pPr>
    </w:p>
    <w:p w:rsidR="00F00B66" w:rsidRPr="00FA2707" w:rsidRDefault="00F00B66" w:rsidP="00F00B6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remont laboratorium wraz z wykonaniem instalacji wentylacji mechanicznej - Laboratorium Energetyki Jądrowej nr 015 w budynku C-2 AGH w Krakowie - KC-zp.272-158/20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F00B66" w:rsidTr="002F5618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F00B66" w:rsidTr="002F56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</w:pPr>
            <w: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6DB" w:rsidRPr="004D56DB" w:rsidRDefault="00F00B66" w:rsidP="004D56DB">
            <w:pPr>
              <w:tabs>
                <w:tab w:val="left" w:pos="426"/>
              </w:tabs>
              <w:suppressAutoHyphens/>
              <w:spacing w:line="280" w:lineRule="atLeast"/>
              <w:rPr>
                <w:color w:val="000000"/>
                <w:sz w:val="22"/>
                <w:szCs w:val="22"/>
              </w:rPr>
            </w:pPr>
            <w:r w:rsidRPr="004D56DB">
              <w:rPr>
                <w:bCs/>
                <w:iCs/>
                <w:sz w:val="22"/>
                <w:szCs w:val="22"/>
              </w:rPr>
              <w:t xml:space="preserve">Wykonanie instalacji wentylacji mechanicznej w lab. Energetyki Jądrowej 015 w bud. C-2 </w:t>
            </w:r>
            <w:r w:rsidRPr="004D56DB">
              <w:rPr>
                <w:bCs/>
                <w:sz w:val="22"/>
                <w:szCs w:val="22"/>
              </w:rPr>
              <w:t xml:space="preserve">- </w:t>
            </w:r>
            <w:r w:rsidRPr="004D56DB">
              <w:rPr>
                <w:sz w:val="22"/>
                <w:szCs w:val="22"/>
              </w:rPr>
              <w:t xml:space="preserve">zakres określony m.in. </w:t>
            </w:r>
            <w:r w:rsidR="004D56DB" w:rsidRPr="004D56DB">
              <w:rPr>
                <w:sz w:val="22"/>
                <w:szCs w:val="22"/>
              </w:rPr>
              <w:t>- d</w:t>
            </w:r>
            <w:r w:rsidR="004D56DB" w:rsidRPr="004D56DB">
              <w:rPr>
                <w:color w:val="000000"/>
                <w:sz w:val="22"/>
                <w:szCs w:val="22"/>
                <w:u w:val="single"/>
                <w:lang w:eastAsia="ar-SA"/>
              </w:rPr>
              <w:t>okumentacja projektowa nr 580 oraz 581</w:t>
            </w:r>
            <w:r w:rsidR="004D56DB" w:rsidRPr="004D56DB">
              <w:rPr>
                <w:color w:val="000000"/>
                <w:sz w:val="22"/>
                <w:szCs w:val="22"/>
                <w:lang w:eastAsia="ar-SA"/>
              </w:rPr>
              <w:t xml:space="preserve"> (w skład której wchodzi projekt budowlany, projekt, wykonawczy, przedmiar robót, i specyfikacja techniczna wykonania i odbioru robót budowlanych)</w:t>
            </w:r>
            <w:r w:rsidR="004D56DB" w:rsidRPr="004D56DB">
              <w:rPr>
                <w:color w:val="000000"/>
                <w:sz w:val="22"/>
                <w:szCs w:val="22"/>
                <w:u w:val="single"/>
                <w:lang w:eastAsia="ar-SA"/>
              </w:rPr>
              <w:t xml:space="preserve"> </w:t>
            </w:r>
          </w:p>
          <w:p w:rsidR="00F00B66" w:rsidRPr="004D56DB" w:rsidRDefault="00F00B66" w:rsidP="002F5618">
            <w:pPr>
              <w:widowControl w:val="0"/>
              <w:ind w:right="1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00B66" w:rsidTr="002F561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</w:pPr>
            <w:r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6DB" w:rsidRPr="004D56DB" w:rsidRDefault="00F00B66" w:rsidP="004D56DB">
            <w:pPr>
              <w:tabs>
                <w:tab w:val="left" w:pos="426"/>
              </w:tabs>
              <w:suppressAutoHyphens/>
              <w:spacing w:line="280" w:lineRule="atLeast"/>
              <w:rPr>
                <w:color w:val="000000"/>
                <w:sz w:val="22"/>
                <w:szCs w:val="22"/>
              </w:rPr>
            </w:pPr>
            <w:r w:rsidRPr="004D56DB">
              <w:rPr>
                <w:bCs/>
                <w:iCs/>
                <w:sz w:val="22"/>
                <w:szCs w:val="22"/>
              </w:rPr>
              <w:t xml:space="preserve">Wykonania remontu laboratorium </w:t>
            </w:r>
            <w:bookmarkStart w:id="0" w:name="_Hlk35320355"/>
            <w:r w:rsidRPr="004D56DB">
              <w:rPr>
                <w:bCs/>
                <w:iCs/>
                <w:sz w:val="22"/>
                <w:szCs w:val="22"/>
              </w:rPr>
              <w:t xml:space="preserve">Energetyki Jądrowej </w:t>
            </w:r>
            <w:bookmarkEnd w:id="0"/>
            <w:r w:rsidRPr="004D56DB">
              <w:rPr>
                <w:bCs/>
                <w:iCs/>
                <w:sz w:val="22"/>
                <w:szCs w:val="22"/>
              </w:rPr>
              <w:t xml:space="preserve">nr 015 w bud. C-2 - </w:t>
            </w:r>
            <w:r w:rsidRPr="004D56DB">
              <w:rPr>
                <w:sz w:val="22"/>
                <w:szCs w:val="22"/>
              </w:rPr>
              <w:t xml:space="preserve">zakres określony m.in. </w:t>
            </w:r>
            <w:r w:rsidR="004D56DB" w:rsidRPr="004D56DB">
              <w:rPr>
                <w:sz w:val="22"/>
                <w:szCs w:val="22"/>
              </w:rPr>
              <w:t>- d</w:t>
            </w:r>
            <w:r w:rsidR="004D56DB" w:rsidRPr="004D56DB">
              <w:rPr>
                <w:color w:val="000000"/>
                <w:sz w:val="22"/>
                <w:szCs w:val="22"/>
                <w:u w:val="single"/>
                <w:lang w:eastAsia="ar-SA"/>
              </w:rPr>
              <w:t>okumentacja projektowa nr 582</w:t>
            </w:r>
            <w:r w:rsidR="004D56DB" w:rsidRPr="004D56DB">
              <w:rPr>
                <w:color w:val="000000"/>
                <w:sz w:val="22"/>
                <w:szCs w:val="22"/>
                <w:lang w:eastAsia="ar-SA"/>
              </w:rPr>
              <w:t xml:space="preserve"> (w skład której wchodzi projekt budowlany, projekt, budowlano-wykonawczy, przedmiar robót, i specyfikacja techniczna wykonania i odbioru robót budowlanych)</w:t>
            </w:r>
            <w:r w:rsidR="004D56DB" w:rsidRPr="004D56DB">
              <w:rPr>
                <w:color w:val="000000"/>
                <w:sz w:val="22"/>
                <w:szCs w:val="22"/>
                <w:u w:val="single"/>
                <w:lang w:eastAsia="ar-SA"/>
              </w:rPr>
              <w:t xml:space="preserve"> </w:t>
            </w:r>
          </w:p>
          <w:p w:rsidR="00F00B66" w:rsidRPr="004D56DB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  <w:r w:rsidRPr="004D56DB">
              <w:rPr>
                <w:color w:val="FF0000"/>
                <w:sz w:val="22"/>
                <w:szCs w:val="22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00B66" w:rsidTr="002F5618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66" w:rsidRDefault="00F00B66" w:rsidP="002F5618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RAZEM I + II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66" w:rsidRDefault="00F00B66" w:rsidP="002F5618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F00B66" w:rsidRDefault="00F00B66" w:rsidP="00F00B6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98 dni od daty podpisania umowy </w:t>
      </w:r>
      <w:bookmarkStart w:id="1" w:name="_GoBack"/>
      <w:bookmarkEnd w:id="1"/>
    </w:p>
    <w:p w:rsidR="00F00B66" w:rsidRPr="00BA4857" w:rsidRDefault="00F00B66" w:rsidP="00F00B6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A74707">
        <w:rPr>
          <w:sz w:val="22"/>
          <w:szCs w:val="22"/>
        </w:rPr>
        <w:t xml:space="preserve"> </w:t>
      </w:r>
      <w:r>
        <w:rPr>
          <w:sz w:val="22"/>
          <w:szCs w:val="22"/>
        </w:rPr>
        <w:t>z wyjątkiem okresu udzielonej gwarancji na:</w:t>
      </w:r>
    </w:p>
    <w:p w:rsidR="00F00B66" w:rsidRPr="00BA4857" w:rsidRDefault="00F00B66" w:rsidP="00F00B6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BA4857">
        <w:rPr>
          <w:sz w:val="22"/>
          <w:szCs w:val="22"/>
        </w:rPr>
        <w:t>Instalacja sieci strukturalnej:</w:t>
      </w:r>
      <w:r>
        <w:rPr>
          <w:sz w:val="22"/>
          <w:szCs w:val="22"/>
        </w:rPr>
        <w:t xml:space="preserve"> </w:t>
      </w:r>
      <w:r w:rsidRPr="00BA4857">
        <w:rPr>
          <w:sz w:val="22"/>
          <w:szCs w:val="22"/>
        </w:rPr>
        <w:t>……………………lat</w:t>
      </w:r>
    </w:p>
    <w:p w:rsidR="00F00B66" w:rsidRDefault="00F00B66" w:rsidP="00F00B6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F00B66" w:rsidRPr="00FA2707" w:rsidRDefault="00F00B66" w:rsidP="00F00B66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F00B66" w:rsidRDefault="00F00B66" w:rsidP="00F00B66">
      <w:pPr>
        <w:jc w:val="both"/>
        <w:rPr>
          <w:sz w:val="22"/>
          <w:szCs w:val="22"/>
        </w:rPr>
      </w:pPr>
    </w:p>
    <w:p w:rsidR="00F00B66" w:rsidRDefault="00F00B66" w:rsidP="00F00B6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00B66" w:rsidRDefault="00F00B66" w:rsidP="00F00B66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F00B66" w:rsidRDefault="00F00B66" w:rsidP="00F00B6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00B66" w:rsidRDefault="00F00B66" w:rsidP="00F00B66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00B66" w:rsidRDefault="00F00B66" w:rsidP="00F00B6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F00B66" w:rsidRDefault="00F00B66" w:rsidP="00F00B6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F00B66" w:rsidRPr="00A74707" w:rsidRDefault="00F00B66" w:rsidP="00F00B6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F00B66" w:rsidRDefault="00F00B66" w:rsidP="00F00B6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F00B66" w:rsidRDefault="00F00B66" w:rsidP="00F00B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F00B66" w:rsidRDefault="00F00B66" w:rsidP="00F00B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F00B66" w:rsidRDefault="00F00B66" w:rsidP="00F00B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F00B66" w:rsidRDefault="00F00B66" w:rsidP="00F00B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00B66" w:rsidRDefault="00F00B66" w:rsidP="00F00B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F00B66" w:rsidRDefault="00F00B66" w:rsidP="00F00B66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F00B66" w:rsidRDefault="00F00B66" w:rsidP="00F00B66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00B66" w:rsidRDefault="00F00B66" w:rsidP="00F00B66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F00B66" w:rsidRDefault="00F00B66" w:rsidP="00F00B66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F00B66" w:rsidRDefault="00F00B66" w:rsidP="00F00B66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posiadające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 xml:space="preserve">w zakresie </w:t>
      </w:r>
      <w:r>
        <w:rPr>
          <w:bCs/>
          <w:iCs/>
          <w:sz w:val="22"/>
          <w:szCs w:val="22"/>
          <w:lang w:val="x-none" w:eastAsia="ar-SA"/>
        </w:rPr>
        <w:lastRenderedPageBreak/>
        <w:t>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00B66" w:rsidRDefault="00F00B66" w:rsidP="00F00B66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F00B66" w:rsidRDefault="00F00B66" w:rsidP="00F00B66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F00B66" w:rsidRDefault="00F00B66" w:rsidP="00F00B66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F00B66" w:rsidRDefault="00F00B66" w:rsidP="00F00B66">
      <w:pPr>
        <w:keepNext/>
        <w:ind w:left="360"/>
        <w:jc w:val="both"/>
        <w:rPr>
          <w:bCs/>
          <w:iCs/>
          <w:lang w:eastAsia="ar-SA"/>
        </w:rPr>
      </w:pPr>
    </w:p>
    <w:p w:rsidR="00F00B66" w:rsidRDefault="00F00B66" w:rsidP="00F00B66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00B66" w:rsidRDefault="00F00B66" w:rsidP="00F00B66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00B66" w:rsidRDefault="00F00B66" w:rsidP="00F00B66">
      <w:pPr>
        <w:pStyle w:val="Tekstprzypisudolnego"/>
        <w:jc w:val="both"/>
        <w:rPr>
          <w:sz w:val="18"/>
          <w:szCs w:val="18"/>
        </w:rPr>
      </w:pPr>
    </w:p>
    <w:p w:rsidR="00F00B66" w:rsidRDefault="00F00B66" w:rsidP="00F00B66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0B66" w:rsidRDefault="00F00B66" w:rsidP="00F00B66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F00B66" w:rsidRDefault="00F00B66" w:rsidP="00F00B6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F00B66" w:rsidTr="002F5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0B66" w:rsidRDefault="00F00B66" w:rsidP="002F5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0B66" w:rsidRDefault="00F00B66" w:rsidP="002F5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00B66" w:rsidRDefault="00F00B66" w:rsidP="002F5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0B66" w:rsidRDefault="00F00B66" w:rsidP="002F5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00B66" w:rsidTr="002F5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00B66" w:rsidTr="002F5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00B66" w:rsidTr="002F5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0B66" w:rsidRDefault="00F00B66" w:rsidP="002F5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00B66" w:rsidRDefault="00F00B66" w:rsidP="00F00B6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00B66" w:rsidRDefault="00F00B66" w:rsidP="00F00B6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F00B66" w:rsidRDefault="00F00B66" w:rsidP="00F00B6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F00B66" w:rsidRDefault="00F00B66" w:rsidP="00F00B66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F00B66" w:rsidRDefault="00F00B66" w:rsidP="00F00B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00B66" w:rsidRDefault="00F00B66" w:rsidP="00F00B66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F00B66" w:rsidRDefault="00F00B66" w:rsidP="00F00B6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00B66" w:rsidRDefault="00F00B66" w:rsidP="00F00B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00B66" w:rsidRDefault="00F00B66" w:rsidP="00F00B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00B66" w:rsidRDefault="00F00B66" w:rsidP="00F00B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00B66" w:rsidRDefault="00F00B66" w:rsidP="00F00B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00B66" w:rsidRDefault="00F00B66" w:rsidP="00F00B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00B66" w:rsidRDefault="00F00B66" w:rsidP="00F00B6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00B66" w:rsidRDefault="00F00B66" w:rsidP="00F00B66">
      <w:pPr>
        <w:jc w:val="both"/>
        <w:rPr>
          <w:sz w:val="22"/>
          <w:szCs w:val="22"/>
        </w:rPr>
      </w:pPr>
    </w:p>
    <w:p w:rsidR="00F00B66" w:rsidRDefault="00F00B66" w:rsidP="00F00B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00B66" w:rsidRDefault="00F00B66" w:rsidP="00F00B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00B66" w:rsidRDefault="00F00B66" w:rsidP="00F00B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00B66" w:rsidRDefault="00F00B66" w:rsidP="00F00B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F00B66" w:rsidRDefault="00F00B66" w:rsidP="00F00B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00B66" w:rsidRDefault="00F00B66" w:rsidP="00F00B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00B66" w:rsidRDefault="00F00B66" w:rsidP="00F00B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00B66" w:rsidRDefault="00F00B66" w:rsidP="00F00B66">
      <w:pPr>
        <w:jc w:val="both"/>
        <w:rPr>
          <w:sz w:val="22"/>
          <w:szCs w:val="22"/>
        </w:rPr>
      </w:pPr>
    </w:p>
    <w:p w:rsidR="00F00B66" w:rsidRDefault="00F00B66" w:rsidP="00F00B66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F00B66" w:rsidRDefault="00F00B66" w:rsidP="00F00B66">
      <w:pPr>
        <w:tabs>
          <w:tab w:val="left" w:pos="5040"/>
        </w:tabs>
        <w:ind w:left="708"/>
        <w:rPr>
          <w:sz w:val="22"/>
          <w:szCs w:val="22"/>
        </w:rPr>
      </w:pPr>
    </w:p>
    <w:p w:rsidR="00F00B66" w:rsidRDefault="00F00B66" w:rsidP="00F00B66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F00B66" w:rsidRDefault="00F00B66" w:rsidP="00F00B66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F00B66" w:rsidRDefault="00F00B66" w:rsidP="00F00B6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00B66" w:rsidRPr="00FA2707" w:rsidRDefault="00F00B66" w:rsidP="00F00B66"/>
    <w:p w:rsidR="00FE545C" w:rsidRPr="00F00B66" w:rsidRDefault="00FE545C" w:rsidP="00F00B66"/>
    <w:sectPr w:rsidR="00FE545C" w:rsidRPr="00F00B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6F7" w:rsidRDefault="006D56F7">
      <w:r>
        <w:separator/>
      </w:r>
    </w:p>
  </w:endnote>
  <w:endnote w:type="continuationSeparator" w:id="0">
    <w:p w:rsidR="006D56F7" w:rsidRDefault="006D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201" w:rsidRDefault="00EB72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201" w:rsidRDefault="00EB72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6F7" w:rsidRDefault="006D56F7">
      <w:r>
        <w:separator/>
      </w:r>
    </w:p>
  </w:footnote>
  <w:footnote w:type="continuationSeparator" w:id="0">
    <w:p w:rsidR="006D56F7" w:rsidRDefault="006D56F7">
      <w:r>
        <w:continuationSeparator/>
      </w:r>
    </w:p>
  </w:footnote>
  <w:footnote w:id="1">
    <w:p w:rsidR="00F00B66" w:rsidRDefault="00F00B66" w:rsidP="00F00B6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00B66" w:rsidRDefault="00F00B66" w:rsidP="00F00B66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201" w:rsidRDefault="00EB7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201" w:rsidRDefault="00EB72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6F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56DB"/>
    <w:rsid w:val="00595C87"/>
    <w:rsid w:val="005D2C65"/>
    <w:rsid w:val="005E6D94"/>
    <w:rsid w:val="0063384F"/>
    <w:rsid w:val="00643C6F"/>
    <w:rsid w:val="00646202"/>
    <w:rsid w:val="0065290F"/>
    <w:rsid w:val="006815F6"/>
    <w:rsid w:val="006D56F7"/>
    <w:rsid w:val="0072237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4CF5"/>
    <w:rsid w:val="00A0022B"/>
    <w:rsid w:val="00A346FE"/>
    <w:rsid w:val="00A47B4D"/>
    <w:rsid w:val="00A7092B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7201"/>
    <w:rsid w:val="00F00591"/>
    <w:rsid w:val="00F00B66"/>
    <w:rsid w:val="00F51688"/>
    <w:rsid w:val="00F53146"/>
    <w:rsid w:val="00F91018"/>
    <w:rsid w:val="00FA0F30"/>
    <w:rsid w:val="00FA270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24BFF4B"/>
  <w15:chartTrackingRefBased/>
  <w15:docId w15:val="{C844391C-0866-468F-99E0-2589A84E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27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A270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2269-5316-4759-82C3-A43791F25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964</Words>
  <Characters>7682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2020-03-17T05:24:00Z</dcterms:created>
  <dcterms:modified xsi:type="dcterms:W3CDTF">2020-04-03T05:54:00Z</dcterms:modified>
</cp:coreProperties>
</file>