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1FA" w:rsidRPr="00FA51FA" w:rsidRDefault="00FA51FA" w:rsidP="00FA51FA">
      <w:pPr>
        <w:pStyle w:val="Nagwek5"/>
        <w:spacing w:after="100" w:afterAutospacing="1"/>
        <w:jc w:val="both"/>
        <w:rPr>
          <w:sz w:val="28"/>
          <w:szCs w:val="28"/>
        </w:rPr>
      </w:pPr>
    </w:p>
    <w:p w:rsidR="00FA51FA" w:rsidRPr="00FA51FA" w:rsidRDefault="00FA51FA" w:rsidP="00FA51FA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FA51FA">
        <w:rPr>
          <w:rFonts w:ascii="Verdana" w:hAnsi="Verdana"/>
          <w:sz w:val="16"/>
          <w:szCs w:val="16"/>
        </w:rPr>
        <w:t>Ogłoszenie nr 540056607-N-2020 z dnia 31-03-2020 r.</w:t>
      </w:r>
    </w:p>
    <w:p w:rsidR="00FA51FA" w:rsidRPr="00FA51FA" w:rsidRDefault="00FA51FA" w:rsidP="00FA51FA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FA51FA">
        <w:rPr>
          <w:rFonts w:ascii="Verdana" w:hAnsi="Verdana"/>
          <w:sz w:val="16"/>
          <w:szCs w:val="16"/>
        </w:rPr>
        <w:t>Oświęcim:</w:t>
      </w:r>
    </w:p>
    <w:p w:rsidR="00FA51FA" w:rsidRPr="00FA51FA" w:rsidRDefault="00FA51FA" w:rsidP="00FA51FA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FA51FA">
        <w:rPr>
          <w:rFonts w:ascii="Verdana" w:hAnsi="Verdana"/>
          <w:sz w:val="16"/>
          <w:szCs w:val="16"/>
        </w:rPr>
        <w:t>OGŁOSZENIE O ZMIANIE OGŁOSZENIA</w:t>
      </w:r>
    </w:p>
    <w:p w:rsidR="00FA51FA" w:rsidRPr="00FA51FA" w:rsidRDefault="00FA51FA" w:rsidP="00FA51FA">
      <w:pPr>
        <w:pStyle w:val="Nagwek5"/>
        <w:spacing w:after="100" w:afterAutospacing="1"/>
        <w:jc w:val="left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OGŁOSZENIE DOTYCZY:</w:t>
      </w:r>
    </w:p>
    <w:p w:rsidR="00FA51FA" w:rsidRPr="00FA51FA" w:rsidRDefault="00FA51FA" w:rsidP="00FA51FA">
      <w:pPr>
        <w:pStyle w:val="Nagwek5"/>
        <w:spacing w:after="100" w:afterAutospacing="1"/>
        <w:jc w:val="left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Ogłoszenia o zamówieniu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INFORMACJE O ZMIENIANYM OGŁOSZENIU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Numer: 526891-N-2020</w:t>
      </w:r>
      <w:bookmarkStart w:id="0" w:name="_GoBack"/>
      <w:bookmarkEnd w:id="0"/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Data: 26/03/2020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SEKCJA I: ZAMAWIAJĄCY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Zespół Opieki Zdrowotnej w Oświęcimiu, Krajowy numer identyfikacyjny 00030440900000, ul. ul. Wysokie Brzegi  4, 32-600  Oświęcim, woj. małopolskie, państwo Polska, tel. 338448230, e-mail zamowienia@szpitaloswiecim.pl, faks 338448384.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Adres strony internetowej (</w:t>
      </w:r>
      <w:proofErr w:type="spellStart"/>
      <w:r w:rsidRPr="00FA51FA">
        <w:rPr>
          <w:rFonts w:ascii="Verdana" w:hAnsi="Verdana"/>
          <w:b w:val="0"/>
          <w:bCs/>
          <w:sz w:val="16"/>
          <w:szCs w:val="16"/>
        </w:rPr>
        <w:t>url</w:t>
      </w:r>
      <w:proofErr w:type="spellEnd"/>
      <w:r w:rsidRPr="00FA51FA">
        <w:rPr>
          <w:rFonts w:ascii="Verdana" w:hAnsi="Verdana"/>
          <w:b w:val="0"/>
          <w:bCs/>
          <w:sz w:val="16"/>
          <w:szCs w:val="16"/>
        </w:rPr>
        <w:t>): www.szpitaloswiecim.pl ; www.przetargi.propublico.pl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Adres profilu nabywcy: www.szpitaloswiecim.pl ; www.przetargi.propublico.pl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SEKCJA II: ZMIANY W OGŁOSZENIU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II.1) Tekst, który należy zmienić: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Miejsce, w którym znajduje się zmieniany tekst: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Numer sekcji: IV.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Punkt: 6.2)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W ogłoszeniu jest: Termin składania ofert lub wniosków o dopuszczenie do udziału w postępowaniu: Data: 2020-04-03, godzina: 09:00,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FA51FA">
        <w:rPr>
          <w:rFonts w:ascii="Verdana" w:hAnsi="Verdana"/>
          <w:b w:val="0"/>
          <w:bCs/>
          <w:sz w:val="16"/>
          <w:szCs w:val="16"/>
        </w:rPr>
        <w:t>W ogłoszeniu powinno być: Termin składania ofert lub wniosków o dopuszczenie do udziału w postępowaniu: Data: 2020-04-07, godzina: 09:00,</w:t>
      </w: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FA51FA" w:rsidRP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FA51FA" w:rsidRDefault="00FA51FA" w:rsidP="00FA51FA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FA51FA" w:rsidRPr="00FA51FA" w:rsidRDefault="00FA51FA" w:rsidP="00FA51FA">
      <w:pPr>
        <w:jc w:val="both"/>
      </w:pPr>
    </w:p>
    <w:sectPr w:rsidR="00FA51FA" w:rsidRPr="00FA51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8BE" w:rsidRDefault="00BD68BE">
      <w:r>
        <w:separator/>
      </w:r>
    </w:p>
  </w:endnote>
  <w:endnote w:type="continuationSeparator" w:id="0">
    <w:p w:rsidR="00BD68BE" w:rsidRDefault="00BD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8BE" w:rsidRDefault="00BD68BE">
      <w:r>
        <w:separator/>
      </w:r>
    </w:p>
  </w:footnote>
  <w:footnote w:type="continuationSeparator" w:id="0">
    <w:p w:rsidR="00BD68BE" w:rsidRDefault="00BD6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E31" w:rsidRDefault="00300E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E31" w:rsidRDefault="00300E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E31" w:rsidRDefault="00300E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8BE"/>
    <w:rsid w:val="000B65B1"/>
    <w:rsid w:val="000B6C6C"/>
    <w:rsid w:val="00186D37"/>
    <w:rsid w:val="00226741"/>
    <w:rsid w:val="002271C8"/>
    <w:rsid w:val="00300E31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BD68BE"/>
    <w:rsid w:val="00C660C9"/>
    <w:rsid w:val="00D64EA2"/>
    <w:rsid w:val="00E71976"/>
    <w:rsid w:val="00EA249D"/>
    <w:rsid w:val="00F0125C"/>
    <w:rsid w:val="00F52B07"/>
    <w:rsid w:val="00F8425D"/>
    <w:rsid w:val="00FA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665616"/>
  <w15:chartTrackingRefBased/>
  <w15:docId w15:val="{C10FDF0E-7136-40D7-88EE-E0F33DEBA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iwedzicha</dc:creator>
  <cp:keywords/>
  <cp:lastModifiedBy>iwedzicha</cp:lastModifiedBy>
  <cp:revision>2</cp:revision>
  <cp:lastPrinted>2001-02-10T19:50:00Z</cp:lastPrinted>
  <dcterms:created xsi:type="dcterms:W3CDTF">2020-03-31T08:39:00Z</dcterms:created>
  <dcterms:modified xsi:type="dcterms:W3CDTF">2020-03-31T08:39:00Z</dcterms:modified>
</cp:coreProperties>
</file>