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F73714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6F7FB3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63A10" w:rsidRPr="00863A10">
        <w:rPr>
          <w:rFonts w:ascii="Times New Roman" w:eastAsia="Times New Roman" w:hAnsi="Times New Roman"/>
          <w:b/>
          <w:sz w:val="24"/>
          <w:szCs w:val="20"/>
          <w:lang w:eastAsia="pl-PL"/>
        </w:rPr>
        <w:t>CSKDzMIZP-2375/18/03/01/2020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63A10" w:rsidRPr="00863A10">
        <w:rPr>
          <w:rFonts w:ascii="Times New Roman" w:hAnsi="Times New Roman"/>
          <w:sz w:val="24"/>
          <w:szCs w:val="24"/>
        </w:rPr>
        <w:t>(</w:t>
      </w:r>
      <w:proofErr w:type="spellStart"/>
      <w:r w:rsidR="00863A10" w:rsidRPr="00863A10">
        <w:rPr>
          <w:rFonts w:ascii="Times New Roman" w:hAnsi="Times New Roman"/>
          <w:sz w:val="24"/>
          <w:szCs w:val="24"/>
        </w:rPr>
        <w:t>t.j</w:t>
      </w:r>
      <w:proofErr w:type="spellEnd"/>
      <w:r w:rsidR="00863A10" w:rsidRPr="00863A10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63A1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3A10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sukcesywna dostawa różnego sprzętu medycznego oraz dostawa i dzierżawa foteli dializacyjnych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862" w:rsidRDefault="00733862" w:rsidP="00025386">
      <w:pPr>
        <w:spacing w:after="0" w:line="240" w:lineRule="auto"/>
      </w:pPr>
      <w:r>
        <w:separator/>
      </w:r>
    </w:p>
  </w:endnote>
  <w:endnote w:type="continuationSeparator" w:id="0">
    <w:p w:rsidR="00733862" w:rsidRDefault="007338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10" w:rsidRDefault="00863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7371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1F0F7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10" w:rsidRDefault="00863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862" w:rsidRDefault="00733862" w:rsidP="00025386">
      <w:pPr>
        <w:spacing w:after="0" w:line="240" w:lineRule="auto"/>
      </w:pPr>
      <w:r>
        <w:separator/>
      </w:r>
    </w:p>
  </w:footnote>
  <w:footnote w:type="continuationSeparator" w:id="0">
    <w:p w:rsidR="00733862" w:rsidRDefault="007338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10" w:rsidRDefault="00863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10" w:rsidRDefault="00863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10" w:rsidRDefault="00863A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86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F7FB3"/>
    <w:rsid w:val="00733862"/>
    <w:rsid w:val="00745A44"/>
    <w:rsid w:val="00863A10"/>
    <w:rsid w:val="008B797E"/>
    <w:rsid w:val="008F2498"/>
    <w:rsid w:val="00A47FC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7371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45DECA5-5F25-4312-B9AA-B03654C2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2020-03-20T09:49:00Z</dcterms:created>
  <dcterms:modified xsi:type="dcterms:W3CDTF">2020-03-20T09:49:00Z</dcterms:modified>
</cp:coreProperties>
</file>