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CA" w:rsidRPr="002855E4" w:rsidRDefault="001478CA" w:rsidP="00097D13">
      <w:pPr>
        <w:shd w:val="clear" w:color="auto" w:fill="FFFFFF"/>
        <w:jc w:val="right"/>
        <w:rPr>
          <w:b/>
        </w:rPr>
      </w:pPr>
      <w:r w:rsidRPr="002855E4">
        <w:rPr>
          <w:b/>
        </w:rPr>
        <w:t>Złącznik nr 1</w:t>
      </w:r>
      <w:r>
        <w:rPr>
          <w:b/>
        </w:rPr>
        <w:t>.5</w:t>
      </w:r>
      <w:bookmarkStart w:id="0" w:name="_GoBack"/>
      <w:bookmarkEnd w:id="0"/>
    </w:p>
    <w:p w:rsidR="001478CA" w:rsidRDefault="001478CA" w:rsidP="00097D13">
      <w:pPr>
        <w:shd w:val="clear" w:color="auto" w:fill="FFFFFF"/>
      </w:pPr>
      <w:r>
        <w:t>Zadanie nr 5</w:t>
      </w:r>
    </w:p>
    <w:p w:rsidR="001478CA" w:rsidRDefault="001478CA" w:rsidP="00097D13">
      <w:pPr>
        <w:shd w:val="clear" w:color="auto" w:fill="FFFFFF"/>
        <w:jc w:val="center"/>
      </w:pPr>
      <w:r>
        <w:t>Szczegółowy opis przedmiotu zamówienia</w:t>
      </w:r>
    </w:p>
    <w:p w:rsidR="001478CA" w:rsidRDefault="001478CA" w:rsidP="00097D13">
      <w:pPr>
        <w:shd w:val="clear" w:color="auto" w:fill="FFFFFF"/>
      </w:pPr>
    </w:p>
    <w:p w:rsidR="001478CA" w:rsidRDefault="001478CA" w:rsidP="00097D13">
      <w:pPr>
        <w:shd w:val="clear" w:color="auto" w:fill="FFFFFF"/>
      </w:pPr>
      <w:r>
        <w:t>Przedmiot przetargu</w:t>
      </w:r>
      <w:r w:rsidRPr="00656A92">
        <w:rPr>
          <w:sz w:val="28"/>
          <w:szCs w:val="28"/>
        </w:rPr>
        <w:t xml:space="preserve">:  </w:t>
      </w:r>
      <w:r w:rsidRPr="00343063">
        <w:rPr>
          <w:bCs/>
          <w:sz w:val="28"/>
          <w:szCs w:val="28"/>
        </w:rPr>
        <w:t>Myjka do basenów – 1 sztuka</w:t>
      </w:r>
    </w:p>
    <w:p w:rsidR="001478CA" w:rsidRPr="00AB39C8" w:rsidRDefault="001478CA" w:rsidP="000C5357">
      <w:pPr>
        <w:rPr>
          <w:rFonts w:cs="Calibri"/>
        </w:rPr>
      </w:pPr>
      <w:r>
        <w:rPr>
          <w:b/>
          <w:u w:val="single"/>
        </w:rPr>
        <w:t>UWAGA:</w:t>
      </w:r>
      <w:r>
        <w:rPr>
          <w:b/>
        </w:rPr>
        <w:t xml:space="preserve"> Oferent wypełniając rubrykę „TAK/NIE/Oferowane parametry” powinien wpisywać w nie słowa „tak” lub „nie” oraz  podawać rzeczywiste wartości liczbowe bądź opis funkcjonalności poszczególnych parametrów technicznych</w:t>
      </w:r>
    </w:p>
    <w:p w:rsidR="001478CA" w:rsidRPr="00AB39C8" w:rsidRDefault="001478CA" w:rsidP="00393687">
      <w:pPr>
        <w:rPr>
          <w:rFonts w:cs="Calibri"/>
        </w:rPr>
      </w:pPr>
    </w:p>
    <w:tbl>
      <w:tblPr>
        <w:tblW w:w="9922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6"/>
        <w:gridCol w:w="5386"/>
        <w:gridCol w:w="1559"/>
        <w:gridCol w:w="2411"/>
      </w:tblGrid>
      <w:tr w:rsidR="001478CA" w:rsidRPr="00D37361" w:rsidTr="00393687">
        <w:trPr>
          <w:trHeight w:val="1472"/>
          <w:jc w:val="center"/>
        </w:trPr>
        <w:tc>
          <w:tcPr>
            <w:tcW w:w="566" w:type="dxa"/>
            <w:shd w:val="clear" w:color="auto" w:fill="FFFFFF"/>
            <w:vAlign w:val="center"/>
          </w:tcPr>
          <w:p w:rsidR="001478CA" w:rsidRPr="00D37361" w:rsidRDefault="001478CA" w:rsidP="00393687">
            <w:pPr>
              <w:jc w:val="center"/>
              <w:rPr>
                <w:rFonts w:cs="Calibri"/>
                <w:lang w:eastAsia="ar-SA"/>
              </w:rPr>
            </w:pPr>
            <w:bookmarkStart w:id="1" w:name="_Hlk531000430"/>
            <w:r w:rsidRPr="00D37361">
              <w:rPr>
                <w:rFonts w:cs="Calibri"/>
                <w:lang w:eastAsia="ar-SA"/>
              </w:rPr>
              <w:t>LP.</w:t>
            </w:r>
          </w:p>
        </w:tc>
        <w:tc>
          <w:tcPr>
            <w:tcW w:w="5386" w:type="dxa"/>
            <w:shd w:val="clear" w:color="auto" w:fill="FFFFFF"/>
            <w:vAlign w:val="center"/>
          </w:tcPr>
          <w:p w:rsidR="001478CA" w:rsidRPr="00D37361" w:rsidRDefault="001478CA" w:rsidP="00393687">
            <w:pPr>
              <w:jc w:val="center"/>
              <w:rPr>
                <w:rFonts w:eastAsia="SimSun" w:cs="Calibri"/>
                <w:lang w:eastAsia="ar-SA"/>
              </w:rPr>
            </w:pPr>
            <w:r>
              <w:rPr>
                <w:rFonts w:eastAsia="SimSun" w:cs="Calibri"/>
                <w:lang w:eastAsia="ar-SA"/>
              </w:rPr>
              <w:t>Szczegółowy opis przedmiotu zamówienia</w:t>
            </w:r>
          </w:p>
        </w:tc>
        <w:tc>
          <w:tcPr>
            <w:tcW w:w="1559" w:type="dxa"/>
            <w:vAlign w:val="center"/>
          </w:tcPr>
          <w:p w:rsidR="001478CA" w:rsidRPr="00D37361" w:rsidRDefault="001478CA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D37361">
              <w:rPr>
                <w:rFonts w:eastAsia="Malgun Gothic" w:cs="Calibri"/>
                <w:lang w:eastAsia="ar-SA"/>
              </w:rPr>
              <w:t>PARAMETR GRANICZNY</w:t>
            </w:r>
          </w:p>
        </w:tc>
        <w:tc>
          <w:tcPr>
            <w:tcW w:w="2411" w:type="dxa"/>
            <w:shd w:val="clear" w:color="auto" w:fill="FFFFFF"/>
            <w:vAlign w:val="center"/>
          </w:tcPr>
          <w:p w:rsidR="001478CA" w:rsidRPr="00D37361" w:rsidRDefault="001478CA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D37361">
              <w:rPr>
                <w:rFonts w:eastAsia="SimSun" w:cs="Calibri"/>
                <w:lang w:eastAsia="ar-SA"/>
              </w:rPr>
              <w:t>PARAMETR OFEROWANY</w:t>
            </w:r>
          </w:p>
          <w:p w:rsidR="001478CA" w:rsidRPr="00D37361" w:rsidRDefault="001478CA" w:rsidP="00393687">
            <w:pPr>
              <w:jc w:val="center"/>
              <w:rPr>
                <w:rFonts w:eastAsia="SimSun" w:cs="Calibri"/>
                <w:lang w:eastAsia="ar-SA"/>
              </w:rPr>
            </w:pPr>
            <w:r w:rsidRPr="00D37361">
              <w:rPr>
                <w:rFonts w:eastAsia="SimSun" w:cs="Calibri"/>
                <w:lang w:eastAsia="ar-SA"/>
              </w:rPr>
              <w:t xml:space="preserve"> (wypełnia wykonawca)</w:t>
            </w:r>
          </w:p>
        </w:tc>
      </w:tr>
      <w:tr w:rsidR="001478CA" w:rsidRPr="00D37361" w:rsidTr="005816BE">
        <w:trPr>
          <w:trHeight w:val="544"/>
          <w:jc w:val="center"/>
        </w:trPr>
        <w:tc>
          <w:tcPr>
            <w:tcW w:w="9922" w:type="dxa"/>
            <w:gridSpan w:val="4"/>
            <w:vAlign w:val="center"/>
          </w:tcPr>
          <w:p w:rsidR="001478CA" w:rsidRPr="00D37361" w:rsidRDefault="001478CA" w:rsidP="005816BE">
            <w:pPr>
              <w:jc w:val="center"/>
              <w:rPr>
                <w:rFonts w:eastAsia="SimSun" w:cs="Calibri"/>
                <w:lang w:eastAsia="ar-SA"/>
              </w:rPr>
            </w:pPr>
            <w:r w:rsidRPr="00D37361">
              <w:rPr>
                <w:rFonts w:eastAsia="SimSun" w:cs="Calibri"/>
                <w:lang w:eastAsia="ar-SA"/>
              </w:rPr>
              <w:t>Warunki ogólne i serwisowe</w:t>
            </w:r>
          </w:p>
        </w:tc>
      </w:tr>
      <w:bookmarkEnd w:id="1"/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r w:rsidRPr="00D37361">
              <w:rPr>
                <w:spacing w:val="-3"/>
              </w:rPr>
              <w:t>Oferowane urządzenia powinny być</w:t>
            </w:r>
            <w:r w:rsidRPr="00D37361">
              <w:t xml:space="preserve"> fabrycznie nowe (sprzęt nie używany, nie rekondycjonowany, nie powystawowy, wszystkie elementy składowe i podzespoły fabrycznie nowe) wyprodukowane w roku 2019/2020.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r w:rsidRPr="00D37361">
              <w:t>Dostarczony sprzęt powinien być bezwzględnie wyposażony we wszystkie niezbędne do prawidłowej pracy akcesoria, instrukcję obsługi w języku polskim i w języku angielskim w formie papierowej i elektronicznej, dokumentację serwisową w języku polskim lub angielskim w formie papierowej i elektronicznej.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FF63DE">
            <w:r w:rsidRPr="00D37361">
              <w:t>Od wykonawcy wymaga się:</w:t>
            </w:r>
          </w:p>
          <w:p w:rsidR="001478CA" w:rsidRPr="00D37361" w:rsidRDefault="001478CA" w:rsidP="00FF63DE">
            <w:r w:rsidRPr="00D37361">
              <w:t xml:space="preserve">- przeszkolenia personelu medycznego w </w:t>
            </w:r>
            <w:r w:rsidRPr="00D37361">
              <w:br/>
              <w:t xml:space="preserve">  zakresie obsługi dostarczonego sprzętu i </w:t>
            </w:r>
            <w:r w:rsidRPr="00D37361">
              <w:br/>
              <w:t xml:space="preserve">  przeszkolenia personelu technicznego w </w:t>
            </w:r>
            <w:r w:rsidRPr="00D37361">
              <w:br/>
              <w:t xml:space="preserve">  zakresie obsługi technicznej (czynności </w:t>
            </w:r>
            <w:r w:rsidRPr="00D37361">
              <w:br/>
              <w:t xml:space="preserve">  diagnostycznych, okresowych konserwacji </w:t>
            </w:r>
            <w:r w:rsidRPr="00D37361">
              <w:br/>
              <w:t xml:space="preserve">  oraz usuwania prostych usterek </w:t>
            </w:r>
            <w:r w:rsidRPr="00D37361">
              <w:br/>
              <w:t xml:space="preserve">  technicznych)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snapToGrid w:val="0"/>
              <w:jc w:val="center"/>
            </w:pPr>
          </w:p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  <w:p w:rsidR="001478CA" w:rsidRPr="00D37361" w:rsidRDefault="001478CA" w:rsidP="00A30E25">
            <w:pPr>
              <w:jc w:val="center"/>
            </w:pPr>
          </w:p>
          <w:p w:rsidR="001478CA" w:rsidRPr="00D37361" w:rsidRDefault="001478CA" w:rsidP="00A30E25">
            <w:pPr>
              <w:jc w:val="center"/>
            </w:pP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FF63D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FF63DE">
            <w:r w:rsidRPr="00D37361">
              <w:t>Wykonawca powinien zapewnić co najmniej 24 miesięczną i maksymalnie 72 miesięczną gwarancję prawidłowego działania oferowanego sprzętu medycznego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FF63DE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FF63DE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r w:rsidRPr="00D37361">
              <w:t>Okres zagwarantowania dostępności i możliwości zakupu części zamiennych oraz wyposażenia eksploatacyjnego powinien wynosić minimum 10 lat od daty sprzedaży urządzenia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r w:rsidRPr="00D37361">
              <w:t>W przypadku stwierdzenia - w czasie okresu gwarancji - braków w dokumentacji serwisowej firma zobowiązuje się do jej uzupełnienia.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r w:rsidRPr="00D37361">
              <w:t>W okresie trwania gwarancji w przypadku awarii aparatury trwającej dłuższej niż 2 dni wykonawca zobowiązany jest do przedłużenia okresu gwarancji o czas trwania awarii, a w przypadku awarii trwającej dłużej niż 7 dni oferent zobowiązuje się w okresie gwarancji do wstawienia urządzenia zastępczego odpowiadającego parametrami oferowanemu urządzeniu.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5816BE">
            <w:r w:rsidRPr="00D37361">
              <w:t xml:space="preserve">Maksymalny czas diagnostyki w okresie gwarancji  </w:t>
            </w:r>
            <w:r w:rsidRPr="00D37361">
              <w:br/>
              <w:t>- pojawienie się pracownika serwisu w miejscu awarii</w:t>
            </w:r>
            <w:r w:rsidRPr="00D37361">
              <w:rPr>
                <w:strike/>
              </w:rPr>
              <w:t xml:space="preserve"> </w:t>
            </w:r>
            <w:r w:rsidRPr="00D37361">
              <w:t>maksimum 24 godziny</w:t>
            </w:r>
            <w:r w:rsidRPr="00D37361">
              <w:rPr>
                <w:strike/>
              </w:rPr>
              <w:t xml:space="preserve"> </w:t>
            </w:r>
            <w:r w:rsidRPr="00D37361">
              <w:t xml:space="preserve">w dni robocze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r w:rsidRPr="00D37361">
              <w:t>Czas skutecznej naprawy niewymagającej importu części – maksimum 4 dni robocze wraz z diagnostyką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r w:rsidRPr="00D37361">
              <w:t>Czas skutecznej naprawy wymagającej importu części – maksimum 7 dni roboczych razem z diagnostyką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2556A3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r w:rsidRPr="00D37361">
              <w:t xml:space="preserve">W okresie gwarancji w ramach ceny oferent zobowiązany jest do przeprowadzenia przeglądów technicznych zgodnie z zaleceniami producenta i testów bezpieczeństwa oferowanej aparatury.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8CA" w:rsidRPr="00D37361" w:rsidRDefault="001478CA" w:rsidP="00A30E25">
            <w:pPr>
              <w:jc w:val="center"/>
            </w:pPr>
            <w:r w:rsidRPr="00D37361">
              <w:t>TAK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5816BE">
        <w:trPr>
          <w:trHeight w:val="544"/>
          <w:jc w:val="center"/>
        </w:trPr>
        <w:tc>
          <w:tcPr>
            <w:tcW w:w="9922" w:type="dxa"/>
            <w:gridSpan w:val="4"/>
            <w:vAlign w:val="center"/>
          </w:tcPr>
          <w:p w:rsidR="001478CA" w:rsidRPr="00D37361" w:rsidRDefault="001478CA" w:rsidP="005816BE">
            <w:pPr>
              <w:jc w:val="center"/>
              <w:rPr>
                <w:rFonts w:eastAsia="SimSun" w:cs="Calibri"/>
                <w:lang w:eastAsia="ar-SA"/>
              </w:rPr>
            </w:pPr>
            <w:r w:rsidRPr="00D37361">
              <w:rPr>
                <w:rFonts w:eastAsia="SimSun" w:cs="Calibri"/>
                <w:lang w:eastAsia="ar-SA"/>
              </w:rPr>
              <w:t>Warunki techniczne i funkcjonalne</w:t>
            </w:r>
          </w:p>
        </w:tc>
      </w:tr>
      <w:tr w:rsidR="001478CA" w:rsidRPr="00D37361" w:rsidTr="003C7CAB">
        <w:trPr>
          <w:trHeight w:val="544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  <w:bookmarkStart w:id="2" w:name="_Hlk531005696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Urządzenie fabrycznie nowe.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vAlign w:val="center"/>
          </w:tcPr>
          <w:p w:rsidR="001478CA" w:rsidRPr="00D37361" w:rsidRDefault="001478CA" w:rsidP="00E10956">
            <w:pPr>
              <w:rPr>
                <w:rFonts w:eastAsia="SimSun" w:cs="Calibri"/>
                <w:lang w:eastAsia="ar-SA"/>
              </w:rPr>
            </w:pPr>
          </w:p>
        </w:tc>
      </w:tr>
      <w:tr w:rsidR="001478CA" w:rsidRPr="00D37361" w:rsidTr="003C7CAB">
        <w:trPr>
          <w:trHeight w:val="425"/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Model stojący z komorą myjącą otwieraną z przodu urządzenia.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  <w:b/>
                <w:i/>
              </w:rPr>
            </w:pPr>
            <w:r w:rsidRPr="00D37361">
              <w:rPr>
                <w:rFonts w:ascii="Cambria" w:hAnsi="Cambria" w:cs="Arial"/>
              </w:rPr>
              <w:t>Minimalny wsad jednego mycia: jedna kaczka + kompletny basen oraz zamiennie cztery kaczki.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  <w:bookmarkStart w:id="3" w:name="_Hlk530995490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Drzwi komory myjącej, panele zewnętrzne, rama oraz zbiornik wodny wykonane ze stali nierdzewnej.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Komora myjąca w wykonaniu ze stali kwasoodpornej AISI 316L lub lepszej gatunkowo.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Default="001478CA" w:rsidP="00E10956">
            <w:pPr>
              <w:pStyle w:val="Heading3"/>
              <w:jc w:val="center"/>
              <w:rPr>
                <w:rFonts w:ascii="Cambria" w:hAnsi="Cambria" w:cs="Arial"/>
                <w:b w:val="0"/>
                <w:szCs w:val="22"/>
              </w:rPr>
            </w:pPr>
            <w:r>
              <w:rPr>
                <w:rFonts w:ascii="Cambria" w:hAnsi="Cambria" w:cs="Arial"/>
                <w:b w:val="0"/>
                <w:szCs w:val="22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Drzwi komory myjącej otwierane i zamykane ręcznie.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Maksymalne wymiary zewnętrzne urządzenia:</w:t>
            </w:r>
          </w:p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- głębokość  450mm,</w:t>
            </w:r>
          </w:p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 xml:space="preserve">- szerokość  </w:t>
            </w:r>
            <w:smartTag w:uri="urn:schemas-microsoft-com:office:smarttags" w:element="metricconverter">
              <w:smartTagPr>
                <w:attr w:name="ProductID" w:val="600 mm"/>
              </w:smartTagPr>
              <w:r w:rsidRPr="00D37361">
                <w:rPr>
                  <w:rFonts w:ascii="Cambria" w:hAnsi="Cambria" w:cs="Arial"/>
                </w:rPr>
                <w:t>600 mm</w:t>
              </w:r>
            </w:smartTag>
            <w:r w:rsidRPr="00D37361">
              <w:rPr>
                <w:rFonts w:ascii="Cambria" w:hAnsi="Cambria" w:cs="Arial"/>
              </w:rPr>
              <w:t>,</w:t>
            </w:r>
          </w:p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- wysokość 1650mm.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Automatyczne opróżnianie wszystkich naczyń 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Minimalny wewnętrzny wymiar komory myjącej ze względu na wielkość przedmiotów, które będą podlegały myciu-dezynfekcji:</w:t>
            </w:r>
          </w:p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 xml:space="preserve">-  min. szerokość </w:t>
            </w:r>
            <w:smartTag w:uri="urn:schemas-microsoft-com:office:smarttags" w:element="metricconverter">
              <w:smartTagPr>
                <w:attr w:name="ProductID" w:val="490 mm"/>
              </w:smartTagPr>
              <w:r w:rsidRPr="00D37361">
                <w:rPr>
                  <w:rFonts w:ascii="Cambria" w:hAnsi="Cambria" w:cs="Arial"/>
                </w:rPr>
                <w:t>490 mm</w:t>
              </w:r>
            </w:smartTag>
            <w:r w:rsidRPr="00D37361">
              <w:rPr>
                <w:rFonts w:ascii="Cambria" w:hAnsi="Cambria" w:cs="Arial"/>
              </w:rPr>
              <w:t>,</w:t>
            </w:r>
          </w:p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 xml:space="preserve">-  min. wysokość </w:t>
            </w:r>
            <w:smartTag w:uri="urn:schemas-microsoft-com:office:smarttags" w:element="metricconverter">
              <w:smartTagPr>
                <w:attr w:name="ProductID" w:val="590 mm"/>
              </w:smartTagPr>
              <w:r w:rsidRPr="00D37361">
                <w:rPr>
                  <w:rFonts w:ascii="Cambria" w:hAnsi="Cambria" w:cs="Arial"/>
                </w:rPr>
                <w:t>590 mm</w:t>
              </w:r>
            </w:smartTag>
            <w:r w:rsidRPr="00D37361">
              <w:rPr>
                <w:rFonts w:ascii="Cambria" w:hAnsi="Cambria" w:cs="Arial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Mycie przy użyciu ciśnieniowych dysz myjących – minimalnie 11 dysz z czego 4 obrotowych.</w:t>
            </w:r>
          </w:p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Nie dopuszcza się ramion obrotowych.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Urządzenie wyposażone w elektrozawory sterujące sekwencyjnie pracą dysz w celu oszczędności w zużyciu wody oraz osiągnięcia lepszego efektu mycia.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bookmarkEnd w:id="2"/>
      <w:bookmarkEnd w:id="3"/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Minimalna moc myjącej pompy wodnej 0,8 kW.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Wbudowana elektryczna wytwornica pary o mocy maksymalnie 2,7 kW.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Całkowita moc zainstalowana urządzenia maksymalnie 3,6 kW.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Zasilanie woda zimną i ciepłą nieuzdatnioną o ciśnieniu w przedziale co najmniej od 1,0 do 6,0 bar.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t>Jedna pompa dozująca płynny środek chemiczny zmiękczająco -  myjący.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Kontrola ilości podawanych środków chemicznych za pomocą przepływomierzy.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Całkowite opróżnianie instalacji hydraulicznej urządzenia po każdym cyklu mycia i dezynfekcji.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Automatyczna uruchomienie programu dezynfekcji w przypadku postoju urządzenia przez okres 24 h od czasu ostatniego cyklu pracy.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Izolacja termiczna komory myjącej i drzwi o grubości nie mniejszej niż 1cm.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 xml:space="preserve">Panel sterujący z przyciskami  dotykowymi </w:t>
            </w:r>
            <w:r w:rsidRPr="00D37361">
              <w:rPr>
                <w:rStyle w:val="hps"/>
                <w:sz w:val="24"/>
                <w:szCs w:val="24"/>
              </w:rPr>
              <w:t>(nie dopuszcza się przycisków membranowych lub innych których uruchomienie odbywa się poprzez „pchnięcie”).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Kolorowy wyświetlacz  graficzny LCD  informujący o : typie programu, fazie programu, temperaturze wewnątrz komory oraz współczynniku A0.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Blokada drzwi przez cały czas trwania cyklu.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Możliwość modyfikacji wartości współczynnika A0 w zakresie 60 do 6000.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Minimalnie trzy programy mycia z  dezynfekcją termiczną: krótki, normalny i intensywny.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Schładzanie naczyń sanitarnych po dezynfekcji przy użyciu wody zdezynfekowanej przez wytwornicę pary w urządzeniu.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System suszenia wsadu strumieniem powietrza.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Maksymalny poziom wytwarzanego hałasu 54dB.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 (podać)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Odpływ kanalizacyjny DN100.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Zasilanie elektryczne trzy fazowe lub jedno fazowe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Czujnik drożności odpływu kanalizacyjnego (sygnalizacja i zatrzymanie pracy urządzenia w razie zablokowania odpływu kanalizacyjnego).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  <w:tr w:rsidR="001478CA" w:rsidRPr="00D37361" w:rsidTr="003C7CAB">
        <w:trPr>
          <w:jc w:val="center"/>
        </w:trPr>
        <w:tc>
          <w:tcPr>
            <w:tcW w:w="566" w:type="dxa"/>
            <w:vAlign w:val="center"/>
          </w:tcPr>
          <w:p w:rsidR="001478CA" w:rsidRPr="00D37361" w:rsidRDefault="001478CA" w:rsidP="005816BE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SimSun" w:cs="Calibri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Możliwość archiwizacji procesów mycia – minimum 5000 cykli.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jc w:val="center"/>
              <w:rPr>
                <w:rFonts w:ascii="Cambria" w:hAnsi="Cambria" w:cs="Arial"/>
              </w:rPr>
            </w:pPr>
            <w:r w:rsidRPr="00D37361">
              <w:rPr>
                <w:rFonts w:ascii="Cambria" w:hAnsi="Cambria" w:cs="Arial"/>
              </w:rPr>
              <w:t>Tak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8CA" w:rsidRPr="00D37361" w:rsidRDefault="001478CA" w:rsidP="00E10956">
            <w:pPr>
              <w:rPr>
                <w:rFonts w:cs="Calibri"/>
                <w:b/>
              </w:rPr>
            </w:pPr>
          </w:p>
        </w:tc>
      </w:tr>
    </w:tbl>
    <w:p w:rsidR="001478CA" w:rsidRDefault="001478CA" w:rsidP="00097D13"/>
    <w:p w:rsidR="001478CA" w:rsidRPr="00AB39C8" w:rsidRDefault="001478CA" w:rsidP="00393687">
      <w:pPr>
        <w:rPr>
          <w:rFonts w:cs="Calibri"/>
        </w:rPr>
      </w:pPr>
    </w:p>
    <w:sectPr w:rsidR="001478CA" w:rsidRPr="00AB39C8" w:rsidSect="00CE2424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??¨§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>
    <w:nsid w:val="6A0B761F"/>
    <w:multiLevelType w:val="hybridMultilevel"/>
    <w:tmpl w:val="98DA59D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7DAD16CD"/>
    <w:multiLevelType w:val="hybridMultilevel"/>
    <w:tmpl w:val="DFA209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514F"/>
    <w:rsid w:val="00097D13"/>
    <w:rsid w:val="000C5357"/>
    <w:rsid w:val="001478CA"/>
    <w:rsid w:val="002456AD"/>
    <w:rsid w:val="002556A3"/>
    <w:rsid w:val="002855E4"/>
    <w:rsid w:val="00294642"/>
    <w:rsid w:val="00343063"/>
    <w:rsid w:val="00393687"/>
    <w:rsid w:val="003A5939"/>
    <w:rsid w:val="003C7CAB"/>
    <w:rsid w:val="005816BE"/>
    <w:rsid w:val="00656A92"/>
    <w:rsid w:val="00672363"/>
    <w:rsid w:val="00686BDF"/>
    <w:rsid w:val="006E43D3"/>
    <w:rsid w:val="006F2046"/>
    <w:rsid w:val="007A4461"/>
    <w:rsid w:val="007D266D"/>
    <w:rsid w:val="00892000"/>
    <w:rsid w:val="008D7BC4"/>
    <w:rsid w:val="00A14FAE"/>
    <w:rsid w:val="00A20A24"/>
    <w:rsid w:val="00A30E25"/>
    <w:rsid w:val="00A45F4A"/>
    <w:rsid w:val="00A6514F"/>
    <w:rsid w:val="00A71A92"/>
    <w:rsid w:val="00A812A6"/>
    <w:rsid w:val="00AB39C8"/>
    <w:rsid w:val="00B66D55"/>
    <w:rsid w:val="00B73751"/>
    <w:rsid w:val="00B824E8"/>
    <w:rsid w:val="00B92CD7"/>
    <w:rsid w:val="00BE45BE"/>
    <w:rsid w:val="00C61BB4"/>
    <w:rsid w:val="00C807ED"/>
    <w:rsid w:val="00C91DE1"/>
    <w:rsid w:val="00CE2424"/>
    <w:rsid w:val="00D37361"/>
    <w:rsid w:val="00D72779"/>
    <w:rsid w:val="00E10956"/>
    <w:rsid w:val="00E6295B"/>
    <w:rsid w:val="00F74FAD"/>
    <w:rsid w:val="00FC57A0"/>
    <w:rsid w:val="00FF6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046"/>
    <w:pPr>
      <w:spacing w:after="160" w:line="259" w:lineRule="auto"/>
    </w:pPr>
    <w:rPr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10956"/>
    <w:pPr>
      <w:keepNext/>
      <w:spacing w:before="120" w:after="0" w:line="360" w:lineRule="auto"/>
      <w:jc w:val="right"/>
      <w:outlineLvl w:val="2"/>
    </w:pPr>
    <w:rPr>
      <w:rFonts w:ascii="Arial" w:eastAsia="Times New Roman" w:hAnsi="Arial"/>
      <w:b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0956"/>
    <w:rPr>
      <w:rFonts w:ascii="Arial" w:hAnsi="Arial" w:cs="Times New Roman"/>
      <w:b/>
      <w:sz w:val="20"/>
      <w:szCs w:val="20"/>
      <w:lang w:eastAsia="pl-PL"/>
    </w:rPr>
  </w:style>
  <w:style w:type="paragraph" w:styleId="NoSpacing">
    <w:name w:val="No Spacing"/>
    <w:uiPriority w:val="99"/>
    <w:qFormat/>
    <w:rsid w:val="00B66D55"/>
    <w:rPr>
      <w:lang w:eastAsia="en-US"/>
    </w:rPr>
  </w:style>
  <w:style w:type="paragraph" w:customStyle="1" w:styleId="Akapitzlist1">
    <w:name w:val="Akapit z listą1"/>
    <w:basedOn w:val="Normal"/>
    <w:uiPriority w:val="99"/>
    <w:rsid w:val="00892000"/>
    <w:pPr>
      <w:suppressAutoHyphens/>
      <w:spacing w:after="200" w:line="276" w:lineRule="auto"/>
      <w:ind w:left="720"/>
    </w:pPr>
    <w:rPr>
      <w:rFonts w:eastAsia="Times New Roman" w:cs="Calibri"/>
      <w:lang w:eastAsia="ar-SA"/>
    </w:rPr>
  </w:style>
  <w:style w:type="character" w:customStyle="1" w:styleId="hps">
    <w:name w:val="hps"/>
    <w:basedOn w:val="DefaultParagraphFont"/>
    <w:uiPriority w:val="99"/>
    <w:rsid w:val="00E10956"/>
    <w:rPr>
      <w:rFonts w:cs="Times New Roman"/>
    </w:rPr>
  </w:style>
  <w:style w:type="paragraph" w:styleId="ListParagraph">
    <w:name w:val="List Paragraph"/>
    <w:basedOn w:val="Normal"/>
    <w:uiPriority w:val="99"/>
    <w:qFormat/>
    <w:rsid w:val="005816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6E4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E4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337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815</Words>
  <Characters>4891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Złącznik nr 1</dc:title>
  <dc:subject/>
  <dc:creator>Tomek</dc:creator>
  <cp:keywords/>
  <dc:description/>
  <cp:lastModifiedBy>Łukasz</cp:lastModifiedBy>
  <cp:revision>2</cp:revision>
  <cp:lastPrinted>2020-03-10T13:06:00Z</cp:lastPrinted>
  <dcterms:created xsi:type="dcterms:W3CDTF">2020-03-19T08:50:00Z</dcterms:created>
  <dcterms:modified xsi:type="dcterms:W3CDTF">2020-03-19T08:50:00Z</dcterms:modified>
</cp:coreProperties>
</file>