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75FF3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721F1" w:rsidRPr="00A721F1">
        <w:rPr>
          <w:rFonts w:ascii="Times New Roman" w:hAnsi="Times New Roman"/>
          <w:b/>
        </w:rPr>
        <w:t>NA/P/78/2020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21F1" w:rsidRPr="00A721F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21F1" w:rsidRPr="00A721F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721F1" w:rsidRPr="00A721F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21F1" w:rsidRPr="00A721F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721F1" w:rsidRPr="00A721F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721F1" w:rsidRPr="00A721F1">
        <w:rPr>
          <w:rFonts w:ascii="Times New Roman" w:hAnsi="Times New Roman"/>
        </w:rPr>
        <w:t>(</w:t>
      </w:r>
      <w:proofErr w:type="spellStart"/>
      <w:r w:rsidR="00A721F1" w:rsidRPr="00A721F1">
        <w:rPr>
          <w:rFonts w:ascii="Times New Roman" w:hAnsi="Times New Roman"/>
        </w:rPr>
        <w:t>t.j</w:t>
      </w:r>
      <w:proofErr w:type="spellEnd"/>
      <w:r w:rsidR="00A721F1" w:rsidRPr="00A721F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721F1" w:rsidRPr="00A721F1">
        <w:rPr>
          <w:rFonts w:ascii="Times New Roman" w:hAnsi="Times New Roman"/>
          <w:b/>
        </w:rPr>
        <w:t>Wyposażenie pracowni wirtualnego spawania.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721F1" w:rsidRPr="00A721F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721F1" w:rsidRPr="00997D0F" w:rsidRDefault="00A721F1" w:rsidP="00A721F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721F1" w:rsidRPr="00023477" w:rsidRDefault="00A721F1" w:rsidP="00A721F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721F1" w:rsidRPr="00997D0F" w:rsidRDefault="00A721F1" w:rsidP="00A721F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721F1" w:rsidRPr="000247FF" w:rsidRDefault="00A721F1" w:rsidP="00A721F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721F1" w:rsidRPr="000247FF" w:rsidRDefault="00A721F1" w:rsidP="00A721F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721F1" w:rsidRPr="00292198" w:rsidRDefault="00A721F1" w:rsidP="00A721F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721F1" w:rsidRPr="000247FF" w:rsidRDefault="00A721F1" w:rsidP="00A721F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721F1" w:rsidRDefault="00A721F1" w:rsidP="00A721F1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4F3" w:rsidRDefault="005E14F3" w:rsidP="0038231F">
      <w:pPr>
        <w:spacing w:after="0" w:line="240" w:lineRule="auto"/>
      </w:pPr>
      <w:r>
        <w:separator/>
      </w:r>
    </w:p>
  </w:endnote>
  <w:endnote w:type="continuationSeparator" w:id="0">
    <w:p w:rsidR="005E14F3" w:rsidRDefault="005E14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1F1" w:rsidRDefault="00A721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5FF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5FF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1F1" w:rsidRDefault="00A721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4F3" w:rsidRDefault="005E14F3" w:rsidP="0038231F">
      <w:pPr>
        <w:spacing w:after="0" w:line="240" w:lineRule="auto"/>
      </w:pPr>
      <w:r>
        <w:separator/>
      </w:r>
    </w:p>
  </w:footnote>
  <w:footnote w:type="continuationSeparator" w:id="0">
    <w:p w:rsidR="005E14F3" w:rsidRDefault="005E14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1F1" w:rsidRDefault="00A721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1F1" w:rsidRDefault="00A721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1F1" w:rsidRDefault="00A721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4F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FF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4F3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21F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6F3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1F680F-3D74-4DF1-A131-F6085D0D2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C7FEA-97AB-4859-98AB-709A43B12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2016-07-26T11:32:00Z</cp:lastPrinted>
  <dcterms:created xsi:type="dcterms:W3CDTF">2020-03-16T08:33:00Z</dcterms:created>
  <dcterms:modified xsi:type="dcterms:W3CDTF">2020-03-16T08:34:00Z</dcterms:modified>
</cp:coreProperties>
</file>