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CA8B4" w14:textId="77777777" w:rsidR="00007727" w:rsidRDefault="00C22FD4" w:rsidP="00007727">
      <w:pPr>
        <w:jc w:val="right"/>
        <w:rPr>
          <w:b/>
          <w:bCs/>
          <w:sz w:val="24"/>
        </w:rPr>
      </w:pPr>
      <w:r w:rsidRPr="00C22FD4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C22FD4">
        <w:rPr>
          <w:sz w:val="24"/>
        </w:rPr>
        <w:t>2020-03-11</w:t>
      </w:r>
    </w:p>
    <w:p w14:paraId="7630E471" w14:textId="77777777" w:rsidR="00007727" w:rsidRDefault="00007727" w:rsidP="00A80738">
      <w:pPr>
        <w:rPr>
          <w:b/>
          <w:bCs/>
          <w:sz w:val="24"/>
        </w:rPr>
      </w:pPr>
    </w:p>
    <w:p w14:paraId="4CB8C859" w14:textId="77777777" w:rsidR="00007727" w:rsidRDefault="00007727" w:rsidP="00A80738">
      <w:pPr>
        <w:rPr>
          <w:b/>
          <w:bCs/>
          <w:sz w:val="24"/>
        </w:rPr>
      </w:pPr>
    </w:p>
    <w:p w14:paraId="67EADD90" w14:textId="77777777" w:rsidR="00A80738" w:rsidRDefault="00C22FD4" w:rsidP="00173B20">
      <w:pPr>
        <w:spacing w:after="40"/>
        <w:rPr>
          <w:b/>
          <w:bCs/>
          <w:sz w:val="24"/>
        </w:rPr>
      </w:pPr>
      <w:r w:rsidRPr="00C22FD4">
        <w:rPr>
          <w:b/>
          <w:bCs/>
          <w:sz w:val="24"/>
        </w:rPr>
        <w:t>Urząd Miejski w Woźnikach</w:t>
      </w:r>
    </w:p>
    <w:p w14:paraId="3842D858" w14:textId="77777777" w:rsidR="00A80738" w:rsidRPr="00173B20" w:rsidRDefault="00C22FD4" w:rsidP="00A80738">
      <w:pPr>
        <w:rPr>
          <w:bCs/>
          <w:sz w:val="24"/>
        </w:rPr>
      </w:pPr>
      <w:r w:rsidRPr="00C22FD4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C22FD4">
        <w:rPr>
          <w:bCs/>
          <w:sz w:val="24"/>
        </w:rPr>
        <w:t>11</w:t>
      </w:r>
    </w:p>
    <w:p w14:paraId="77728B8C" w14:textId="77777777" w:rsidR="00A80738" w:rsidRPr="00173B20" w:rsidRDefault="00C22FD4" w:rsidP="00A80738">
      <w:pPr>
        <w:rPr>
          <w:bCs/>
          <w:sz w:val="24"/>
        </w:rPr>
      </w:pPr>
      <w:r w:rsidRPr="00C22FD4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C22FD4">
        <w:rPr>
          <w:bCs/>
          <w:sz w:val="24"/>
        </w:rPr>
        <w:t>Woźniki</w:t>
      </w:r>
    </w:p>
    <w:p w14:paraId="006063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5113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313700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22FD4" w:rsidRPr="00C22FD4">
        <w:rPr>
          <w:b/>
          <w:sz w:val="24"/>
          <w:szCs w:val="24"/>
        </w:rPr>
        <w:t>ZP 271.5.2020</w:t>
      </w:r>
      <w:r w:rsidR="00A80738">
        <w:rPr>
          <w:sz w:val="24"/>
        </w:rPr>
        <w:tab/>
        <w:t xml:space="preserve"> </w:t>
      </w:r>
    </w:p>
    <w:p w14:paraId="1E17FE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96E3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98237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595DF7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AA40B4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22FD4" w:rsidRPr="00C22F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B8111E2" w14:textId="77777777" w:rsidR="00A80738" w:rsidRPr="00490DC0" w:rsidRDefault="00C22FD4" w:rsidP="00C659E2">
      <w:pPr>
        <w:pStyle w:val="Tekstpodstawowywcity"/>
        <w:spacing w:before="120" w:after="240"/>
        <w:ind w:firstLine="0"/>
        <w:jc w:val="center"/>
      </w:pPr>
      <w:r w:rsidRPr="00C22FD4">
        <w:rPr>
          <w:b/>
        </w:rPr>
        <w:t>Przebudowa drogi powiatowej relacji Woźniki - Lubsza nr 2336S</w:t>
      </w:r>
    </w:p>
    <w:p w14:paraId="6197D26E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22FD4" w:rsidRPr="00C22FD4">
        <w:rPr>
          <w:sz w:val="24"/>
          <w:szCs w:val="24"/>
        </w:rPr>
        <w:t>(</w:t>
      </w:r>
      <w:proofErr w:type="spellStart"/>
      <w:r w:rsidR="00C22FD4" w:rsidRPr="00C22FD4">
        <w:rPr>
          <w:sz w:val="24"/>
          <w:szCs w:val="24"/>
        </w:rPr>
        <w:t>t.j</w:t>
      </w:r>
      <w:proofErr w:type="spellEnd"/>
      <w:r w:rsidR="00C22FD4" w:rsidRPr="00C22FD4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870C32B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22FD4" w:rsidRPr="00C22FD4">
        <w:rPr>
          <w:sz w:val="24"/>
          <w:szCs w:val="24"/>
        </w:rPr>
        <w:t>11/03/2020</w:t>
      </w:r>
      <w:r w:rsidR="00FF4AB1" w:rsidRPr="00FF4AB1">
        <w:rPr>
          <w:sz w:val="24"/>
          <w:szCs w:val="24"/>
        </w:rPr>
        <w:t xml:space="preserve"> o godz. </w:t>
      </w:r>
      <w:r w:rsidR="00C22FD4" w:rsidRPr="00C22FD4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14:paraId="38FC101A" w14:textId="57E03230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22FD4" w:rsidRPr="00C22FD4">
        <w:rPr>
          <w:sz w:val="24"/>
          <w:szCs w:val="24"/>
        </w:rPr>
        <w:t>4</w:t>
      </w:r>
      <w:r w:rsidR="004F5D24">
        <w:rPr>
          <w:sz w:val="24"/>
          <w:szCs w:val="24"/>
        </w:rPr>
        <w:t>.</w:t>
      </w:r>
      <w:r w:rsidR="00C22FD4" w:rsidRPr="00C22FD4">
        <w:rPr>
          <w:sz w:val="24"/>
          <w:szCs w:val="24"/>
        </w:rPr>
        <w:t>400</w:t>
      </w:r>
      <w:r w:rsidR="004F5D24">
        <w:rPr>
          <w:sz w:val="24"/>
          <w:szCs w:val="24"/>
        </w:rPr>
        <w:t>.</w:t>
      </w:r>
      <w:r w:rsidR="00C22FD4" w:rsidRPr="00C22FD4">
        <w:rPr>
          <w:sz w:val="24"/>
          <w:szCs w:val="24"/>
        </w:rPr>
        <w:t>063.01</w:t>
      </w:r>
      <w:r w:rsidR="00FF4AB1" w:rsidRPr="00FF4AB1">
        <w:rPr>
          <w:sz w:val="24"/>
          <w:szCs w:val="24"/>
        </w:rPr>
        <w:t xml:space="preserve"> zł brutto.</w:t>
      </w:r>
    </w:p>
    <w:p w14:paraId="39029A3A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57"/>
        <w:gridCol w:w="1530"/>
        <w:gridCol w:w="1685"/>
        <w:gridCol w:w="1929"/>
      </w:tblGrid>
      <w:tr w:rsidR="004F5D24" w:rsidRPr="00493F8C" w14:paraId="7DE887D0" w14:textId="77777777" w:rsidTr="004F5D24">
        <w:trPr>
          <w:trHeight w:val="1220"/>
        </w:trPr>
        <w:tc>
          <w:tcPr>
            <w:tcW w:w="800" w:type="dxa"/>
            <w:shd w:val="clear" w:color="auto" w:fill="auto"/>
            <w:vAlign w:val="center"/>
          </w:tcPr>
          <w:p w14:paraId="33E36250" w14:textId="77777777" w:rsidR="004F5D24" w:rsidRPr="00490DC0" w:rsidRDefault="004F5D2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057" w:type="dxa"/>
            <w:shd w:val="clear" w:color="auto" w:fill="auto"/>
            <w:vAlign w:val="center"/>
          </w:tcPr>
          <w:p w14:paraId="353F563A" w14:textId="77777777" w:rsidR="004F5D24" w:rsidRDefault="004F5D2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59DBCDA1" w14:textId="77777777" w:rsidR="004F5D24" w:rsidRPr="00490DC0" w:rsidRDefault="004F5D2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06C7C2B" w14:textId="77777777" w:rsidR="004F5D24" w:rsidRPr="00490DC0" w:rsidRDefault="004F5D2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2040ECED" w14:textId="77777777" w:rsidR="004F5D24" w:rsidRPr="00490DC0" w:rsidRDefault="004F5D2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5CE142A" w14:textId="5A269AC7" w:rsidR="004F5D24" w:rsidRPr="00490DC0" w:rsidRDefault="004F5D24" w:rsidP="0023318D">
            <w:pPr>
              <w:spacing w:before="40" w:after="40"/>
              <w:jc w:val="center"/>
            </w:pPr>
            <w:r>
              <w:t>Doświadczenie personelu kluczowego – kierownik budowy</w:t>
            </w:r>
          </w:p>
        </w:tc>
      </w:tr>
      <w:tr w:rsidR="004F5D24" w:rsidRPr="00493F8C" w14:paraId="60458B98" w14:textId="77777777" w:rsidTr="004F5D24">
        <w:trPr>
          <w:trHeight w:val="1443"/>
        </w:trPr>
        <w:tc>
          <w:tcPr>
            <w:tcW w:w="800" w:type="dxa"/>
            <w:shd w:val="clear" w:color="auto" w:fill="auto"/>
            <w:vAlign w:val="center"/>
          </w:tcPr>
          <w:p w14:paraId="5CAF40CE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1</w:t>
            </w:r>
          </w:p>
        </w:tc>
        <w:tc>
          <w:tcPr>
            <w:tcW w:w="3057" w:type="dxa"/>
            <w:shd w:val="clear" w:color="auto" w:fill="auto"/>
          </w:tcPr>
          <w:p w14:paraId="4A55FD9F" w14:textId="77777777" w:rsidR="004F5D24" w:rsidRPr="00490DC0" w:rsidRDefault="004F5D24" w:rsidP="00644E52">
            <w:pPr>
              <w:spacing w:before="40"/>
            </w:pPr>
            <w:r w:rsidRPr="00C22FD4">
              <w:t>HUCZ SPÓŁKA Z OGRANICZONĄ ODPOWIEDZIALNOŚCIĄ, SP.K.</w:t>
            </w:r>
          </w:p>
          <w:p w14:paraId="5FEF8DFB" w14:textId="77777777" w:rsidR="004F5D24" w:rsidRPr="00490DC0" w:rsidRDefault="004F5D24" w:rsidP="00644E52">
            <w:r w:rsidRPr="00C22FD4">
              <w:t>Częstochowska</w:t>
            </w:r>
            <w:r w:rsidRPr="00490DC0">
              <w:t xml:space="preserve"> </w:t>
            </w:r>
            <w:r w:rsidRPr="00C22FD4">
              <w:t>14</w:t>
            </w:r>
            <w:r w:rsidRPr="00490DC0">
              <w:t xml:space="preserve"> </w:t>
            </w:r>
          </w:p>
          <w:p w14:paraId="0426D27E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42-283</w:t>
            </w:r>
            <w:r w:rsidRPr="00490DC0">
              <w:t xml:space="preserve"> </w:t>
            </w:r>
            <w:r w:rsidRPr="00C22FD4">
              <w:t>Boronów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065EC5C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4 760 100.00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6E8578FD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17F6B56" w14:textId="0E12FD51" w:rsidR="004F5D24" w:rsidRPr="00490DC0" w:rsidRDefault="004F5D24" w:rsidP="004F5D24">
            <w:pPr>
              <w:spacing w:before="120" w:after="120"/>
            </w:pPr>
            <w:r>
              <w:t>Kierowanie 2 robotami budowlanymi</w:t>
            </w:r>
          </w:p>
        </w:tc>
      </w:tr>
      <w:tr w:rsidR="004F5D24" w:rsidRPr="00493F8C" w14:paraId="258B4A57" w14:textId="77777777" w:rsidTr="004F5D24">
        <w:trPr>
          <w:trHeight w:val="982"/>
        </w:trPr>
        <w:tc>
          <w:tcPr>
            <w:tcW w:w="800" w:type="dxa"/>
            <w:shd w:val="clear" w:color="auto" w:fill="auto"/>
            <w:vAlign w:val="center"/>
          </w:tcPr>
          <w:p w14:paraId="67093FC0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2</w:t>
            </w:r>
          </w:p>
        </w:tc>
        <w:tc>
          <w:tcPr>
            <w:tcW w:w="3057" w:type="dxa"/>
            <w:shd w:val="clear" w:color="auto" w:fill="auto"/>
          </w:tcPr>
          <w:p w14:paraId="68DF9A6A" w14:textId="77777777" w:rsidR="004F5D24" w:rsidRPr="00490DC0" w:rsidRDefault="004F5D24" w:rsidP="00644E52">
            <w:pPr>
              <w:spacing w:before="40"/>
            </w:pPr>
            <w:r w:rsidRPr="00C22FD4">
              <w:t>P.P.U.H. "LIBUD" SPÓŁKA JAWNA</w:t>
            </w:r>
          </w:p>
          <w:p w14:paraId="6533C366" w14:textId="77777777" w:rsidR="004F5D24" w:rsidRPr="00490DC0" w:rsidRDefault="004F5D24" w:rsidP="00644E52">
            <w:r w:rsidRPr="00C22FD4">
              <w:t>ul.  Sucha</w:t>
            </w:r>
            <w:r w:rsidRPr="00490DC0">
              <w:t xml:space="preserve"> </w:t>
            </w:r>
            <w:r w:rsidRPr="00C22FD4">
              <w:t>48A</w:t>
            </w:r>
            <w:r w:rsidRPr="00490DC0">
              <w:t xml:space="preserve"> </w:t>
            </w:r>
          </w:p>
          <w:p w14:paraId="0DDC19AB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41-200</w:t>
            </w:r>
            <w:r w:rsidRPr="00490DC0">
              <w:t xml:space="preserve"> </w:t>
            </w:r>
            <w:r w:rsidRPr="00C22FD4">
              <w:t>Sosnowiec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FD16107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5 885 990.00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20D7DB0C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13FB2A1D" w14:textId="17E7DC3F" w:rsidR="004F5D24" w:rsidRPr="00490DC0" w:rsidRDefault="004F5D24" w:rsidP="004F5D24">
            <w:pPr>
              <w:spacing w:before="120" w:after="120"/>
            </w:pPr>
            <w:r>
              <w:t>Kierowanie 2 robotami budowlanymi</w:t>
            </w:r>
          </w:p>
        </w:tc>
      </w:tr>
      <w:tr w:rsidR="004F5D24" w:rsidRPr="00493F8C" w14:paraId="63C410D8" w14:textId="77777777" w:rsidTr="004F5D24">
        <w:trPr>
          <w:trHeight w:val="982"/>
        </w:trPr>
        <w:tc>
          <w:tcPr>
            <w:tcW w:w="800" w:type="dxa"/>
            <w:shd w:val="clear" w:color="auto" w:fill="auto"/>
            <w:vAlign w:val="center"/>
          </w:tcPr>
          <w:p w14:paraId="6BAFC119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3</w:t>
            </w:r>
          </w:p>
        </w:tc>
        <w:tc>
          <w:tcPr>
            <w:tcW w:w="3057" w:type="dxa"/>
            <w:shd w:val="clear" w:color="auto" w:fill="auto"/>
          </w:tcPr>
          <w:p w14:paraId="508FBF96" w14:textId="77777777" w:rsidR="004F5D24" w:rsidRPr="00490DC0" w:rsidRDefault="004F5D24" w:rsidP="00644E52">
            <w:pPr>
              <w:spacing w:before="40"/>
            </w:pPr>
            <w:r w:rsidRPr="00C22FD4">
              <w:t>Przedsiębiorstwo Handlowo-Usługowe LARIX Sp. z o.o.</w:t>
            </w:r>
          </w:p>
          <w:p w14:paraId="35B5BFB9" w14:textId="77777777" w:rsidR="004F5D24" w:rsidRPr="00490DC0" w:rsidRDefault="004F5D24" w:rsidP="00644E52">
            <w:r w:rsidRPr="00C22FD4">
              <w:t>ul. Klonowa</w:t>
            </w:r>
            <w:r w:rsidRPr="00490DC0">
              <w:t xml:space="preserve"> </w:t>
            </w:r>
            <w:r w:rsidRPr="00C22FD4">
              <w:t>11</w:t>
            </w:r>
            <w:r w:rsidRPr="00490DC0">
              <w:t xml:space="preserve"> </w:t>
            </w:r>
          </w:p>
          <w:p w14:paraId="1888FB12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42-700</w:t>
            </w:r>
            <w:r w:rsidRPr="00490DC0">
              <w:t xml:space="preserve"> </w:t>
            </w:r>
            <w:r w:rsidRPr="00C22FD4">
              <w:t>Lubliniec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A14935D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6 107 835.60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09F0676C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6BC6037" w14:textId="39DC4649" w:rsidR="004F5D24" w:rsidRPr="00490DC0" w:rsidRDefault="004F5D24" w:rsidP="004F5D24">
            <w:pPr>
              <w:spacing w:before="120" w:after="120"/>
            </w:pPr>
            <w:r>
              <w:t>Kierowanie 2 robotami budowlanymi</w:t>
            </w:r>
          </w:p>
        </w:tc>
      </w:tr>
      <w:tr w:rsidR="004F5D24" w:rsidRPr="00493F8C" w14:paraId="49528D29" w14:textId="77777777" w:rsidTr="004F5D24">
        <w:trPr>
          <w:trHeight w:val="922"/>
        </w:trPr>
        <w:tc>
          <w:tcPr>
            <w:tcW w:w="800" w:type="dxa"/>
            <w:shd w:val="clear" w:color="auto" w:fill="auto"/>
            <w:vAlign w:val="center"/>
          </w:tcPr>
          <w:p w14:paraId="73C719C3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4</w:t>
            </w:r>
          </w:p>
        </w:tc>
        <w:tc>
          <w:tcPr>
            <w:tcW w:w="3057" w:type="dxa"/>
            <w:shd w:val="clear" w:color="auto" w:fill="auto"/>
          </w:tcPr>
          <w:p w14:paraId="3834523D" w14:textId="77777777" w:rsidR="004F5D24" w:rsidRPr="00490DC0" w:rsidRDefault="004F5D24" w:rsidP="00644E52">
            <w:pPr>
              <w:spacing w:before="40"/>
            </w:pPr>
            <w:r w:rsidRPr="00C22FD4">
              <w:t xml:space="preserve">BITUM Sp. z </w:t>
            </w:r>
            <w:proofErr w:type="spellStart"/>
            <w:r w:rsidRPr="00C22FD4">
              <w:t>o.o</w:t>
            </w:r>
            <w:proofErr w:type="spellEnd"/>
          </w:p>
          <w:p w14:paraId="4A43C680" w14:textId="77777777" w:rsidR="004F5D24" w:rsidRPr="00490DC0" w:rsidRDefault="004F5D24" w:rsidP="00644E52">
            <w:r w:rsidRPr="00C22FD4">
              <w:t xml:space="preserve">Lipie </w:t>
            </w:r>
            <w:proofErr w:type="spellStart"/>
            <w:r w:rsidRPr="00C22FD4">
              <w:t>Śl</w:t>
            </w:r>
            <w:proofErr w:type="spellEnd"/>
            <w:r w:rsidRPr="00C22FD4">
              <w:t xml:space="preserve"> ul. Cegielniana</w:t>
            </w:r>
            <w:r w:rsidRPr="00490DC0">
              <w:t xml:space="preserve"> </w:t>
            </w:r>
            <w:r w:rsidRPr="00C22FD4">
              <w:t>20</w:t>
            </w:r>
            <w:r w:rsidRPr="00490DC0">
              <w:t xml:space="preserve"> </w:t>
            </w:r>
          </w:p>
          <w:p w14:paraId="2522FC43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42-700</w:t>
            </w:r>
            <w:r w:rsidRPr="00490DC0">
              <w:t xml:space="preserve"> </w:t>
            </w:r>
            <w:r w:rsidRPr="00C22FD4">
              <w:t>Lubliniec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A344F0F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4 437 408.89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0291C352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2CFEE2E1" w14:textId="26722EDC" w:rsidR="004F5D24" w:rsidRPr="00490DC0" w:rsidRDefault="004F5D24" w:rsidP="004F5D24">
            <w:pPr>
              <w:spacing w:before="120" w:after="120"/>
            </w:pPr>
            <w:r>
              <w:t>Kierowanie 3 robotami budowlanymi</w:t>
            </w:r>
          </w:p>
        </w:tc>
      </w:tr>
      <w:tr w:rsidR="004F5D24" w:rsidRPr="00493F8C" w14:paraId="2B190A26" w14:textId="77777777" w:rsidTr="004F5D24">
        <w:trPr>
          <w:trHeight w:val="565"/>
        </w:trPr>
        <w:tc>
          <w:tcPr>
            <w:tcW w:w="800" w:type="dxa"/>
            <w:shd w:val="clear" w:color="auto" w:fill="auto"/>
            <w:vAlign w:val="center"/>
          </w:tcPr>
          <w:p w14:paraId="7EFE29F1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5</w:t>
            </w:r>
          </w:p>
        </w:tc>
        <w:tc>
          <w:tcPr>
            <w:tcW w:w="3057" w:type="dxa"/>
            <w:shd w:val="clear" w:color="auto" w:fill="auto"/>
          </w:tcPr>
          <w:p w14:paraId="3308FE0C" w14:textId="77777777" w:rsidR="008657A1" w:rsidRDefault="008657A1" w:rsidP="00644E52">
            <w:pPr>
              <w:spacing w:before="40"/>
            </w:pPr>
            <w:r>
              <w:t>OLS Spółka z ograniczona odpowiedzialnością Spółka Komandytowa</w:t>
            </w:r>
          </w:p>
          <w:p w14:paraId="7F84834B" w14:textId="5947D025" w:rsidR="008657A1" w:rsidRPr="00490DC0" w:rsidRDefault="008657A1" w:rsidP="00644E52">
            <w:pPr>
              <w:spacing w:before="40"/>
            </w:pPr>
            <w:bookmarkStart w:id="0" w:name="_GoBack"/>
            <w:bookmarkEnd w:id="0"/>
            <w:r>
              <w:lastRenderedPageBreak/>
              <w:t>Ul. Chopina 2</w:t>
            </w:r>
          </w:p>
          <w:p w14:paraId="4DCF4CC7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42-700</w:t>
            </w:r>
            <w:r w:rsidRPr="00490DC0">
              <w:t xml:space="preserve"> </w:t>
            </w:r>
            <w:r w:rsidRPr="00C22FD4">
              <w:t>Lubliniec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4C15AF1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lastRenderedPageBreak/>
              <w:t>4 880 343.57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7E3F1C1F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5626D728" w14:textId="3479E500" w:rsidR="004F5D24" w:rsidRPr="00490DC0" w:rsidRDefault="004F5D24" w:rsidP="004F5D24">
            <w:pPr>
              <w:spacing w:before="120" w:after="120"/>
            </w:pPr>
            <w:r w:rsidRPr="004F5D24">
              <w:t xml:space="preserve">Kierowanie </w:t>
            </w:r>
            <w:r>
              <w:t xml:space="preserve">2 </w:t>
            </w:r>
            <w:r w:rsidRPr="004F5D24">
              <w:t>robotami budowlanymi</w:t>
            </w:r>
          </w:p>
        </w:tc>
      </w:tr>
      <w:tr w:rsidR="004F5D24" w:rsidRPr="00493F8C" w14:paraId="05A065A7" w14:textId="77777777" w:rsidTr="004F5D24">
        <w:trPr>
          <w:trHeight w:val="982"/>
        </w:trPr>
        <w:tc>
          <w:tcPr>
            <w:tcW w:w="800" w:type="dxa"/>
            <w:shd w:val="clear" w:color="auto" w:fill="auto"/>
            <w:vAlign w:val="center"/>
          </w:tcPr>
          <w:p w14:paraId="7AA72DDE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6</w:t>
            </w:r>
          </w:p>
        </w:tc>
        <w:tc>
          <w:tcPr>
            <w:tcW w:w="3057" w:type="dxa"/>
            <w:shd w:val="clear" w:color="auto" w:fill="auto"/>
          </w:tcPr>
          <w:p w14:paraId="7A978439" w14:textId="77777777" w:rsidR="004F5D24" w:rsidRPr="00490DC0" w:rsidRDefault="004F5D24" w:rsidP="00644E52">
            <w:pPr>
              <w:spacing w:before="40"/>
            </w:pPr>
            <w:r w:rsidRPr="00C22FD4">
              <w:t>P.U.H. DOMAX Arkadiusz Mika</w:t>
            </w:r>
          </w:p>
          <w:p w14:paraId="21B8722C" w14:textId="77777777" w:rsidR="004F5D24" w:rsidRPr="00490DC0" w:rsidRDefault="004F5D24" w:rsidP="00644E52">
            <w:r w:rsidRPr="00C22FD4">
              <w:t>ul. Grabińska</w:t>
            </w:r>
            <w:r w:rsidRPr="00490DC0">
              <w:t xml:space="preserve"> </w:t>
            </w:r>
            <w:r w:rsidRPr="00C22FD4">
              <w:t>8</w:t>
            </w:r>
            <w:r w:rsidRPr="00490DC0">
              <w:t xml:space="preserve"> </w:t>
            </w:r>
          </w:p>
          <w:p w14:paraId="3C00D861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42-283</w:t>
            </w:r>
            <w:r w:rsidRPr="00490DC0">
              <w:t xml:space="preserve"> </w:t>
            </w:r>
            <w:r w:rsidRPr="00C22FD4">
              <w:t>Boronów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779C547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4 718 873.66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2920F565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7072F7FC" w14:textId="0817B2E8" w:rsidR="004F5D24" w:rsidRPr="00490DC0" w:rsidRDefault="004F5D24" w:rsidP="004F5D24">
            <w:pPr>
              <w:spacing w:before="120" w:after="120"/>
            </w:pPr>
            <w:r>
              <w:t>Kierowanie 2 robotami budowlanymi</w:t>
            </w:r>
          </w:p>
        </w:tc>
      </w:tr>
      <w:tr w:rsidR="004F5D24" w:rsidRPr="00493F8C" w14:paraId="6E5887DC" w14:textId="77777777" w:rsidTr="004F5D24">
        <w:trPr>
          <w:trHeight w:val="922"/>
        </w:trPr>
        <w:tc>
          <w:tcPr>
            <w:tcW w:w="800" w:type="dxa"/>
            <w:shd w:val="clear" w:color="auto" w:fill="auto"/>
            <w:vAlign w:val="center"/>
          </w:tcPr>
          <w:p w14:paraId="756868BE" w14:textId="77777777" w:rsidR="004F5D24" w:rsidRPr="00490DC0" w:rsidRDefault="004F5D24" w:rsidP="00644E52">
            <w:pPr>
              <w:spacing w:before="120" w:after="120"/>
              <w:jc w:val="center"/>
            </w:pPr>
            <w:r w:rsidRPr="00C22FD4">
              <w:t>7</w:t>
            </w:r>
          </w:p>
        </w:tc>
        <w:tc>
          <w:tcPr>
            <w:tcW w:w="3057" w:type="dxa"/>
            <w:shd w:val="clear" w:color="auto" w:fill="auto"/>
          </w:tcPr>
          <w:p w14:paraId="41874040" w14:textId="77777777" w:rsidR="004F5D24" w:rsidRPr="00490DC0" w:rsidRDefault="004F5D24" w:rsidP="00644E52">
            <w:pPr>
              <w:spacing w:before="40"/>
            </w:pPr>
            <w:r w:rsidRPr="00C22FD4">
              <w:t>GRAMAR Sp. z o.o.</w:t>
            </w:r>
          </w:p>
          <w:p w14:paraId="7CB8C192" w14:textId="77777777" w:rsidR="004F5D24" w:rsidRPr="00490DC0" w:rsidRDefault="004F5D24" w:rsidP="00644E52">
            <w:r w:rsidRPr="00C22FD4">
              <w:t>ul. Chłopska</w:t>
            </w:r>
            <w:r w:rsidRPr="00490DC0">
              <w:t xml:space="preserve"> </w:t>
            </w:r>
            <w:r w:rsidRPr="00C22FD4">
              <w:t>15</w:t>
            </w:r>
            <w:r w:rsidRPr="00490DC0">
              <w:t xml:space="preserve"> </w:t>
            </w:r>
          </w:p>
          <w:p w14:paraId="56E6F493" w14:textId="77777777" w:rsidR="004F5D24" w:rsidRPr="00490DC0" w:rsidRDefault="004F5D24" w:rsidP="00644E52">
            <w:pPr>
              <w:spacing w:after="40"/>
              <w:jc w:val="both"/>
            </w:pPr>
            <w:r w:rsidRPr="00C22FD4">
              <w:t>42-700</w:t>
            </w:r>
            <w:r w:rsidRPr="00490DC0">
              <w:t xml:space="preserve"> </w:t>
            </w:r>
            <w:r w:rsidRPr="00C22FD4">
              <w:t>Lubliniec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5419306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5 904 021.23 zł</w:t>
            </w:r>
          </w:p>
        </w:tc>
        <w:tc>
          <w:tcPr>
            <w:tcW w:w="1685" w:type="dxa"/>
            <w:shd w:val="clear" w:color="auto" w:fill="auto"/>
            <w:vAlign w:val="center"/>
          </w:tcPr>
          <w:p w14:paraId="27830C96" w14:textId="77777777" w:rsidR="004F5D24" w:rsidRPr="00490DC0" w:rsidRDefault="004F5D24" w:rsidP="00644E52">
            <w:pPr>
              <w:spacing w:before="120" w:after="120"/>
              <w:jc w:val="both"/>
            </w:pPr>
            <w:r w:rsidRPr="00C22FD4">
              <w:t>60 miesiące</w:t>
            </w:r>
          </w:p>
        </w:tc>
        <w:tc>
          <w:tcPr>
            <w:tcW w:w="1929" w:type="dxa"/>
            <w:shd w:val="clear" w:color="auto" w:fill="auto"/>
            <w:vAlign w:val="center"/>
          </w:tcPr>
          <w:p w14:paraId="6986AAEF" w14:textId="7DF3F344" w:rsidR="004F5D24" w:rsidRPr="00490DC0" w:rsidRDefault="004F5D24" w:rsidP="004F5D24">
            <w:pPr>
              <w:spacing w:before="120" w:after="120"/>
            </w:pPr>
            <w:r>
              <w:t>Kierowanie 2 robotami budowlanymi</w:t>
            </w:r>
          </w:p>
        </w:tc>
      </w:tr>
    </w:tbl>
    <w:p w14:paraId="5560F87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42986BD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4822C465" w14:textId="77777777" w:rsidR="00A80738" w:rsidRDefault="00A80738" w:rsidP="00A80738">
      <w:pPr>
        <w:jc w:val="right"/>
        <w:rPr>
          <w:sz w:val="24"/>
        </w:rPr>
      </w:pPr>
    </w:p>
    <w:p w14:paraId="78D53852" w14:textId="34F9114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ABF34" w14:textId="77777777" w:rsidR="00704084" w:rsidRDefault="00704084">
      <w:r>
        <w:separator/>
      </w:r>
    </w:p>
  </w:endnote>
  <w:endnote w:type="continuationSeparator" w:id="0">
    <w:p w14:paraId="61BEA838" w14:textId="77777777" w:rsidR="00704084" w:rsidRDefault="0070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F09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5A9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D26C7" w14:textId="77777777" w:rsidR="009F189D" w:rsidRDefault="008657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55F719">
        <v:line id="_x0000_s2049" style="position:absolute;left:0;text-align:left;z-index:251657728" from="-3.85pt,8.7pt" to="455.15pt,8.7pt"/>
      </w:pict>
    </w:r>
  </w:p>
  <w:p w14:paraId="75F55A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33F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BEC142" w14:textId="77777777" w:rsidR="009F189D" w:rsidRDefault="009F189D">
    <w:pPr>
      <w:pStyle w:val="Stopka"/>
      <w:tabs>
        <w:tab w:val="clear" w:pos="4536"/>
      </w:tabs>
      <w:jc w:val="center"/>
    </w:pPr>
  </w:p>
  <w:p w14:paraId="5708EB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BD11B" w14:textId="77777777" w:rsidR="00704084" w:rsidRDefault="00704084">
      <w:r>
        <w:separator/>
      </w:r>
    </w:p>
  </w:footnote>
  <w:footnote w:type="continuationSeparator" w:id="0">
    <w:p w14:paraId="66706F19" w14:textId="77777777" w:rsidR="00704084" w:rsidRDefault="00704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80FC5" w14:textId="77777777" w:rsidR="00C22FD4" w:rsidRDefault="00C22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72F0E" w14:textId="77777777" w:rsidR="00C22FD4" w:rsidRDefault="00C22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193E5" w14:textId="77777777" w:rsidR="00C22FD4" w:rsidRDefault="00C22F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0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5D24"/>
    <w:rsid w:val="0069085C"/>
    <w:rsid w:val="00704084"/>
    <w:rsid w:val="00843263"/>
    <w:rsid w:val="00861E75"/>
    <w:rsid w:val="008657A1"/>
    <w:rsid w:val="009D19BD"/>
    <w:rsid w:val="009F189D"/>
    <w:rsid w:val="00A80738"/>
    <w:rsid w:val="00C22FD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C88F9D"/>
  <w15:chartTrackingRefBased/>
  <w15:docId w15:val="{A9675098-1BAB-40D6-8905-12A12A0E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cp:lastPrinted>2020-03-11T12:48:00Z</cp:lastPrinted>
  <dcterms:created xsi:type="dcterms:W3CDTF">2020-03-11T12:48:00Z</dcterms:created>
  <dcterms:modified xsi:type="dcterms:W3CDTF">2020-03-11T12:48:00Z</dcterms:modified>
</cp:coreProperties>
</file>