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038C4" w:rsidP="00007727">
      <w:pPr>
        <w:jc w:val="right"/>
        <w:rPr>
          <w:b/>
          <w:bCs/>
          <w:sz w:val="24"/>
        </w:rPr>
      </w:pPr>
      <w:r w:rsidRPr="007038C4">
        <w:rPr>
          <w:sz w:val="24"/>
        </w:rPr>
        <w:t>RAWICZ</w:t>
      </w:r>
      <w:r w:rsidR="00007727">
        <w:rPr>
          <w:sz w:val="24"/>
        </w:rPr>
        <w:t xml:space="preserve"> dnia: </w:t>
      </w:r>
      <w:r w:rsidRPr="007038C4">
        <w:rPr>
          <w:sz w:val="24"/>
        </w:rPr>
        <w:t>2020-03-11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038C4" w:rsidP="00173B20">
      <w:pPr>
        <w:spacing w:after="40"/>
        <w:rPr>
          <w:b/>
          <w:bCs/>
          <w:sz w:val="24"/>
        </w:rPr>
      </w:pPr>
      <w:r w:rsidRPr="007038C4">
        <w:rPr>
          <w:b/>
          <w:bCs/>
          <w:sz w:val="24"/>
        </w:rPr>
        <w:t>Powiatowy Zarząd Dróg</w:t>
      </w:r>
    </w:p>
    <w:p w:rsidR="00A80738" w:rsidRPr="00173B20" w:rsidRDefault="007038C4" w:rsidP="00A80738">
      <w:pPr>
        <w:rPr>
          <w:bCs/>
          <w:sz w:val="24"/>
        </w:rPr>
      </w:pPr>
      <w:r w:rsidRPr="007038C4">
        <w:rPr>
          <w:bCs/>
          <w:sz w:val="24"/>
        </w:rPr>
        <w:t>Podmiejska</w:t>
      </w:r>
      <w:r w:rsidR="00A80738" w:rsidRPr="00173B20">
        <w:rPr>
          <w:bCs/>
          <w:sz w:val="24"/>
        </w:rPr>
        <w:t xml:space="preserve"> </w:t>
      </w:r>
      <w:r w:rsidRPr="007038C4">
        <w:rPr>
          <w:bCs/>
          <w:sz w:val="24"/>
        </w:rPr>
        <w:t>10</w:t>
      </w:r>
    </w:p>
    <w:p w:rsidR="00A80738" w:rsidRPr="00173B20" w:rsidRDefault="007038C4" w:rsidP="00A80738">
      <w:pPr>
        <w:rPr>
          <w:bCs/>
          <w:sz w:val="24"/>
        </w:rPr>
      </w:pPr>
      <w:r w:rsidRPr="007038C4">
        <w:rPr>
          <w:bCs/>
          <w:sz w:val="24"/>
        </w:rPr>
        <w:t>63-900</w:t>
      </w:r>
      <w:r w:rsidR="00A80738" w:rsidRPr="00173B20">
        <w:rPr>
          <w:bCs/>
          <w:sz w:val="24"/>
        </w:rPr>
        <w:t xml:space="preserve"> </w:t>
      </w:r>
      <w:r w:rsidRPr="007038C4">
        <w:rPr>
          <w:bCs/>
          <w:sz w:val="24"/>
        </w:rPr>
        <w:t>RAWICZ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038C4" w:rsidRPr="007038C4">
        <w:rPr>
          <w:b/>
          <w:sz w:val="24"/>
          <w:szCs w:val="24"/>
        </w:rPr>
        <w:t>I / 2 / 2020</w:t>
      </w:r>
      <w:r w:rsidR="00E70512">
        <w:rPr>
          <w:b/>
          <w:sz w:val="24"/>
          <w:szCs w:val="24"/>
        </w:rPr>
        <w:t>/2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038C4" w:rsidRPr="007038C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038C4" w:rsidP="00C659E2">
      <w:pPr>
        <w:pStyle w:val="Tekstpodstawowywcity"/>
        <w:spacing w:before="120" w:after="240"/>
        <w:ind w:firstLine="0"/>
        <w:jc w:val="center"/>
      </w:pPr>
      <w:r w:rsidRPr="007038C4">
        <w:rPr>
          <w:b/>
        </w:rPr>
        <w:t>Bieżące naprawy i roboty budowlane na drogach powiatowych na terenie powiatu rawickiego w ciągu 2020 roku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038C4" w:rsidRPr="007038C4">
        <w:rPr>
          <w:sz w:val="24"/>
          <w:szCs w:val="24"/>
        </w:rPr>
        <w:t>(</w:t>
      </w:r>
      <w:proofErr w:type="spellStart"/>
      <w:r w:rsidR="007038C4" w:rsidRPr="007038C4">
        <w:rPr>
          <w:sz w:val="24"/>
          <w:szCs w:val="24"/>
        </w:rPr>
        <w:t>t.j</w:t>
      </w:r>
      <w:proofErr w:type="spellEnd"/>
      <w:r w:rsidR="007038C4" w:rsidRPr="007038C4">
        <w:rPr>
          <w:sz w:val="24"/>
          <w:szCs w:val="24"/>
        </w:rPr>
        <w:t xml:space="preserve">. </w:t>
      </w:r>
      <w:proofErr w:type="spellStart"/>
      <w:r w:rsidR="007038C4" w:rsidRPr="007038C4">
        <w:rPr>
          <w:sz w:val="24"/>
          <w:szCs w:val="24"/>
        </w:rPr>
        <w:t>Dz.U</w:t>
      </w:r>
      <w:proofErr w:type="spellEnd"/>
      <w:r w:rsidR="007038C4" w:rsidRPr="007038C4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038C4" w:rsidRPr="007038C4">
        <w:rPr>
          <w:sz w:val="24"/>
          <w:szCs w:val="24"/>
        </w:rPr>
        <w:t>11/03/2020</w:t>
      </w:r>
      <w:r w:rsidR="00FF4AB1" w:rsidRPr="00FF4AB1">
        <w:rPr>
          <w:sz w:val="24"/>
          <w:szCs w:val="24"/>
        </w:rPr>
        <w:t xml:space="preserve"> o godz. </w:t>
      </w:r>
      <w:r w:rsidR="007038C4" w:rsidRPr="007038C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70512">
        <w:rPr>
          <w:sz w:val="24"/>
          <w:szCs w:val="24"/>
        </w:rPr>
        <w:t xml:space="preserve">    </w:t>
      </w:r>
      <w:r w:rsidR="007038C4" w:rsidRPr="007038C4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242"/>
        <w:gridCol w:w="1276"/>
        <w:gridCol w:w="1309"/>
        <w:gridCol w:w="1526"/>
      </w:tblGrid>
      <w:tr w:rsidR="0099312C" w:rsidRPr="0099312C" w:rsidTr="0099312C">
        <w:tc>
          <w:tcPr>
            <w:tcW w:w="706" w:type="dxa"/>
            <w:shd w:val="clear" w:color="auto" w:fill="auto"/>
            <w:vAlign w:val="center"/>
          </w:tcPr>
          <w:p w:rsidR="0099312C" w:rsidRPr="0099312C" w:rsidRDefault="0099312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99312C" w:rsidRPr="0099312C" w:rsidRDefault="0099312C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 xml:space="preserve">Nazwa (firma) </w:t>
            </w:r>
          </w:p>
          <w:p w:rsidR="0099312C" w:rsidRPr="0099312C" w:rsidRDefault="0099312C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after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Cena oferty</w:t>
            </w:r>
          </w:p>
        </w:tc>
        <w:tc>
          <w:tcPr>
            <w:tcW w:w="1242" w:type="dxa"/>
          </w:tcPr>
          <w:p w:rsidR="0099312C" w:rsidRPr="0099312C" w:rsidRDefault="0099312C" w:rsidP="00E70512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Czas reakcji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Termin wykonania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Okres gwarancji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Warunki płatności</w:t>
            </w:r>
          </w:p>
        </w:tc>
      </w:tr>
      <w:tr w:rsidR="0099312C" w:rsidRPr="0099312C" w:rsidTr="0099312C">
        <w:tc>
          <w:tcPr>
            <w:tcW w:w="706" w:type="dxa"/>
            <w:shd w:val="clear" w:color="auto" w:fill="auto"/>
            <w:vAlign w:val="center"/>
          </w:tcPr>
          <w:p w:rsidR="0099312C" w:rsidRPr="0099312C" w:rsidRDefault="0099312C" w:rsidP="00654886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99312C" w:rsidRPr="0099312C" w:rsidRDefault="0099312C" w:rsidP="00654886">
            <w:pPr>
              <w:spacing w:before="40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EKA-BRUK Zakład Brukarski Sp. z o.o.</w:t>
            </w:r>
          </w:p>
          <w:p w:rsidR="0099312C" w:rsidRPr="0099312C" w:rsidRDefault="0099312C" w:rsidP="00654886">
            <w:pPr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 xml:space="preserve">Załęcze 7 </w:t>
            </w:r>
          </w:p>
          <w:p w:rsidR="0099312C" w:rsidRPr="0099312C" w:rsidRDefault="0099312C" w:rsidP="00654886">
            <w:pPr>
              <w:spacing w:after="40"/>
              <w:jc w:val="both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63-900 RAWICZ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214 837.04 zł</w:t>
            </w:r>
          </w:p>
        </w:tc>
        <w:tc>
          <w:tcPr>
            <w:tcW w:w="1242" w:type="dxa"/>
          </w:tcPr>
          <w:p w:rsid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31.12.2020 r.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12 miesięcy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fakturami częściowymi</w:t>
            </w:r>
          </w:p>
        </w:tc>
      </w:tr>
      <w:tr w:rsidR="0099312C" w:rsidRPr="0099312C" w:rsidTr="0099312C">
        <w:tc>
          <w:tcPr>
            <w:tcW w:w="706" w:type="dxa"/>
            <w:shd w:val="clear" w:color="auto" w:fill="auto"/>
            <w:vAlign w:val="center"/>
          </w:tcPr>
          <w:p w:rsidR="0099312C" w:rsidRPr="0099312C" w:rsidRDefault="0099312C" w:rsidP="00654886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99312C" w:rsidRPr="0099312C" w:rsidRDefault="0099312C" w:rsidP="00654886">
            <w:pPr>
              <w:spacing w:before="40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Marek Żurek</w:t>
            </w:r>
          </w:p>
          <w:p w:rsidR="0099312C" w:rsidRPr="0099312C" w:rsidRDefault="0099312C" w:rsidP="00654886">
            <w:pPr>
              <w:spacing w:before="40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Zakład Usług Ogólnobudowlanych MAŻUR</w:t>
            </w:r>
          </w:p>
          <w:p w:rsidR="0099312C" w:rsidRPr="0099312C" w:rsidRDefault="0099312C" w:rsidP="00654886">
            <w:pPr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 xml:space="preserve">ul. Gajowa 1 </w:t>
            </w:r>
          </w:p>
          <w:p w:rsidR="0099312C" w:rsidRPr="0099312C" w:rsidRDefault="0099312C" w:rsidP="00654886">
            <w:pPr>
              <w:spacing w:after="40"/>
              <w:jc w:val="both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63-900 Rawicz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218 350.85 zł</w:t>
            </w:r>
          </w:p>
        </w:tc>
        <w:tc>
          <w:tcPr>
            <w:tcW w:w="1242" w:type="dxa"/>
          </w:tcPr>
          <w:p w:rsid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31.12.2020 r.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12 miesięcy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fakturami częściowymi</w:t>
            </w:r>
          </w:p>
        </w:tc>
      </w:tr>
      <w:tr w:rsidR="0099312C" w:rsidRPr="0099312C" w:rsidTr="0099312C">
        <w:tc>
          <w:tcPr>
            <w:tcW w:w="706" w:type="dxa"/>
            <w:shd w:val="clear" w:color="auto" w:fill="auto"/>
            <w:vAlign w:val="center"/>
          </w:tcPr>
          <w:p w:rsidR="0099312C" w:rsidRPr="0099312C" w:rsidRDefault="0099312C" w:rsidP="00654886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99312C" w:rsidRPr="0099312C" w:rsidRDefault="0099312C" w:rsidP="00654886">
            <w:pPr>
              <w:spacing w:before="40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Krzysztof Rogala USŁUGI SPRZĘTEM BUDOWLANYM</w:t>
            </w:r>
          </w:p>
          <w:p w:rsidR="0099312C" w:rsidRPr="0099312C" w:rsidRDefault="0099312C" w:rsidP="00654886">
            <w:pPr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 xml:space="preserve">Sobiałkowo 140 </w:t>
            </w:r>
          </w:p>
          <w:p w:rsidR="0099312C" w:rsidRPr="0099312C" w:rsidRDefault="0099312C" w:rsidP="00654886">
            <w:pPr>
              <w:spacing w:after="40"/>
              <w:jc w:val="both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63-910 Miejska Górka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198 874.33 zł</w:t>
            </w:r>
          </w:p>
        </w:tc>
        <w:tc>
          <w:tcPr>
            <w:tcW w:w="1242" w:type="dxa"/>
          </w:tcPr>
          <w:p w:rsid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</w:p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31.12.2020 r.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12 miesięcy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99312C" w:rsidRPr="0099312C" w:rsidRDefault="0099312C" w:rsidP="00E7051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99312C">
              <w:rPr>
                <w:sz w:val="18"/>
                <w:szCs w:val="18"/>
              </w:rPr>
              <w:t>fakturami częściowymi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038C4" w:rsidP="00173B20">
      <w:pPr>
        <w:jc w:val="right"/>
      </w:pPr>
      <w:r w:rsidRPr="007038C4">
        <w:rPr>
          <w:sz w:val="22"/>
        </w:rPr>
        <w:t xml:space="preserve">  Andrzej</w:t>
      </w:r>
      <w:r w:rsidR="00A80738">
        <w:rPr>
          <w:sz w:val="22"/>
        </w:rPr>
        <w:t xml:space="preserve"> </w:t>
      </w:r>
      <w:r w:rsidRPr="007038C4">
        <w:rPr>
          <w:sz w:val="22"/>
        </w:rPr>
        <w:t>Łaszewski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754" w:rsidRDefault="00C86754">
      <w:r>
        <w:separator/>
      </w:r>
    </w:p>
  </w:endnote>
  <w:endnote w:type="continuationSeparator" w:id="0">
    <w:p w:rsidR="00C86754" w:rsidRDefault="00C8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931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1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1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31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754" w:rsidRDefault="00C86754">
      <w:r>
        <w:separator/>
      </w:r>
    </w:p>
  </w:footnote>
  <w:footnote w:type="continuationSeparator" w:id="0">
    <w:p w:rsidR="00C86754" w:rsidRDefault="00C86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C4" w:rsidRDefault="007038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C4" w:rsidRDefault="007038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C4" w:rsidRDefault="007038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75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038C4"/>
    <w:rsid w:val="00843263"/>
    <w:rsid w:val="00861E75"/>
    <w:rsid w:val="0099312C"/>
    <w:rsid w:val="009D19BD"/>
    <w:rsid w:val="009F189D"/>
    <w:rsid w:val="00A80738"/>
    <w:rsid w:val="00C236D3"/>
    <w:rsid w:val="00C659E2"/>
    <w:rsid w:val="00C86754"/>
    <w:rsid w:val="00CB0802"/>
    <w:rsid w:val="00D7128F"/>
    <w:rsid w:val="00E7051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Magdalena Wnuk</cp:lastModifiedBy>
  <cp:revision>2</cp:revision>
  <cp:lastPrinted>2020-03-11T09:32:00Z</cp:lastPrinted>
  <dcterms:created xsi:type="dcterms:W3CDTF">2020-03-11T09:32:00Z</dcterms:created>
  <dcterms:modified xsi:type="dcterms:W3CDTF">2020-03-11T09:32:00Z</dcterms:modified>
</cp:coreProperties>
</file>