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182AE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82AE3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182AE3">
        <w:rPr>
          <w:rFonts w:ascii="Tahoma" w:hAnsi="Tahoma" w:cs="Tahoma"/>
          <w:sz w:val="16"/>
          <w:szCs w:val="16"/>
        </w:rPr>
        <w:t>2020-03-11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182AE3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82AE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182AE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82AE3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82AE3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182AE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82AE3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82AE3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82AE3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82AE3" w:rsidRPr="00182AE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82AE3" w:rsidRPr="00182AE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182AE3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82AE3">
        <w:rPr>
          <w:rFonts w:ascii="Tahoma" w:hAnsi="Tahoma" w:cs="Tahoma"/>
          <w:b/>
          <w:sz w:val="16"/>
          <w:szCs w:val="16"/>
        </w:rPr>
        <w:t>ZP/DK-44/19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182AE3" w:rsidRPr="00182AE3">
        <w:rPr>
          <w:rFonts w:ascii="Tahoma" w:hAnsi="Tahoma" w:cs="Tahoma"/>
          <w:b/>
          <w:sz w:val="16"/>
          <w:szCs w:val="16"/>
        </w:rPr>
        <w:t>ZP/DK-44/19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182AE3" w:rsidRPr="00182AE3">
        <w:rPr>
          <w:rFonts w:ascii="Tahoma" w:hAnsi="Tahoma" w:cs="Tahoma"/>
          <w:b/>
          <w:color w:val="000000"/>
          <w:sz w:val="16"/>
          <w:szCs w:val="16"/>
        </w:rPr>
        <w:t>Dostawa sprzętu i oprogramowania dla Politechniki Częstochowskiej w ramach projektu "Zintegrowany program rozwoju Politechniki Częstochowskiej"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82AE3" w:rsidRPr="00473906" w:rsidTr="00FC0C79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82AE3" w:rsidRDefault="00182AE3" w:rsidP="00FC0C79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82AE3" w:rsidRPr="00473906" w:rsidRDefault="00182AE3" w:rsidP="00FC0C79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82AE3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82AE3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2AE3">
              <w:rPr>
                <w:rFonts w:ascii="Tahoma" w:hAnsi="Tahoma" w:cs="Tahoma"/>
                <w:b/>
                <w:sz w:val="16"/>
                <w:szCs w:val="16"/>
              </w:rPr>
              <w:t>01-794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2AE3">
              <w:rPr>
                <w:rFonts w:ascii="Tahoma" w:hAnsi="Tahoma" w:cs="Tahoma"/>
                <w:b/>
                <w:sz w:val="16"/>
                <w:szCs w:val="16"/>
              </w:rPr>
              <w:t>Anny German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182AE3" w:rsidRPr="00473906" w:rsidRDefault="00182AE3" w:rsidP="00FC0C79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736 770.00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82AE3" w:rsidRPr="00473906" w:rsidRDefault="00182AE3" w:rsidP="00FC0C79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82AE3" w:rsidRPr="00473906" w:rsidRDefault="00182AE3" w:rsidP="00FC0C79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182AE3" w:rsidRPr="00473906" w:rsidTr="00FC0C79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182AE3" w:rsidRDefault="00182AE3" w:rsidP="00FC0C79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182AE3" w:rsidRPr="00473906" w:rsidRDefault="00182AE3" w:rsidP="00FC0C79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82AE3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182AE3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2AE3">
              <w:rPr>
                <w:rFonts w:ascii="Tahoma" w:hAnsi="Tahoma" w:cs="Tahoma"/>
                <w:b/>
                <w:sz w:val="16"/>
                <w:szCs w:val="16"/>
              </w:rPr>
              <w:t>01-794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82AE3" w:rsidRPr="00473906" w:rsidRDefault="00182AE3" w:rsidP="00FC0C79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82AE3">
              <w:rPr>
                <w:rFonts w:ascii="Tahoma" w:hAnsi="Tahoma" w:cs="Tahoma"/>
                <w:b/>
                <w:sz w:val="16"/>
                <w:szCs w:val="16"/>
              </w:rPr>
              <w:t>Anny German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182AE3" w:rsidRPr="00473906" w:rsidRDefault="00182AE3" w:rsidP="00FC0C79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b/>
                <w:sz w:val="16"/>
                <w:szCs w:val="16"/>
              </w:rPr>
              <w:t>59 901.00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82AE3" w:rsidRPr="00473906" w:rsidRDefault="00182AE3" w:rsidP="00FC0C79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82AE3" w:rsidRPr="00473906" w:rsidRDefault="00182AE3" w:rsidP="00FC0C79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82AE3" w:rsidRPr="00473906" w:rsidTr="00FC0C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82AE3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883BC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 dniu 13.02.2020 r. </w:t>
            </w:r>
            <w:r w:rsidRPr="00182AE3">
              <w:rPr>
                <w:rFonts w:ascii="Tahoma" w:hAnsi="Tahoma" w:cs="Tahoma"/>
                <w:color w:val="000000"/>
                <w:sz w:val="16"/>
                <w:szCs w:val="16"/>
              </w:rPr>
              <w:t xml:space="preserve">Zmawiający na podstawie art. 93 ust. 1 pkt. 1 </w:t>
            </w:r>
            <w:proofErr w:type="spellStart"/>
            <w:r w:rsidRPr="00182AE3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182AE3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związku </w:t>
            </w:r>
            <w:r w:rsidR="00883BC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art. 93 ust. 2 </w:t>
            </w:r>
            <w:proofErr w:type="spellStart"/>
            <w:r w:rsidR="00883BCF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883BC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</w:t>
            </w:r>
            <w:bookmarkStart w:id="0" w:name="_GoBack"/>
            <w:bookmarkEnd w:id="0"/>
            <w:r w:rsidRPr="00182AE3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zadanie 3,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82AE3" w:rsidRPr="00473906" w:rsidTr="00FC0C79">
        <w:tc>
          <w:tcPr>
            <w:tcW w:w="2277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82AE3">
              <w:rPr>
                <w:rFonts w:ascii="Tahoma" w:hAnsi="Tahoma" w:cs="Tahoma"/>
                <w:sz w:val="16"/>
                <w:szCs w:val="16"/>
              </w:rPr>
              <w:t xml:space="preserve">Serwer obliczeniowy wraz z wdrożeniem (4 szt.), Przełącznik sieciowy (2 szt.), Vmware-licencja, instalacja, wdrożenie (1 </w:t>
            </w: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t>kpl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.) oraz System do kopii </w:t>
            </w: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t>zapasowych-licencja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, instalacja, </w:t>
            </w: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t>wdrozenie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 (1 </w:t>
            </w: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t>kpl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.) dla Politechniki Częstochowskiej w ramach projektu "Zintegrowany program rozwoju Politechniki </w:t>
            </w:r>
            <w:r w:rsidRPr="00182AE3">
              <w:rPr>
                <w:rFonts w:ascii="Tahoma" w:hAnsi="Tahoma" w:cs="Tahoma"/>
                <w:sz w:val="16"/>
                <w:szCs w:val="16"/>
              </w:rPr>
              <w:lastRenderedPageBreak/>
              <w:t>Częstochowskiej"</w:t>
            </w:r>
          </w:p>
        </w:tc>
        <w:tc>
          <w:tcPr>
            <w:tcW w:w="2651" w:type="dxa"/>
          </w:tcPr>
          <w:p w:rsidR="00182AE3" w:rsidRPr="00473906" w:rsidRDefault="00182AE3" w:rsidP="00FC0C79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lastRenderedPageBreak/>
              <w:t>Tritech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82AE3" w:rsidRPr="00473906" w:rsidRDefault="00182AE3" w:rsidP="00FC0C79">
            <w:pPr>
              <w:rPr>
                <w:rFonts w:ascii="Tahoma" w:hAnsi="Tahoma" w:cs="Tahoma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Anny German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01-794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82AE3" w:rsidRPr="00473906" w:rsidTr="00FC0C79">
        <w:tc>
          <w:tcPr>
            <w:tcW w:w="2277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82AE3">
              <w:rPr>
                <w:rFonts w:ascii="Tahoma" w:hAnsi="Tahoma" w:cs="Tahoma"/>
                <w:sz w:val="16"/>
                <w:szCs w:val="16"/>
              </w:rPr>
              <w:t>Dyski do macierzy dyskowej (10 szt.) dla Politechniki Częstochowskiej w ramach projektu "Zintegrowany program rozwoju Politechniki Częstochowskiej".</w:t>
            </w:r>
          </w:p>
        </w:tc>
        <w:tc>
          <w:tcPr>
            <w:tcW w:w="2651" w:type="dxa"/>
          </w:tcPr>
          <w:p w:rsidR="00182AE3" w:rsidRPr="00473906" w:rsidRDefault="00182AE3" w:rsidP="00FC0C79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82AE3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182AE3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182AE3" w:rsidRPr="00473906" w:rsidRDefault="00182AE3" w:rsidP="00FC0C79">
            <w:pPr>
              <w:rPr>
                <w:rFonts w:ascii="Tahoma" w:hAnsi="Tahoma" w:cs="Tahoma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Anny German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01-794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82AE3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182AE3" w:rsidRPr="00473906" w:rsidRDefault="00182AE3" w:rsidP="00FC0C7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82AE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B29" w:rsidRDefault="00DE3B29">
      <w:r>
        <w:separator/>
      </w:r>
    </w:p>
  </w:endnote>
  <w:endnote w:type="continuationSeparator" w:id="0">
    <w:p w:rsidR="00DE3B29" w:rsidRDefault="00DE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E3" w:rsidRDefault="00182A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83BC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83BC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E3" w:rsidRDefault="00182A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B29" w:rsidRDefault="00DE3B29">
      <w:r>
        <w:separator/>
      </w:r>
    </w:p>
  </w:footnote>
  <w:footnote w:type="continuationSeparator" w:id="0">
    <w:p w:rsidR="00DE3B29" w:rsidRDefault="00DE3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E3" w:rsidRDefault="00182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E3" w:rsidRDefault="00182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AE3" w:rsidRDefault="00182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B29"/>
    <w:rsid w:val="000034E3"/>
    <w:rsid w:val="000829DF"/>
    <w:rsid w:val="000961E4"/>
    <w:rsid w:val="000A2424"/>
    <w:rsid w:val="000A28CD"/>
    <w:rsid w:val="000E1D1B"/>
    <w:rsid w:val="000E5FD3"/>
    <w:rsid w:val="00182AE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83BCF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E3B29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5A8DB"/>
  <w15:chartTrackingRefBased/>
  <w15:docId w15:val="{77865697-7F30-4AD3-842F-243469C6B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355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2020-03-11T07:21:00Z</dcterms:created>
  <dcterms:modified xsi:type="dcterms:W3CDTF">2020-03-11T07:21:00Z</dcterms:modified>
</cp:coreProperties>
</file>