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E186F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1207" w:rsidRPr="00501207">
        <w:rPr>
          <w:b/>
          <w:sz w:val="24"/>
        </w:rPr>
        <w:t>K-2.381/03/2020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1207" w:rsidRPr="00501207">
        <w:rPr>
          <w:b/>
        </w:rPr>
        <w:t>przetarg nieograniczony</w:t>
      </w:r>
      <w:r w:rsidR="00753DC1">
        <w:t xml:space="preserve"> na:</w:t>
      </w:r>
    </w:p>
    <w:p w:rsidR="0000184A" w:rsidRDefault="0050120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1207">
        <w:rPr>
          <w:b/>
          <w:sz w:val="24"/>
          <w:szCs w:val="24"/>
        </w:rPr>
        <w:t>Usługa przeglądów serwisowych, konserwacji, napraw i usuwania awarii urządzeń dźwigowych w obiektach Akademii Wychowania Fizycznego w Krakowie przy al. Jana Pawła II 78, 80, 82, 84 oraz wykonanie  oceny stanu technicznego urządzenia   resursu  i przeglądu  specjalnego  urządzeń  dźwigowych  zainstalowanych w obiektach  AWF  Kraków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1207" w:rsidRPr="00501207">
        <w:rPr>
          <w:sz w:val="24"/>
          <w:szCs w:val="24"/>
        </w:rPr>
        <w:t>(</w:t>
      </w:r>
      <w:proofErr w:type="spellStart"/>
      <w:r w:rsidR="00501207" w:rsidRPr="00501207">
        <w:rPr>
          <w:sz w:val="24"/>
          <w:szCs w:val="24"/>
        </w:rPr>
        <w:t>t.j</w:t>
      </w:r>
      <w:proofErr w:type="spellEnd"/>
      <w:r w:rsidR="00501207" w:rsidRPr="0050120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1207" w:rsidRPr="00501207">
        <w:rPr>
          <w:sz w:val="24"/>
          <w:szCs w:val="24"/>
        </w:rPr>
        <w:t>(</w:t>
      </w:r>
      <w:proofErr w:type="spellStart"/>
      <w:r w:rsidR="00501207" w:rsidRPr="00501207">
        <w:rPr>
          <w:sz w:val="24"/>
          <w:szCs w:val="24"/>
        </w:rPr>
        <w:t>t.j</w:t>
      </w:r>
      <w:proofErr w:type="spellEnd"/>
      <w:r w:rsidR="00501207" w:rsidRPr="0050120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1207" w:rsidRPr="00501207">
        <w:rPr>
          <w:sz w:val="24"/>
          <w:szCs w:val="24"/>
        </w:rPr>
        <w:t>(</w:t>
      </w:r>
      <w:proofErr w:type="spellStart"/>
      <w:r w:rsidR="00501207" w:rsidRPr="00501207">
        <w:rPr>
          <w:sz w:val="24"/>
          <w:szCs w:val="24"/>
        </w:rPr>
        <w:t>t.j</w:t>
      </w:r>
      <w:proofErr w:type="spellEnd"/>
      <w:r w:rsidR="00501207" w:rsidRPr="0050120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9EB" w:rsidRDefault="009D09EB">
      <w:r>
        <w:separator/>
      </w:r>
    </w:p>
  </w:endnote>
  <w:endnote w:type="continuationSeparator" w:id="0">
    <w:p w:rsidR="009D09EB" w:rsidRDefault="009D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8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8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07" w:rsidRDefault="00501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9EB" w:rsidRDefault="009D09EB">
      <w:r>
        <w:separator/>
      </w:r>
    </w:p>
  </w:footnote>
  <w:footnote w:type="continuationSeparator" w:id="0">
    <w:p w:rsidR="009D09EB" w:rsidRDefault="009D09E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07" w:rsidRDefault="00501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07" w:rsidRDefault="00501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07" w:rsidRDefault="00501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9E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120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186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09E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E7629B"/>
  <w15:chartTrackingRefBased/>
  <w15:docId w15:val="{D2658F49-3BDB-43D6-A9B2-212247EE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3EFFA-1956-43F2-80CE-FF3796111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Tadeusz Józefczyk</cp:lastModifiedBy>
  <cp:revision>3</cp:revision>
  <cp:lastPrinted>2010-01-07T09:39:00Z</cp:lastPrinted>
  <dcterms:created xsi:type="dcterms:W3CDTF">2020-03-06T09:47:00Z</dcterms:created>
  <dcterms:modified xsi:type="dcterms:W3CDTF">2020-03-06T09:48:00Z</dcterms:modified>
</cp:coreProperties>
</file>