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B2014" w:rsidP="001A443E">
      <w:pPr>
        <w:jc w:val="right"/>
        <w:rPr>
          <w:b/>
          <w:bCs/>
          <w:sz w:val="24"/>
        </w:rPr>
      </w:pPr>
      <w:r w:rsidRPr="004B201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B2014">
        <w:rPr>
          <w:sz w:val="24"/>
        </w:rPr>
        <w:t>2020-03-10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B2014" w:rsidP="0018613E">
      <w:pPr>
        <w:spacing w:after="40"/>
        <w:rPr>
          <w:b/>
          <w:bCs/>
          <w:sz w:val="24"/>
        </w:rPr>
      </w:pPr>
      <w:r w:rsidRPr="004B2014">
        <w:rPr>
          <w:b/>
          <w:bCs/>
          <w:sz w:val="24"/>
        </w:rPr>
        <w:t>Politechnika Częstochowska</w:t>
      </w:r>
    </w:p>
    <w:p w:rsidR="00A80738" w:rsidRPr="0018613E" w:rsidRDefault="004B2014" w:rsidP="00A80738">
      <w:pPr>
        <w:rPr>
          <w:bCs/>
          <w:sz w:val="24"/>
        </w:rPr>
      </w:pPr>
      <w:r w:rsidRPr="004B201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B2014">
        <w:rPr>
          <w:bCs/>
          <w:sz w:val="24"/>
        </w:rPr>
        <w:t>69</w:t>
      </w:r>
    </w:p>
    <w:p w:rsidR="00A80738" w:rsidRPr="0018613E" w:rsidRDefault="004B2014" w:rsidP="00A80738">
      <w:pPr>
        <w:rPr>
          <w:bCs/>
          <w:sz w:val="24"/>
        </w:rPr>
      </w:pPr>
      <w:r w:rsidRPr="004B201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B201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B2014" w:rsidRPr="004B2014">
        <w:rPr>
          <w:b/>
          <w:sz w:val="24"/>
          <w:szCs w:val="24"/>
        </w:rPr>
        <w:t>ZP/D-03/20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370C5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B2014" w:rsidRPr="004B201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B2014" w:rsidP="00CB5EDB">
      <w:pPr>
        <w:pStyle w:val="Tekstpodstawowywcity"/>
        <w:spacing w:before="120" w:after="240"/>
        <w:ind w:firstLine="0"/>
        <w:jc w:val="center"/>
      </w:pPr>
      <w:r w:rsidRPr="004B2014">
        <w:rPr>
          <w:b/>
        </w:rPr>
        <w:t>Dostawa artykułów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B2014" w:rsidRPr="004B2014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B2014" w:rsidRPr="004B2014">
        <w:rPr>
          <w:sz w:val="24"/>
          <w:szCs w:val="24"/>
        </w:rPr>
        <w:t>10/03/2020</w:t>
      </w:r>
      <w:r w:rsidRPr="00FF4AB1">
        <w:rPr>
          <w:sz w:val="24"/>
          <w:szCs w:val="24"/>
        </w:rPr>
        <w:t xml:space="preserve"> o godz. </w:t>
      </w:r>
      <w:r w:rsidR="004B2014" w:rsidRPr="004B2014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2014" w:rsidRPr="006646D9" w:rsidTr="00034FEA">
        <w:trPr>
          <w:trHeight w:val="70"/>
        </w:trPr>
        <w:tc>
          <w:tcPr>
            <w:tcW w:w="9214" w:type="dxa"/>
          </w:tcPr>
          <w:p w:rsidR="004B2014" w:rsidRPr="00A3048A" w:rsidRDefault="004B2014" w:rsidP="00034F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2014">
              <w:rPr>
                <w:sz w:val="24"/>
                <w:szCs w:val="24"/>
              </w:rPr>
              <w:t>części 1 zamówienia w wysokości 91 830.00 zł brutto;</w:t>
            </w:r>
          </w:p>
        </w:tc>
      </w:tr>
      <w:tr w:rsidR="004B2014" w:rsidRPr="006646D9" w:rsidTr="00034FEA">
        <w:trPr>
          <w:trHeight w:val="70"/>
        </w:trPr>
        <w:tc>
          <w:tcPr>
            <w:tcW w:w="9214" w:type="dxa"/>
          </w:tcPr>
          <w:p w:rsidR="004B2014" w:rsidRPr="00A3048A" w:rsidRDefault="004B2014" w:rsidP="00034F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2014">
              <w:rPr>
                <w:sz w:val="24"/>
                <w:szCs w:val="24"/>
              </w:rPr>
              <w:t>części 2 zamówienia w wysokości 115 587.60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PPHU "LIR" Elżbieta Zajet</w:t>
            </w:r>
          </w:p>
          <w:p w:rsidR="004B2014" w:rsidRPr="00CB5EDB" w:rsidRDefault="004B2014" w:rsidP="00034FEA">
            <w:r w:rsidRPr="004B2014">
              <w:t>Grunwaldzka</w:t>
            </w:r>
            <w:r w:rsidRPr="00CB5EDB">
              <w:t xml:space="preserve"> </w:t>
            </w:r>
            <w:r w:rsidRPr="004B2014">
              <w:t>2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82-300</w:t>
            </w:r>
            <w:r w:rsidRPr="00CB5EDB">
              <w:t xml:space="preserve"> </w:t>
            </w:r>
            <w:r w:rsidRPr="004B2014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45 510.00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PPHU "LIR" Elżbieta Zajet</w:t>
            </w:r>
          </w:p>
          <w:p w:rsidR="004B2014" w:rsidRPr="00CB5EDB" w:rsidRDefault="004B2014" w:rsidP="00034FEA">
            <w:r w:rsidRPr="004B2014">
              <w:t>Grunwaldzka</w:t>
            </w:r>
            <w:r w:rsidRPr="00CB5EDB">
              <w:t xml:space="preserve"> </w:t>
            </w:r>
            <w:r w:rsidRPr="004B2014">
              <w:t>2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82-300</w:t>
            </w:r>
            <w:r w:rsidRPr="00CB5EDB">
              <w:t xml:space="preserve"> </w:t>
            </w:r>
            <w:r w:rsidRPr="004B2014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CF2161" w:rsidP="00034FEA">
            <w:pPr>
              <w:spacing w:before="120" w:after="120"/>
              <w:jc w:val="center"/>
            </w:pPr>
            <w:r>
              <w:t>94 710.00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INTERMEDIA Paweł Kędzierski</w:t>
            </w:r>
          </w:p>
          <w:p w:rsidR="004B2014" w:rsidRPr="00CB5EDB" w:rsidRDefault="004B2014" w:rsidP="00034FEA">
            <w:r w:rsidRPr="004B2014">
              <w:t>Spółdzielcza</w:t>
            </w:r>
            <w:r w:rsidRPr="00CB5EDB">
              <w:t xml:space="preserve"> </w:t>
            </w:r>
            <w:r w:rsidRPr="004B2014">
              <w:t>17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09-407</w:t>
            </w:r>
            <w:r w:rsidRPr="00CB5EDB">
              <w:t xml:space="preserve"> </w:t>
            </w:r>
            <w:r w:rsidRPr="004B2014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36 294.84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INTERMEDIA Paweł Kędzierski</w:t>
            </w:r>
          </w:p>
          <w:p w:rsidR="004B2014" w:rsidRPr="00CB5EDB" w:rsidRDefault="004B2014" w:rsidP="00034FEA">
            <w:r w:rsidRPr="004B2014">
              <w:t>Spółdzielcza</w:t>
            </w:r>
            <w:r w:rsidRPr="00CB5EDB">
              <w:t xml:space="preserve"> </w:t>
            </w:r>
            <w:r w:rsidRPr="004B2014">
              <w:t>17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09-407</w:t>
            </w:r>
            <w:r w:rsidRPr="00CB5EDB">
              <w:t xml:space="preserve"> </w:t>
            </w:r>
            <w:r w:rsidRPr="004B2014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60 744.04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Butterfly Agencja Reklamowa Agnieszka Borowy</w:t>
            </w:r>
          </w:p>
          <w:p w:rsidR="004B2014" w:rsidRPr="00CB5EDB" w:rsidRDefault="004B2014" w:rsidP="00034FEA">
            <w:r w:rsidRPr="004B2014">
              <w:t>Myśliwska</w:t>
            </w:r>
            <w:r w:rsidRPr="00CB5EDB">
              <w:t xml:space="preserve"> </w:t>
            </w:r>
            <w:r w:rsidRPr="004B2014">
              <w:t>8/1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71-662</w:t>
            </w:r>
            <w:r w:rsidRPr="00CB5EDB">
              <w:t xml:space="preserve"> </w:t>
            </w:r>
            <w:r w:rsidRPr="004B2014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35 233.64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CF2161" w:rsidP="00034FEA">
            <w:pPr>
              <w:spacing w:before="40"/>
            </w:pPr>
            <w:r>
              <w:t>Eureka Plus Agencja R</w:t>
            </w:r>
            <w:r w:rsidR="004B2014" w:rsidRPr="004B2014">
              <w:t xml:space="preserve">eklamy B. Fedorowicz, </w:t>
            </w:r>
            <w:r w:rsidR="004B2014" w:rsidRPr="004B2014">
              <w:lastRenderedPageBreak/>
              <w:t>R. Fedorowicz</w:t>
            </w:r>
          </w:p>
          <w:p w:rsidR="004B2014" w:rsidRPr="00CB5EDB" w:rsidRDefault="004B2014" w:rsidP="00034FEA">
            <w:r w:rsidRPr="004B2014">
              <w:t>3 Maja</w:t>
            </w:r>
            <w:r w:rsidRPr="00CB5EDB">
              <w:t xml:space="preserve"> </w:t>
            </w:r>
            <w:r w:rsidRPr="004B2014">
              <w:t>11/10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35-030</w:t>
            </w:r>
            <w:r w:rsidRPr="00CB5EDB">
              <w:t xml:space="preserve"> </w:t>
            </w:r>
            <w:r w:rsidRPr="004B201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lastRenderedPageBreak/>
              <w:t>38 270.34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CF2161" w:rsidP="00034FEA">
            <w:pPr>
              <w:spacing w:before="40"/>
            </w:pPr>
            <w:r>
              <w:t>Eureka Plus Agencja R</w:t>
            </w:r>
            <w:bookmarkStart w:id="0" w:name="_GoBack"/>
            <w:bookmarkEnd w:id="0"/>
            <w:r w:rsidR="004B2014" w:rsidRPr="004B2014">
              <w:t>eklamy B. Fedorowicz, R. Fedorowicz</w:t>
            </w:r>
          </w:p>
          <w:p w:rsidR="004B2014" w:rsidRPr="00CB5EDB" w:rsidRDefault="004B2014" w:rsidP="00034FEA">
            <w:r w:rsidRPr="004B2014">
              <w:t>3 Maja</w:t>
            </w:r>
            <w:r w:rsidRPr="00CB5EDB">
              <w:t xml:space="preserve"> </w:t>
            </w:r>
            <w:r w:rsidRPr="004B2014">
              <w:t>11/10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35-030</w:t>
            </w:r>
            <w:r w:rsidRPr="00CB5EDB">
              <w:t xml:space="preserve"> </w:t>
            </w:r>
            <w:r w:rsidRPr="004B201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79 783.73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Studio Siedem Żółtowski Grzegorz</w:t>
            </w:r>
          </w:p>
          <w:p w:rsidR="004B2014" w:rsidRPr="00CB5EDB" w:rsidRDefault="004B2014" w:rsidP="00034FEA">
            <w:r w:rsidRPr="004B2014">
              <w:t>Myślenicka</w:t>
            </w:r>
            <w:r w:rsidRPr="00CB5EDB">
              <w:t xml:space="preserve"> </w:t>
            </w:r>
            <w:r w:rsidRPr="004B2014">
              <w:t>186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30-698</w:t>
            </w:r>
            <w:r w:rsidRPr="00CB5EDB">
              <w:t xml:space="preserve"> </w:t>
            </w:r>
            <w:r w:rsidRPr="004B201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49 952.76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Studio Siedem Żółtowski Grzegorz</w:t>
            </w:r>
          </w:p>
          <w:p w:rsidR="004B2014" w:rsidRPr="00CB5EDB" w:rsidRDefault="004B2014" w:rsidP="00034FEA">
            <w:r w:rsidRPr="004B2014">
              <w:t>Myślenicka</w:t>
            </w:r>
            <w:r w:rsidRPr="00CB5EDB">
              <w:t xml:space="preserve"> </w:t>
            </w:r>
            <w:r w:rsidRPr="004B2014">
              <w:t>186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30-698</w:t>
            </w:r>
            <w:r w:rsidRPr="00CB5EDB">
              <w:t xml:space="preserve"> </w:t>
            </w:r>
            <w:r w:rsidRPr="004B201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58 564.61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Media Consulting Agency</w:t>
            </w:r>
          </w:p>
          <w:p w:rsidR="004B2014" w:rsidRPr="00CB5EDB" w:rsidRDefault="004B2014" w:rsidP="00034FEA">
            <w:r w:rsidRPr="004B2014">
              <w:t>ks. Czesława Klimasa</w:t>
            </w:r>
            <w:r w:rsidRPr="00CB5EDB">
              <w:t xml:space="preserve"> </w:t>
            </w:r>
            <w:r w:rsidR="00CF2161">
              <w:t>41D</w:t>
            </w:r>
            <w:r w:rsidRPr="004B2014">
              <w:t>/27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50-515</w:t>
            </w:r>
            <w:r w:rsidRPr="00CB5EDB">
              <w:t xml:space="preserve"> </w:t>
            </w:r>
            <w:r w:rsidRPr="004B2014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39 785.58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  <w:tr w:rsidR="004B2014" w:rsidRPr="00075CD0" w:rsidTr="00034FEA">
        <w:tc>
          <w:tcPr>
            <w:tcW w:w="824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2</w:t>
            </w:r>
          </w:p>
        </w:tc>
        <w:tc>
          <w:tcPr>
            <w:tcW w:w="2295" w:type="dxa"/>
            <w:shd w:val="clear" w:color="auto" w:fill="auto"/>
          </w:tcPr>
          <w:p w:rsidR="004B2014" w:rsidRPr="00CB5EDB" w:rsidRDefault="004B2014" w:rsidP="00034FEA">
            <w:pPr>
              <w:spacing w:before="40"/>
            </w:pPr>
            <w:r w:rsidRPr="004B2014">
              <w:t>Media Consulting Agency</w:t>
            </w:r>
          </w:p>
          <w:p w:rsidR="004B2014" w:rsidRPr="00CB5EDB" w:rsidRDefault="004B2014" w:rsidP="00034FEA">
            <w:r w:rsidRPr="004B2014">
              <w:t>ks. Czesława Klimasa</w:t>
            </w:r>
            <w:r w:rsidRPr="00CB5EDB">
              <w:t xml:space="preserve"> </w:t>
            </w:r>
            <w:r w:rsidR="00CF2161">
              <w:t>41D</w:t>
            </w:r>
            <w:r w:rsidRPr="004B2014">
              <w:t>/27</w:t>
            </w:r>
            <w:r w:rsidRPr="00CB5EDB">
              <w:t xml:space="preserve"> </w:t>
            </w:r>
          </w:p>
          <w:p w:rsidR="004B2014" w:rsidRPr="00CB5EDB" w:rsidRDefault="004B2014" w:rsidP="00034FEA">
            <w:pPr>
              <w:spacing w:before="40" w:after="40"/>
              <w:jc w:val="both"/>
            </w:pPr>
            <w:r w:rsidRPr="004B2014">
              <w:t>50-515</w:t>
            </w:r>
            <w:r w:rsidRPr="00CB5EDB">
              <w:t xml:space="preserve"> </w:t>
            </w:r>
            <w:r w:rsidRPr="004B2014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59 688.46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2014" w:rsidRPr="00CB5EDB" w:rsidRDefault="005370C5" w:rsidP="00034FEA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2014" w:rsidRPr="00CB5EDB" w:rsidRDefault="004B2014" w:rsidP="00034FEA">
            <w:pPr>
              <w:spacing w:before="120" w:after="120"/>
              <w:jc w:val="center"/>
            </w:pPr>
            <w:r w:rsidRPr="004B201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382" w:rsidRDefault="00AE3382">
      <w:r>
        <w:separator/>
      </w:r>
    </w:p>
  </w:endnote>
  <w:endnote w:type="continuationSeparator" w:id="0">
    <w:p w:rsidR="00AE3382" w:rsidRDefault="00AE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F21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1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1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216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382" w:rsidRDefault="00AE3382">
      <w:r>
        <w:separator/>
      </w:r>
    </w:p>
  </w:footnote>
  <w:footnote w:type="continuationSeparator" w:id="0">
    <w:p w:rsidR="00AE3382" w:rsidRDefault="00AE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14" w:rsidRDefault="004B2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14" w:rsidRDefault="004B2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14" w:rsidRDefault="004B2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38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B2014"/>
    <w:rsid w:val="004C7E9B"/>
    <w:rsid w:val="005028C0"/>
    <w:rsid w:val="005370C5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E3382"/>
    <w:rsid w:val="00B50940"/>
    <w:rsid w:val="00C236D3"/>
    <w:rsid w:val="00C94D43"/>
    <w:rsid w:val="00CB5EDB"/>
    <w:rsid w:val="00CF216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3CCDA7"/>
  <w15:chartTrackingRefBased/>
  <w15:docId w15:val="{55579E00-1E10-4650-BBB1-47C6C0C9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F21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2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2020-03-10T11:53:00Z</cp:lastPrinted>
  <dcterms:created xsi:type="dcterms:W3CDTF">2020-03-10T11:53:00Z</dcterms:created>
  <dcterms:modified xsi:type="dcterms:W3CDTF">2020-03-10T11:53:00Z</dcterms:modified>
</cp:coreProperties>
</file>