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9AC" w:rsidRPr="00F13B2B" w:rsidRDefault="009E3C0E" w:rsidP="00F13B2B">
      <w:pPr>
        <w:pStyle w:val="Nagwek3"/>
        <w:spacing w:line="240" w:lineRule="auto"/>
        <w:rPr>
          <w:rFonts w:cs="Arial"/>
          <w:sz w:val="24"/>
        </w:rPr>
      </w:pPr>
      <w:r>
        <w:rPr>
          <w:rFonts w:cs="Arial"/>
          <w:sz w:val="24"/>
        </w:rPr>
        <w:t>KA-2/031</w:t>
      </w:r>
      <w:r w:rsidR="00090B32" w:rsidRPr="00F13B2B">
        <w:rPr>
          <w:rFonts w:cs="Arial"/>
          <w:sz w:val="24"/>
        </w:rPr>
        <w:t>/2020</w:t>
      </w:r>
    </w:p>
    <w:p w:rsidR="007779AC" w:rsidRPr="00F13B2B" w:rsidRDefault="00090B32" w:rsidP="00F13B2B">
      <w:pPr>
        <w:ind w:left="5664" w:firstLine="708"/>
        <w:rPr>
          <w:rFonts w:ascii="Arial" w:hAnsi="Arial" w:cs="Arial"/>
          <w:b/>
          <w:sz w:val="24"/>
        </w:rPr>
      </w:pPr>
      <w:r w:rsidRPr="00F13B2B">
        <w:rPr>
          <w:rFonts w:ascii="Arial" w:hAnsi="Arial" w:cs="Arial"/>
          <w:b/>
          <w:sz w:val="24"/>
        </w:rPr>
        <w:t xml:space="preserve">Załącznik nr 1 </w:t>
      </w:r>
      <w:r w:rsidR="00F13B2B" w:rsidRPr="00F13B2B">
        <w:rPr>
          <w:rFonts w:ascii="Arial" w:hAnsi="Arial" w:cs="Arial"/>
          <w:b/>
          <w:sz w:val="24"/>
        </w:rPr>
        <w:t>do SIWZ</w:t>
      </w:r>
    </w:p>
    <w:p w:rsidR="007779AC" w:rsidRPr="00F13B2B" w:rsidRDefault="007779AC" w:rsidP="00F13B2B">
      <w:pPr>
        <w:rPr>
          <w:rFonts w:ascii="Arial" w:hAnsi="Arial" w:cs="Arial"/>
          <w:sz w:val="24"/>
        </w:rPr>
      </w:pPr>
    </w:p>
    <w:p w:rsidR="007779AC" w:rsidRPr="00F13B2B" w:rsidRDefault="007779AC" w:rsidP="00F13B2B">
      <w:pPr>
        <w:rPr>
          <w:rFonts w:ascii="Arial" w:hAnsi="Arial" w:cs="Arial"/>
          <w:sz w:val="24"/>
        </w:rPr>
      </w:pPr>
    </w:p>
    <w:p w:rsidR="007779AC" w:rsidRPr="00F13B2B" w:rsidRDefault="00090B32" w:rsidP="00F13B2B">
      <w:pPr>
        <w:pStyle w:val="Nagwek4"/>
        <w:spacing w:line="240" w:lineRule="auto"/>
        <w:rPr>
          <w:rFonts w:cs="Arial"/>
          <w:sz w:val="28"/>
        </w:rPr>
      </w:pPr>
      <w:r w:rsidRPr="00F13B2B">
        <w:rPr>
          <w:rFonts w:cs="Arial"/>
          <w:sz w:val="28"/>
        </w:rPr>
        <w:t xml:space="preserve">SZCZEGÓŁOWY OPIS TEMATU ZAMÓWIENIA </w:t>
      </w:r>
    </w:p>
    <w:p w:rsidR="007779AC" w:rsidRPr="00F13B2B" w:rsidRDefault="009E3C0E" w:rsidP="00F13B2B">
      <w:pPr>
        <w:spacing w:before="120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Usługa</w:t>
      </w:r>
      <w:r w:rsidR="00D01A70" w:rsidRPr="00F13B2B">
        <w:rPr>
          <w:rFonts w:ascii="Arial" w:hAnsi="Arial" w:cs="Arial"/>
          <w:b/>
          <w:sz w:val="28"/>
        </w:rPr>
        <w:t xml:space="preserve"> prania wodnego, chemicznego, krochmalenia i prasowania dla potrzeb jednostek organizacyjnych Politechniki Krakowskiej</w:t>
      </w:r>
    </w:p>
    <w:p w:rsidR="00F13B2B" w:rsidRDefault="00F13B2B" w:rsidP="00F13B2B">
      <w:pPr>
        <w:ind w:hanging="284"/>
        <w:rPr>
          <w:rFonts w:ascii="Arial" w:hAnsi="Arial" w:cs="Arial"/>
          <w:b/>
          <w:sz w:val="24"/>
        </w:rPr>
      </w:pPr>
    </w:p>
    <w:p w:rsidR="007779AC" w:rsidRDefault="00F13B2B" w:rsidP="00F13B2B">
      <w:pPr>
        <w:ind w:hanging="284"/>
        <w:rPr>
          <w:rFonts w:ascii="Arial" w:hAnsi="Arial" w:cs="Arial"/>
          <w:b/>
          <w:sz w:val="24"/>
        </w:rPr>
      </w:pPr>
      <w:r w:rsidRPr="00F13B2B">
        <w:rPr>
          <w:rFonts w:ascii="Arial" w:hAnsi="Arial" w:cs="Arial"/>
          <w:b/>
          <w:sz w:val="24"/>
        </w:rPr>
        <w:t>Zadanie nr 1 Świadczenie usługi w zakresie prania, krochmalenia, prasowania i transportu bielizny pościelowej bawełnianej kolorowej, bawełnianej białej, ręczników, firanek, zasłon oraz prania chemicznego kołder, poduszek i koców z Domów Studenckich.</w:t>
      </w:r>
    </w:p>
    <w:p w:rsidR="00B237D8" w:rsidRPr="00F13B2B" w:rsidRDefault="00B237D8" w:rsidP="00F13B2B">
      <w:pPr>
        <w:ind w:hanging="284"/>
        <w:rPr>
          <w:rFonts w:ascii="Arial" w:hAnsi="Arial" w:cs="Arial"/>
          <w:b/>
          <w:sz w:val="24"/>
        </w:rPr>
      </w:pPr>
    </w:p>
    <w:p w:rsidR="00F13B2B" w:rsidRDefault="00E62792" w:rsidP="00F13B2B">
      <w:pPr>
        <w:ind w:hanging="284"/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>
            <wp:extent cx="5975350" cy="4444365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B2B" w:rsidRDefault="00E62792" w:rsidP="00F13B2B">
      <w:pPr>
        <w:ind w:hanging="284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</w:rPr>
        <w:drawing>
          <wp:inline distT="0" distB="0" distL="0" distR="0">
            <wp:extent cx="5752465" cy="148844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14F" w:rsidRDefault="003D214F" w:rsidP="00F13B2B">
      <w:pPr>
        <w:ind w:hanging="284"/>
        <w:rPr>
          <w:rFonts w:ascii="Arial" w:hAnsi="Arial" w:cs="Arial"/>
          <w:b/>
          <w:sz w:val="24"/>
        </w:rPr>
      </w:pPr>
    </w:p>
    <w:p w:rsidR="003D214F" w:rsidRDefault="003D214F" w:rsidP="00F13B2B">
      <w:pPr>
        <w:ind w:hanging="284"/>
        <w:rPr>
          <w:rFonts w:ascii="Arial" w:hAnsi="Arial" w:cs="Arial"/>
          <w:b/>
          <w:sz w:val="24"/>
        </w:rPr>
      </w:pPr>
    </w:p>
    <w:p w:rsidR="003D214F" w:rsidRDefault="003D214F" w:rsidP="00F13B2B">
      <w:pPr>
        <w:ind w:hanging="284"/>
        <w:rPr>
          <w:rFonts w:ascii="Arial" w:hAnsi="Arial" w:cs="Arial"/>
          <w:b/>
          <w:sz w:val="24"/>
        </w:rPr>
      </w:pPr>
    </w:p>
    <w:p w:rsidR="003D214F" w:rsidRDefault="00E62792" w:rsidP="00F13B2B">
      <w:pPr>
        <w:ind w:hanging="284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</w:rPr>
        <w:lastRenderedPageBreak/>
        <w:drawing>
          <wp:inline distT="0" distB="0" distL="0" distR="0">
            <wp:extent cx="5752465" cy="1562735"/>
            <wp:effectExtent l="0" t="0" r="63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8" w:rsidRDefault="00E62792" w:rsidP="00C950CF">
      <w:pPr>
        <w:ind w:hanging="284"/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>
            <wp:extent cx="5975350" cy="5262880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526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D8" w:rsidRDefault="00B237D8" w:rsidP="00F13B2B">
      <w:pPr>
        <w:ind w:hanging="284"/>
        <w:rPr>
          <w:rFonts w:ascii="Arial" w:hAnsi="Arial" w:cs="Arial"/>
          <w:b/>
          <w:sz w:val="24"/>
        </w:rPr>
      </w:pPr>
    </w:p>
    <w:p w:rsidR="00F13B2B" w:rsidRPr="00F13B2B" w:rsidRDefault="00F13B2B" w:rsidP="00F13B2B">
      <w:pPr>
        <w:ind w:hanging="284"/>
        <w:rPr>
          <w:rFonts w:ascii="Arial" w:hAnsi="Arial" w:cs="Arial"/>
          <w:b/>
          <w:sz w:val="24"/>
        </w:rPr>
      </w:pPr>
    </w:p>
    <w:p w:rsidR="00F13B2B" w:rsidRPr="00F13B2B" w:rsidRDefault="00F13B2B" w:rsidP="00F13B2B">
      <w:pPr>
        <w:ind w:hanging="284"/>
        <w:rPr>
          <w:rFonts w:ascii="Arial" w:hAnsi="Arial" w:cs="Arial"/>
          <w:b/>
          <w:sz w:val="24"/>
        </w:rPr>
      </w:pPr>
      <w:r w:rsidRPr="00F13B2B">
        <w:rPr>
          <w:rFonts w:ascii="Arial" w:hAnsi="Arial" w:cs="Arial"/>
          <w:b/>
          <w:sz w:val="24"/>
        </w:rPr>
        <w:t>Zadanie nr 2 Świadczenie usługi prania wodnego, chemicznego, krochmalenia, czyszczenia oraz prasowania dla potrzeb jednostek organizacyjnych Politechniki Krakowskiej</w:t>
      </w:r>
    </w:p>
    <w:p w:rsidR="004B5757" w:rsidRDefault="00E62792" w:rsidP="00F13B2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</w:rPr>
        <w:drawing>
          <wp:inline distT="0" distB="0" distL="0" distR="0">
            <wp:extent cx="5752465" cy="1265555"/>
            <wp:effectExtent l="0" t="0" r="63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F" w:rsidRDefault="00C950CF" w:rsidP="00F13B2B">
      <w:pPr>
        <w:rPr>
          <w:rFonts w:ascii="Arial" w:hAnsi="Arial" w:cs="Arial"/>
          <w:b/>
          <w:sz w:val="24"/>
        </w:rPr>
      </w:pPr>
    </w:p>
    <w:p w:rsidR="00C950CF" w:rsidRDefault="00E62792" w:rsidP="00F13B2B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75350" cy="6570980"/>
            <wp:effectExtent l="0" t="0" r="6350" b="127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57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F" w:rsidRDefault="00E62792" w:rsidP="00F13B2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</w:rPr>
        <w:drawing>
          <wp:inline distT="0" distB="0" distL="0" distR="0">
            <wp:extent cx="5752465" cy="1860550"/>
            <wp:effectExtent l="0" t="0" r="635" b="635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50A" w:rsidRDefault="00E7750A" w:rsidP="00F13B2B">
      <w:pPr>
        <w:rPr>
          <w:rFonts w:ascii="Arial" w:hAnsi="Arial" w:cs="Arial"/>
          <w:sz w:val="24"/>
        </w:rPr>
      </w:pPr>
    </w:p>
    <w:p w:rsidR="00E7750A" w:rsidRPr="00E7750A" w:rsidRDefault="00E7750A" w:rsidP="00F13B2B">
      <w:pPr>
        <w:rPr>
          <w:rFonts w:ascii="Arial" w:hAnsi="Arial" w:cs="Arial"/>
          <w:sz w:val="24"/>
        </w:rPr>
      </w:pPr>
      <w:r w:rsidRPr="00E7750A">
        <w:rPr>
          <w:rFonts w:ascii="Arial" w:hAnsi="Arial" w:cs="Arial"/>
          <w:sz w:val="24"/>
        </w:rPr>
        <w:t xml:space="preserve">W przypadku zawarcia umowy </w:t>
      </w:r>
      <w:r>
        <w:rPr>
          <w:rFonts w:ascii="Arial" w:hAnsi="Arial" w:cs="Arial"/>
          <w:sz w:val="24"/>
        </w:rPr>
        <w:t>po 1.04.2020 r. w/w usługi ( z zadania nr 1 i nr 2)</w:t>
      </w:r>
      <w:bookmarkStart w:id="0" w:name="_GoBack"/>
      <w:bookmarkEnd w:id="0"/>
      <w:r>
        <w:rPr>
          <w:rFonts w:ascii="Arial" w:hAnsi="Arial" w:cs="Arial"/>
          <w:sz w:val="24"/>
        </w:rPr>
        <w:t xml:space="preserve"> będą wykonywane  od dnia zwarcia umowy do  31.03.2023 r.</w:t>
      </w:r>
    </w:p>
    <w:sectPr w:rsidR="00E7750A" w:rsidRPr="00E7750A" w:rsidSect="00F13B2B"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0F6" w:rsidRDefault="009300F6">
      <w:r>
        <w:separator/>
      </w:r>
    </w:p>
  </w:endnote>
  <w:endnote w:type="continuationSeparator" w:id="0">
    <w:p w:rsidR="009300F6" w:rsidRDefault="0093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C" w:rsidRDefault="00090B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779AC" w:rsidRDefault="007779A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C" w:rsidRDefault="007779A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779AC" w:rsidRDefault="00090B3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F7B99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F7B99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C" w:rsidRDefault="007779A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779AC" w:rsidRDefault="007779AC">
    <w:pPr>
      <w:pStyle w:val="Stopka"/>
      <w:tabs>
        <w:tab w:val="clear" w:pos="4536"/>
      </w:tabs>
      <w:jc w:val="center"/>
    </w:pPr>
  </w:p>
  <w:p w:rsidR="007779AC" w:rsidRDefault="00090B3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7B9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0F6" w:rsidRDefault="009300F6">
      <w:r>
        <w:separator/>
      </w:r>
    </w:p>
  </w:footnote>
  <w:footnote w:type="continuationSeparator" w:id="0">
    <w:p w:rsidR="009300F6" w:rsidRDefault="00930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9AC" w:rsidRDefault="007779AC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757"/>
    <w:rsid w:val="00090B32"/>
    <w:rsid w:val="001F7B99"/>
    <w:rsid w:val="003D214F"/>
    <w:rsid w:val="004B5757"/>
    <w:rsid w:val="007779AC"/>
    <w:rsid w:val="009300F6"/>
    <w:rsid w:val="009E3C0E"/>
    <w:rsid w:val="00B237D8"/>
    <w:rsid w:val="00C950CF"/>
    <w:rsid w:val="00D01A70"/>
    <w:rsid w:val="00E62792"/>
    <w:rsid w:val="00E7750A"/>
    <w:rsid w:val="00F1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C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C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C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C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Sylwia Banach</dc:creator>
  <cp:lastModifiedBy>Sylwia Banach</cp:lastModifiedBy>
  <cp:revision>2</cp:revision>
  <cp:lastPrinted>2020-03-05T12:31:00Z</cp:lastPrinted>
  <dcterms:created xsi:type="dcterms:W3CDTF">2020-03-05T12:31:00Z</dcterms:created>
  <dcterms:modified xsi:type="dcterms:W3CDTF">2020-03-05T12:31:00Z</dcterms:modified>
</cp:coreProperties>
</file>