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0D01A8" w:rsidRPr="000D01A8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bookmarkStart w:id="0" w:name="_GoBack"/>
      <w:bookmarkEnd w:id="0"/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0D01A8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D01A8">
        <w:rPr>
          <w:rFonts w:ascii="Verdana" w:eastAsia="Times New Roman" w:hAnsi="Verdana"/>
          <w:b/>
          <w:sz w:val="20"/>
          <w:szCs w:val="20"/>
          <w:lang w:eastAsia="pl-PL"/>
        </w:rPr>
        <w:t>Dostawa energii elektrycznej na okres 24 miesięcy dla Akademii Górniczo - Hutniczej, Politechniki Krakowskiej, Uniwersytetu Rolniczego, Uniwersytetu Ekonomicznego oraz Fundacja Studentów i Absolwentów Akademii Górniczo - Hutniczej w Krakowie ACADEMICA - KC-zp.272-20/20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EFC" w:rsidRDefault="00833EFC">
      <w:pPr>
        <w:spacing w:after="0" w:line="240" w:lineRule="auto"/>
      </w:pPr>
      <w:r>
        <w:separator/>
      </w:r>
    </w:p>
  </w:endnote>
  <w:endnote w:type="continuationSeparator" w:id="0">
    <w:p w:rsidR="00833EFC" w:rsidRDefault="00833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14E4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714E4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14E4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14E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EFC" w:rsidRDefault="00833EFC">
      <w:pPr>
        <w:spacing w:after="0" w:line="240" w:lineRule="auto"/>
      </w:pPr>
      <w:r>
        <w:separator/>
      </w:r>
    </w:p>
  </w:footnote>
  <w:footnote w:type="continuationSeparator" w:id="0">
    <w:p w:rsidR="00833EFC" w:rsidRDefault="00833EFC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14E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14E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14E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33EFC"/>
    <w:rsid w:val="000563B7"/>
    <w:rsid w:val="000D01A8"/>
    <w:rsid w:val="000E6C60"/>
    <w:rsid w:val="001F4E82"/>
    <w:rsid w:val="00237270"/>
    <w:rsid w:val="00285E58"/>
    <w:rsid w:val="003D1274"/>
    <w:rsid w:val="00430A9F"/>
    <w:rsid w:val="005E5BD1"/>
    <w:rsid w:val="00623F70"/>
    <w:rsid w:val="00714E47"/>
    <w:rsid w:val="00833EFC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B0AC6EE-EF67-48BF-B61A-342C00A5B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BB2D3-51CC-4819-BCCA-8AEA7A9A7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3</cp:revision>
  <cp:lastPrinted>2020-03-06T11:31:00Z</cp:lastPrinted>
  <dcterms:created xsi:type="dcterms:W3CDTF">2020-03-06T11:31:00Z</dcterms:created>
  <dcterms:modified xsi:type="dcterms:W3CDTF">2020-03-06T11:31:00Z</dcterms:modified>
</cp:coreProperties>
</file>