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A61" w:rsidRDefault="00BF0A61" w:rsidP="00BF0A61">
      <w:pPr>
        <w:ind w:right="-47"/>
        <w:jc w:val="both"/>
      </w:pPr>
    </w:p>
    <w:p w:rsidR="00BF0A61" w:rsidRPr="00AB644E" w:rsidRDefault="00BF0A61" w:rsidP="00BF0A61">
      <w:pPr>
        <w:spacing w:before="48" w:line="240" w:lineRule="atLeast"/>
        <w:jc w:val="right"/>
        <w:rPr>
          <w:b/>
          <w:lang w:val="pl-PL"/>
        </w:rPr>
      </w:pPr>
      <w:r w:rsidRPr="00AB644E">
        <w:rPr>
          <w:lang w:val="pl-PL"/>
        </w:rPr>
        <w:t xml:space="preserve">                </w:t>
      </w:r>
      <w:r w:rsidRPr="00AB644E">
        <w:rPr>
          <w:b/>
          <w:lang w:val="pl-PL"/>
        </w:rPr>
        <w:t>Załącznik nr 3</w:t>
      </w:r>
    </w:p>
    <w:p w:rsidR="00BF0A61" w:rsidRPr="00AB644E" w:rsidRDefault="00BF0A61" w:rsidP="00BF0A61">
      <w:pPr>
        <w:spacing w:before="48" w:line="240" w:lineRule="atLeast"/>
        <w:jc w:val="right"/>
        <w:rPr>
          <w:b/>
          <w:lang w:val="pl-PL"/>
        </w:rPr>
      </w:pPr>
    </w:p>
    <w:p w:rsidR="00BF0A61" w:rsidRPr="00AB644E" w:rsidRDefault="00BF0A61" w:rsidP="00BF0A61">
      <w:pPr>
        <w:spacing w:before="48" w:line="240" w:lineRule="atLeast"/>
        <w:jc w:val="center"/>
        <w:rPr>
          <w:b/>
          <w:lang w:val="pl-PL"/>
        </w:rPr>
      </w:pPr>
      <w:r w:rsidRPr="00AB644E">
        <w:rPr>
          <w:b/>
          <w:lang w:val="pl-PL"/>
        </w:rPr>
        <w:t>WZÓR UMOWY</w:t>
      </w:r>
    </w:p>
    <w:p w:rsidR="00BF0A61" w:rsidRPr="00AB644E" w:rsidRDefault="00BF0A61" w:rsidP="00BF0A61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B644E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BF0A61" w:rsidRPr="00AB644E" w:rsidRDefault="00BF0A61" w:rsidP="00BF0A61">
      <w:pPr>
        <w:spacing w:before="48" w:line="240" w:lineRule="atLeast"/>
        <w:jc w:val="center"/>
        <w:rPr>
          <w:b/>
          <w:sz w:val="28"/>
          <w:lang w:val="pl-PL"/>
        </w:rPr>
      </w:pP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</w:t>
      </w:r>
      <w:r w:rsidRPr="00FC09A0">
        <w:rPr>
          <w:rFonts w:ascii="Times New Roman" w:hAnsi="Times New Roman"/>
        </w:rPr>
        <w:t>o zamówienie publiczne w trybie przetargu nieograniczonego, nr sprawy KC-zp.272-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37</w:t>
      </w:r>
      <w:r>
        <w:rPr>
          <w:rFonts w:ascii="Times New Roman" w:hAnsi="Times New Roman"/>
        </w:rPr>
        <w:t xml:space="preserve">/20 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BF0A61" w:rsidRDefault="00BF0A61" w:rsidP="00BF0A61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BF0A61" w:rsidRDefault="00BF0A61" w:rsidP="00BF0A61">
      <w:pPr>
        <w:pStyle w:val="Tekstpodstawowy"/>
        <w:ind w:right="-47"/>
        <w:jc w:val="center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1</w:t>
      </w:r>
    </w:p>
    <w:p w:rsidR="00BF0A61" w:rsidRPr="00EE716D" w:rsidRDefault="00BF0A61" w:rsidP="00BF0A6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EE716D">
        <w:rPr>
          <w:rFonts w:ascii="Times New Roman" w:hAnsi="Times New Roman"/>
        </w:rPr>
        <w:t xml:space="preserve">Przedmiotem niniejszej umowy jest sprzedaż, </w:t>
      </w:r>
      <w:r w:rsidRPr="00EE716D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wytrząsarki o ruchu posuwisto-zwrotnym z platformą </w:t>
      </w:r>
      <w:r w:rsidRPr="00EE716D">
        <w:rPr>
          <w:rFonts w:ascii="Times New Roman" w:hAnsi="Times New Roman"/>
          <w:b/>
        </w:rPr>
        <w:t xml:space="preserve">dla </w:t>
      </w:r>
      <w:proofErr w:type="spellStart"/>
      <w:r>
        <w:rPr>
          <w:rFonts w:ascii="Times New Roman" w:hAnsi="Times New Roman"/>
          <w:b/>
        </w:rPr>
        <w:t>WGGiIŚ</w:t>
      </w:r>
      <w:proofErr w:type="spellEnd"/>
    </w:p>
    <w:p w:rsidR="00BF0A61" w:rsidRDefault="00BF0A61" w:rsidP="00BF0A6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BF0A61" w:rsidRDefault="00BF0A61" w:rsidP="00BF0A61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bookmarkStart w:id="0" w:name="_GoBack"/>
      <w:bookmarkEnd w:id="0"/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2</w:t>
      </w:r>
    </w:p>
    <w:p w:rsidR="00BF0A61" w:rsidRDefault="00BF0A61" w:rsidP="00BF0A61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</w:t>
      </w:r>
      <w:r>
        <w:rPr>
          <w:rFonts w:ascii="Times New Roman" w:hAnsi="Times New Roman"/>
        </w:rPr>
        <w:t xml:space="preserve"> i zamontować sprzęt</w:t>
      </w:r>
      <w:r w:rsidRPr="00C93478">
        <w:rPr>
          <w:rFonts w:ascii="Times New Roman" w:hAnsi="Times New Roman"/>
        </w:rPr>
        <w:t>, o któr</w:t>
      </w:r>
      <w:r>
        <w:rPr>
          <w:rFonts w:ascii="Times New Roman" w:hAnsi="Times New Roman"/>
        </w:rPr>
        <w:t>ym</w:t>
      </w:r>
      <w:r w:rsidRPr="00C93478">
        <w:rPr>
          <w:rFonts w:ascii="Times New Roman" w:hAnsi="Times New Roman"/>
        </w:rPr>
        <w:t xml:space="preserve">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BF0A61" w:rsidRDefault="00BF0A61" w:rsidP="00BF0A6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BF0A61" w:rsidRDefault="00BF0A61" w:rsidP="00BF0A6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.....osób personelu Kupującego z zakresu obsługi zakupionego sprzętu, inne)</w:t>
      </w:r>
    </w:p>
    <w:p w:rsidR="00BF0A61" w:rsidRDefault="00BF0A61" w:rsidP="00BF0A6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i zamontuje towar na miejsce przeznaczenia w stanie zupełnym.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3</w:t>
      </w:r>
    </w:p>
    <w:p w:rsidR="00BF0A61" w:rsidRDefault="00BF0A61" w:rsidP="00BF0A6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BF0A61" w:rsidRPr="00E256BD" w:rsidRDefault="00BF0A61" w:rsidP="00BF0A6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BF0A61" w:rsidRDefault="00BF0A61" w:rsidP="00BF0A6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BF0A61" w:rsidRPr="00CA4E2E" w:rsidRDefault="00BF0A61" w:rsidP="00BF0A61">
      <w:pPr>
        <w:pStyle w:val="Tekstpodstawowy"/>
        <w:ind w:left="340" w:right="-47"/>
        <w:jc w:val="both"/>
        <w:rPr>
          <w:rFonts w:ascii="Times New Roman" w:hAnsi="Times New Roman"/>
          <w:i/>
          <w:sz w:val="22"/>
        </w:rPr>
      </w:pPr>
    </w:p>
    <w:p w:rsidR="00BF0A61" w:rsidRDefault="00BF0A61" w:rsidP="00BF0A6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</w:t>
      </w:r>
      <w:r>
        <w:rPr>
          <w:rFonts w:ascii="Times New Roman" w:hAnsi="Times New Roman"/>
        </w:rPr>
        <w:br/>
        <w:t xml:space="preserve">i  </w:t>
      </w:r>
      <w:r w:rsidRPr="00FC09A0">
        <w:rPr>
          <w:rFonts w:ascii="Times New Roman" w:hAnsi="Times New Roman"/>
        </w:rPr>
        <w:t>jego dostar</w:t>
      </w:r>
      <w:r>
        <w:rPr>
          <w:rFonts w:ascii="Times New Roman" w:hAnsi="Times New Roman"/>
        </w:rPr>
        <w:t>czenie do miejsca przeznaczenia</w:t>
      </w:r>
      <w:r w:rsidRPr="00FC09A0">
        <w:rPr>
          <w:rFonts w:ascii="Times New Roman" w:hAnsi="Times New Roman"/>
        </w:rPr>
        <w:t>. Cena obejmuje w  szczególności</w:t>
      </w:r>
      <w:r>
        <w:rPr>
          <w:rFonts w:ascii="Times New Roman" w:hAnsi="Times New Roman"/>
        </w:rPr>
        <w:t xml:space="preserve"> koszty </w:t>
      </w:r>
      <w:r>
        <w:rPr>
          <w:rFonts w:ascii="Times New Roman" w:hAnsi="Times New Roman"/>
        </w:rPr>
        <w:br/>
        <w:t xml:space="preserve">i opłaty związane z dostarczeniem przedmiotu zamówienia; opłaty za  transport </w:t>
      </w:r>
      <w:r>
        <w:rPr>
          <w:rFonts w:ascii="Times New Roman" w:hAnsi="Times New Roman"/>
        </w:rPr>
        <w:br/>
        <w:t xml:space="preserve">i ubezpieczenie, szkolenie personelu kupującego,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4</w:t>
      </w:r>
    </w:p>
    <w:p w:rsidR="00BF0A61" w:rsidRDefault="00BF0A61" w:rsidP="00BF0A6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BF0A61" w:rsidRDefault="00BF0A61" w:rsidP="00BF0A6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BF0A61" w:rsidRDefault="00BF0A61" w:rsidP="00BF0A6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BF0A61" w:rsidRPr="005F5AC1" w:rsidRDefault="00BF0A61" w:rsidP="00BF0A6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F5AC1">
        <w:rPr>
          <w:rFonts w:ascii="Times New Roman" w:hAnsi="Times New Roman"/>
        </w:rPr>
        <w:t xml:space="preserve">Cesja wierzytelności wynikających z niniejszej umowy możliwa jest jedynie po pisemnej zgodzie Zamawiającego. </w:t>
      </w: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5</w:t>
      </w:r>
    </w:p>
    <w:p w:rsidR="00BF0A61" w:rsidRDefault="00BF0A61" w:rsidP="00BF0A61">
      <w:pPr>
        <w:pStyle w:val="Tekstpodstawowy"/>
        <w:numPr>
          <w:ilvl w:val="0"/>
          <w:numId w:val="18"/>
        </w:numPr>
        <w:tabs>
          <w:tab w:val="clear" w:pos="720"/>
          <w:tab w:val="num" w:pos="360"/>
          <w:tab w:val="num" w:pos="862"/>
        </w:tabs>
        <w:ind w:left="482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BF0A61" w:rsidRDefault="00BF0A61" w:rsidP="00BF0A61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BF0A61" w:rsidRDefault="00BF0A61" w:rsidP="00BF0A61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określonej w §  3 pkt. 1  za każdy dzień zwłoki;</w:t>
      </w:r>
    </w:p>
    <w:p w:rsidR="00BF0A61" w:rsidRDefault="00BF0A61" w:rsidP="00BF0A6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określonej w § 3 pkt.1 za każdy dzień zwłoki liczony od dnia  wyznaczonego na usunięcie wad;</w:t>
      </w:r>
    </w:p>
    <w:p w:rsidR="00BF0A61" w:rsidRDefault="00BF0A61" w:rsidP="00BF0A6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BF0A61" w:rsidRPr="00001C30" w:rsidRDefault="00BF0A61" w:rsidP="00BF0A6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części przez którąkolwiek ze stron z przyczyn występujących po stronie Sprzedawcy, w wysokości 10% </w:t>
      </w:r>
      <w:r>
        <w:rPr>
          <w:rFonts w:ascii="Times New Roman" w:hAnsi="Times New Roman"/>
        </w:rPr>
        <w:t xml:space="preserve">netto </w:t>
      </w:r>
      <w:r w:rsidRPr="00001C30">
        <w:rPr>
          <w:rFonts w:ascii="Times New Roman" w:hAnsi="Times New Roman"/>
        </w:rPr>
        <w:t>wartości części przedmiotu umowy, której dotyczy odstąpienie;</w:t>
      </w:r>
    </w:p>
    <w:p w:rsidR="00BF0A61" w:rsidRPr="00001C30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001C30">
        <w:rPr>
          <w:rFonts w:ascii="Times New Roman" w:hAnsi="Times New Roman"/>
        </w:rPr>
        <w:t>Kupujący zapłaci Sprzedawcy karę umową:</w:t>
      </w:r>
    </w:p>
    <w:p w:rsidR="00BF0A61" w:rsidRPr="00001C30" w:rsidRDefault="00BF0A61" w:rsidP="00BF0A61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001C30">
        <w:rPr>
          <w:rFonts w:ascii="Times New Roman" w:hAnsi="Times New Roman"/>
        </w:rPr>
        <w:t xml:space="preserve"> określonego w § 3 ust. </w:t>
      </w:r>
      <w:r>
        <w:rPr>
          <w:rFonts w:ascii="Times New Roman" w:hAnsi="Times New Roman"/>
        </w:rPr>
        <w:t>1</w:t>
      </w:r>
      <w:r w:rsidRPr="00001C30">
        <w:rPr>
          <w:rFonts w:ascii="Times New Roman" w:hAnsi="Times New Roman"/>
        </w:rPr>
        <w:t>;</w:t>
      </w:r>
    </w:p>
    <w:p w:rsidR="00BF0A61" w:rsidRPr="00001C30" w:rsidRDefault="00BF0A61" w:rsidP="00BF0A61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>z tytułu odstąpienia od umowy w części przez którąkolwiek ze stron z przyczyn występujących po stronie Kupującego, w wysokości 10%</w:t>
      </w:r>
      <w:r>
        <w:rPr>
          <w:rFonts w:ascii="Times New Roman" w:hAnsi="Times New Roman"/>
        </w:rPr>
        <w:t xml:space="preserve"> netto</w:t>
      </w:r>
      <w:r w:rsidRPr="00001C30">
        <w:rPr>
          <w:rFonts w:ascii="Times New Roman" w:hAnsi="Times New Roman"/>
        </w:rPr>
        <w:t xml:space="preserve"> wartości części przedmiotu umowy, której dotyczy odstąpienie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:rsidR="00BF0A61" w:rsidRDefault="00BF0A61" w:rsidP="00BF0A61">
      <w:pPr>
        <w:pStyle w:val="Tekstpodstawowy"/>
        <w:ind w:right="-47"/>
        <w:rPr>
          <w:rFonts w:ascii="Times New Roman" w:hAnsi="Times New Roman"/>
        </w:rPr>
      </w:pPr>
    </w:p>
    <w:p w:rsidR="00BF0A61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lastRenderedPageBreak/>
        <w:t>§ 6</w:t>
      </w:r>
    </w:p>
    <w:p w:rsidR="00BF0A61" w:rsidRPr="00AB644E" w:rsidRDefault="00BF0A61" w:rsidP="00BF0A61">
      <w:pPr>
        <w:jc w:val="both"/>
        <w:rPr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W razie zaistnienia istotnej zmiany okoliczności powodującej, że wykonanie umowy nie leży w interesie publicznym; czego nie można było przewidzieć w chwili zawarcia umowy </w:t>
      </w:r>
      <w:r w:rsidRPr="00AB644E">
        <w:rPr>
          <w:color w:val="000000"/>
          <w:sz w:val="24"/>
          <w:szCs w:val="24"/>
          <w:lang w:val="pl-PL"/>
        </w:rPr>
        <w:t xml:space="preserve">lub dalsze wykonywanie umowy może zagrozić istotnemu interesowi bezpieczeństwa państwa lub bezpieczeństwu publicznemu, </w:t>
      </w:r>
      <w:r w:rsidRPr="00AB644E">
        <w:rPr>
          <w:sz w:val="24"/>
          <w:szCs w:val="24"/>
          <w:lang w:val="pl-PL"/>
        </w:rPr>
        <w:t xml:space="preserve"> Kupujący może odstąpić od umowy w terminie 30 dni od powzięcia wiadomości o powyższych okolicznościach.</w:t>
      </w:r>
    </w:p>
    <w:p w:rsidR="00BF0A61" w:rsidRPr="00AB644E" w:rsidRDefault="00BF0A61" w:rsidP="00BF0A61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  <w:r w:rsidRPr="00AB644E">
        <w:rPr>
          <w:rFonts w:ascii="Times New Roman" w:hAnsi="Times New Roman"/>
          <w:szCs w:val="24"/>
        </w:rPr>
        <w:t>W tym wypadku postanowienia o karze umownej nie mają zastosowania.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7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Koszty transportu, koszty materiałów wymienianych oraz koszty wymiany tych materiałów ponosi Sprzedawca.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 xml:space="preserve">Czas reakcji serwisu na </w:t>
      </w:r>
      <w:r>
        <w:rPr>
          <w:sz w:val="24"/>
          <w:szCs w:val="24"/>
          <w:lang w:val="pl-PL"/>
        </w:rPr>
        <w:t>zgłoszenie usterki 24 h</w:t>
      </w:r>
      <w:r w:rsidRPr="00AB644E">
        <w:rPr>
          <w:sz w:val="24"/>
          <w:szCs w:val="24"/>
          <w:lang w:val="pl-PL"/>
        </w:rPr>
        <w:t xml:space="preserve"> i czas naprawy do 3</w:t>
      </w:r>
      <w:r>
        <w:rPr>
          <w:sz w:val="24"/>
          <w:szCs w:val="24"/>
          <w:lang w:val="pl-PL"/>
        </w:rPr>
        <w:t>0 dni od zgłoszenia usterki</w:t>
      </w:r>
      <w:r w:rsidRPr="00AB644E">
        <w:rPr>
          <w:bCs/>
          <w:sz w:val="24"/>
          <w:szCs w:val="24"/>
          <w:lang w:val="pl-PL" w:eastAsia="en-US"/>
        </w:rPr>
        <w:t>.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odbioru zgłoszenia na nr faksu Kupującego ………………..  </w:t>
      </w:r>
      <w:r w:rsidRPr="00AB644E">
        <w:rPr>
          <w:bCs/>
          <w:sz w:val="24"/>
          <w:szCs w:val="24"/>
          <w:lang w:eastAsia="en-US"/>
        </w:rPr>
        <w:t xml:space="preserve">e-mail </w:t>
      </w:r>
      <w:proofErr w:type="spellStart"/>
      <w:r w:rsidRPr="00AB644E">
        <w:rPr>
          <w:bCs/>
          <w:sz w:val="24"/>
          <w:szCs w:val="24"/>
          <w:lang w:eastAsia="en-US"/>
        </w:rPr>
        <w:t>na</w:t>
      </w:r>
      <w:proofErr w:type="spellEnd"/>
      <w:r w:rsidRPr="00AB644E">
        <w:rPr>
          <w:bCs/>
          <w:sz w:val="24"/>
          <w:szCs w:val="24"/>
          <w:lang w:eastAsia="en-US"/>
        </w:rPr>
        <w:t xml:space="preserve"> </w:t>
      </w:r>
      <w:proofErr w:type="spellStart"/>
      <w:r w:rsidRPr="00AB644E">
        <w:rPr>
          <w:bCs/>
          <w:sz w:val="24"/>
          <w:szCs w:val="24"/>
          <w:lang w:eastAsia="en-US"/>
        </w:rPr>
        <w:t>adres</w:t>
      </w:r>
      <w:proofErr w:type="spellEnd"/>
      <w:r w:rsidRPr="00AB644E">
        <w:rPr>
          <w:bCs/>
          <w:sz w:val="24"/>
          <w:szCs w:val="24"/>
          <w:lang w:eastAsia="en-US"/>
        </w:rPr>
        <w:t>: ……………………………. .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BF0A61" w:rsidRPr="00AB644E" w:rsidRDefault="00BF0A61" w:rsidP="00BF0A6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BF0A61" w:rsidRDefault="00BF0A61" w:rsidP="00BF0A6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BF0A61" w:rsidRDefault="00BF0A61" w:rsidP="00BF0A6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BF0A61" w:rsidRDefault="00BF0A61" w:rsidP="00BF0A6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BF0A61" w:rsidRDefault="00BF0A61" w:rsidP="00BF0A61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8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BF0A61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9</w:t>
      </w:r>
    </w:p>
    <w:p w:rsidR="00BF0A61" w:rsidRPr="00AB644E" w:rsidRDefault="00BF0A61" w:rsidP="00BF0A6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BF0A61" w:rsidRPr="00AB644E" w:rsidRDefault="00BF0A61" w:rsidP="00BF0A6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publicznych.  </w:t>
      </w:r>
    </w:p>
    <w:p w:rsidR="00BF0A61" w:rsidRPr="00AB644E" w:rsidRDefault="00BF0A61" w:rsidP="00BF0A6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BF0A61" w:rsidRPr="00AB644E" w:rsidRDefault="00BF0A61" w:rsidP="00BF0A61">
      <w:pPr>
        <w:numPr>
          <w:ilvl w:val="4"/>
          <w:numId w:val="2"/>
        </w:numPr>
        <w:tabs>
          <w:tab w:val="clear" w:pos="3600"/>
        </w:tabs>
        <w:ind w:hanging="3458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AB644E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BF0A61" w:rsidRPr="00AB644E" w:rsidRDefault="00BF0A61" w:rsidP="00BF0A61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BF0A61" w:rsidRPr="00AB644E" w:rsidRDefault="00BF0A61" w:rsidP="00BF0A61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BF0A61" w:rsidRPr="00AB644E" w:rsidRDefault="00BF0A61" w:rsidP="00BF0A61">
      <w:pPr>
        <w:numPr>
          <w:ilvl w:val="4"/>
          <w:numId w:val="1"/>
        </w:numPr>
        <w:tabs>
          <w:tab w:val="clear" w:pos="3600"/>
        </w:tabs>
        <w:suppressAutoHyphens/>
        <w:ind w:left="2018" w:hanging="1876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AB644E">
        <w:rPr>
          <w:color w:val="000000"/>
          <w:kern w:val="2"/>
          <w:sz w:val="24"/>
          <w:szCs w:val="24"/>
          <w:lang w:val="pl-PL"/>
        </w:rPr>
        <w:t xml:space="preserve"> </w:t>
      </w:r>
      <w:r w:rsidRPr="00AB644E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AB644E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BF0A61" w:rsidRPr="00AB644E" w:rsidRDefault="00BF0A61" w:rsidP="00BF0A61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BF0A61" w:rsidRPr="00AB644E" w:rsidRDefault="00BF0A61" w:rsidP="00BF0A61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aktualizacją rozwiązań z uwagi na postęp technologiczny lub zmiany obowiązujących przepisów, </w:t>
      </w:r>
    </w:p>
    <w:p w:rsidR="00BF0A61" w:rsidRPr="00AB644E" w:rsidRDefault="00BF0A61" w:rsidP="00BF0A61">
      <w:pPr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BF0A61" w:rsidRPr="00AB644E" w:rsidRDefault="00BF0A61" w:rsidP="00BF0A61">
      <w:pPr>
        <w:numPr>
          <w:ilvl w:val="4"/>
          <w:numId w:val="1"/>
        </w:numPr>
        <w:tabs>
          <w:tab w:val="clear" w:pos="3600"/>
        </w:tabs>
        <w:ind w:left="709" w:hanging="567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BF0A61" w:rsidRPr="00AB644E" w:rsidRDefault="00BF0A61" w:rsidP="00BF0A61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BF0A61" w:rsidRPr="00AB644E" w:rsidRDefault="00BF0A61" w:rsidP="00BF0A61">
      <w:pPr>
        <w:numPr>
          <w:ilvl w:val="0"/>
          <w:numId w:val="29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 przypadku zmiany, o której mowa w ust. 3 pkt. c), wartość wynagrodzenia netto nie zmieni się, a wartość wynagrodzenia brutto zostanie wyliczona na podstawie nowych przepisów.</w:t>
      </w:r>
    </w:p>
    <w:p w:rsidR="00BF0A61" w:rsidRPr="00AB644E" w:rsidRDefault="00BF0A61" w:rsidP="00BF0A61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BF0A61" w:rsidRPr="00AB644E" w:rsidRDefault="00BF0A61" w:rsidP="00BF0A61">
      <w:pPr>
        <w:rPr>
          <w:lang w:val="pl-PL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BF0A61" w:rsidRDefault="00BF0A61" w:rsidP="00BF0A61">
      <w:pPr>
        <w:pStyle w:val="Tekstpodstawowy"/>
        <w:ind w:right="-47"/>
        <w:jc w:val="both"/>
        <w:rPr>
          <w:rFonts w:ascii="Times New Roman" w:hAnsi="Times New Roman"/>
        </w:rPr>
      </w:pPr>
    </w:p>
    <w:p w:rsidR="00BF0A61" w:rsidRPr="00FC09A0" w:rsidRDefault="00BF0A61" w:rsidP="00BF0A6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lastRenderedPageBreak/>
        <w:t>§1</w:t>
      </w:r>
      <w:r>
        <w:rPr>
          <w:rFonts w:ascii="Times New Roman" w:hAnsi="Times New Roman"/>
          <w:b/>
        </w:rPr>
        <w:t>3</w:t>
      </w:r>
    </w:p>
    <w:p w:rsidR="00BF0A61" w:rsidRPr="004F0507" w:rsidRDefault="00BF0A61" w:rsidP="00BF0A6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BF0A61" w:rsidRDefault="00BF0A61" w:rsidP="00BF0A61">
      <w:pPr>
        <w:pStyle w:val="Tekstpodstawowy2"/>
        <w:spacing w:line="240" w:lineRule="auto"/>
        <w:ind w:right="-47"/>
      </w:pPr>
    </w:p>
    <w:p w:rsidR="00BF0A61" w:rsidRPr="00AB644E" w:rsidRDefault="00BF0A61" w:rsidP="00BF0A61">
      <w:pPr>
        <w:pStyle w:val="Tekstpodstawowy2"/>
        <w:spacing w:line="240" w:lineRule="auto"/>
        <w:ind w:right="-47"/>
        <w:rPr>
          <w:sz w:val="24"/>
          <w:szCs w:val="24"/>
        </w:rPr>
      </w:pPr>
      <w:r w:rsidRPr="00AB644E">
        <w:rPr>
          <w:b/>
          <w:sz w:val="24"/>
          <w:szCs w:val="24"/>
        </w:rPr>
        <w:t xml:space="preserve">Za Sprzedawcę                                                                                       Za Kupującego     </w:t>
      </w:r>
    </w:p>
    <w:p w:rsidR="00BF0A61" w:rsidRPr="000522FC" w:rsidRDefault="00BF0A61" w:rsidP="00BF0A61"/>
    <w:p w:rsidR="00496551" w:rsidRPr="00DD2C60" w:rsidRDefault="00496551" w:rsidP="00DD2C60"/>
    <w:sectPr w:rsidR="00496551" w:rsidRPr="00DD2C60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BDC" w:rsidRDefault="00D42BDC">
      <w:r>
        <w:separator/>
      </w:r>
    </w:p>
  </w:endnote>
  <w:endnote w:type="continuationSeparator" w:id="0">
    <w:p w:rsidR="00D42BDC" w:rsidRDefault="00D42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A61" w:rsidRDefault="00BF0A6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BF0A61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BDC" w:rsidRDefault="00D42BDC">
      <w:r>
        <w:separator/>
      </w:r>
    </w:p>
  </w:footnote>
  <w:footnote w:type="continuationSeparator" w:id="0">
    <w:p w:rsidR="00D42BDC" w:rsidRDefault="00D42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764D3F"/>
    <w:multiLevelType w:val="hybridMultilevel"/>
    <w:tmpl w:val="7AF209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BDC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A79E8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BF0A61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2BDC"/>
    <w:rsid w:val="00D432AD"/>
    <w:rsid w:val="00D46DCD"/>
    <w:rsid w:val="00D70657"/>
    <w:rsid w:val="00D90ED3"/>
    <w:rsid w:val="00D9696A"/>
    <w:rsid w:val="00D97E9A"/>
    <w:rsid w:val="00DD0EDB"/>
    <w:rsid w:val="00DD2C60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A6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BF0A61"/>
  </w:style>
  <w:style w:type="character" w:customStyle="1" w:styleId="StopkaZnak">
    <w:name w:val="Stopka Znak"/>
    <w:link w:val="Stopka"/>
    <w:uiPriority w:val="99"/>
    <w:rsid w:val="00BF0A61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0A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F0A61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1678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2020-03-02T09:20:00Z</cp:lastPrinted>
  <dcterms:created xsi:type="dcterms:W3CDTF">2020-03-02T09:23:00Z</dcterms:created>
  <dcterms:modified xsi:type="dcterms:W3CDTF">2020-03-02T09:23:00Z</dcterms:modified>
</cp:coreProperties>
</file>