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3FB" w:rsidRPr="00643C6F" w:rsidRDefault="007423FB" w:rsidP="007423FB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Załącznik nr 1</w:t>
      </w:r>
    </w:p>
    <w:p w:rsidR="007423FB" w:rsidRDefault="007423FB" w:rsidP="007423F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7423FB" w:rsidRDefault="007423FB" w:rsidP="007423F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7423FB" w:rsidRDefault="007423FB" w:rsidP="007423F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423FB" w:rsidRDefault="007423FB" w:rsidP="007423FB">
      <w:pPr>
        <w:tabs>
          <w:tab w:val="right" w:pos="9000"/>
        </w:tabs>
        <w:spacing w:line="360" w:lineRule="auto"/>
      </w:pPr>
      <w:r>
        <w:t>NAZWA WYKONAWCY:……………………………………………………………………</w:t>
      </w:r>
    </w:p>
    <w:p w:rsidR="007423FB" w:rsidRDefault="007423FB" w:rsidP="007423FB">
      <w:pPr>
        <w:tabs>
          <w:tab w:val="right" w:pos="9000"/>
        </w:tabs>
        <w:spacing w:line="360" w:lineRule="auto"/>
      </w:pPr>
      <w:r>
        <w:t>FORMA PROWADZONEJ DZIAŁALNOŚCI: ......................................................................</w:t>
      </w:r>
    </w:p>
    <w:p w:rsidR="007423FB" w:rsidRDefault="007423FB" w:rsidP="007423FB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ADRES:……………………………………………………………………………………….</w:t>
      </w:r>
    </w:p>
    <w:p w:rsidR="007423FB" w:rsidRPr="00166B77" w:rsidRDefault="007423FB" w:rsidP="007423FB">
      <w:pPr>
        <w:tabs>
          <w:tab w:val="right" w:pos="9000"/>
        </w:tabs>
        <w:spacing w:line="360" w:lineRule="auto"/>
      </w:pPr>
      <w:r w:rsidRPr="00166B77">
        <w:t>POWIAT:…………………………………WOJEWÓDZTWO …………………………….</w:t>
      </w:r>
    </w:p>
    <w:p w:rsidR="007423FB" w:rsidRDefault="007423FB" w:rsidP="007423FB">
      <w:pPr>
        <w:tabs>
          <w:tab w:val="right" w:pos="9000"/>
        </w:tabs>
        <w:spacing w:line="360" w:lineRule="auto"/>
        <w:rPr>
          <w:lang w:val="de-DE"/>
        </w:rPr>
      </w:pPr>
      <w:r>
        <w:rPr>
          <w:lang w:val="de-DE"/>
        </w:rPr>
        <w:t>TEL./FAX/ E-MAIL…………………………………………………………………………..</w:t>
      </w:r>
    </w:p>
    <w:p w:rsidR="007423FB" w:rsidRDefault="007423FB" w:rsidP="007423FB">
      <w:pPr>
        <w:tabs>
          <w:tab w:val="right" w:pos="9000"/>
        </w:tabs>
        <w:spacing w:line="360" w:lineRule="auto"/>
      </w:pPr>
      <w:r>
        <w:rPr>
          <w:lang w:val="de-DE"/>
        </w:rPr>
        <w:t xml:space="preserve">NIP…………………………………. </w:t>
      </w:r>
      <w:r>
        <w:t>REGON:………………………………………………</w:t>
      </w:r>
    </w:p>
    <w:p w:rsidR="007423FB" w:rsidRDefault="007423FB" w:rsidP="007423FB">
      <w:pPr>
        <w:tabs>
          <w:tab w:val="right" w:pos="9000"/>
        </w:tabs>
        <w:spacing w:line="360" w:lineRule="auto"/>
      </w:pPr>
      <w:r>
        <w:t>BANK/ NR KONTA ………………………………………………………………………….</w:t>
      </w:r>
    </w:p>
    <w:p w:rsidR="007423FB" w:rsidRDefault="007423FB" w:rsidP="007423FB">
      <w:pPr>
        <w:spacing w:line="360" w:lineRule="auto"/>
      </w:pPr>
      <w:r>
        <w:t>Do: Nazwa i siedziba Zamawiającego:</w:t>
      </w:r>
    </w:p>
    <w:p w:rsidR="007423FB" w:rsidRPr="00AE24FC" w:rsidRDefault="007423FB" w:rsidP="007423FB">
      <w:pPr>
        <w:ind w:right="-110"/>
        <w:rPr>
          <w:b/>
        </w:rPr>
      </w:pPr>
      <w:r w:rsidRPr="00AE24FC">
        <w:rPr>
          <w:b/>
        </w:rPr>
        <w:t>Akademia Górniczo - Hutnicza</w:t>
      </w:r>
    </w:p>
    <w:p w:rsidR="007423FB" w:rsidRPr="00AE24FC" w:rsidRDefault="007423FB" w:rsidP="007423FB">
      <w:pPr>
        <w:ind w:right="-110"/>
        <w:rPr>
          <w:b/>
        </w:rPr>
      </w:pPr>
      <w:r w:rsidRPr="00AE24FC">
        <w:rPr>
          <w:b/>
        </w:rPr>
        <w:t>im. Stanisława Staszica w Krakowie</w:t>
      </w:r>
    </w:p>
    <w:p w:rsidR="007423FB" w:rsidRDefault="007423FB" w:rsidP="007423FB">
      <w:pPr>
        <w:ind w:right="-110"/>
        <w:rPr>
          <w:b/>
        </w:rPr>
      </w:pPr>
      <w:r w:rsidRPr="00AE24FC">
        <w:rPr>
          <w:b/>
        </w:rPr>
        <w:t>Dział Zamówień Publicznych</w:t>
      </w:r>
      <w:r>
        <w:rPr>
          <w:b/>
        </w:rPr>
        <w:t xml:space="preserve">  </w:t>
      </w:r>
    </w:p>
    <w:p w:rsidR="007423FB" w:rsidRDefault="007423FB" w:rsidP="007423FB">
      <w:pPr>
        <w:ind w:right="-110"/>
        <w:rPr>
          <w:b/>
        </w:rPr>
      </w:pPr>
      <w:r w:rsidRPr="00AE24FC">
        <w:rPr>
          <w:b/>
        </w:rPr>
        <w:t>Al. Mickiewicza</w:t>
      </w:r>
      <w:r>
        <w:rPr>
          <w:b/>
        </w:rPr>
        <w:t xml:space="preserve"> </w:t>
      </w:r>
      <w:r w:rsidRPr="00AE24FC">
        <w:rPr>
          <w:b/>
        </w:rPr>
        <w:t>30</w:t>
      </w:r>
      <w:r>
        <w:rPr>
          <w:b/>
        </w:rPr>
        <w:t xml:space="preserve"> </w:t>
      </w:r>
    </w:p>
    <w:p w:rsidR="007423FB" w:rsidRDefault="007423FB" w:rsidP="007423FB">
      <w:pPr>
        <w:rPr>
          <w:b/>
        </w:rPr>
      </w:pPr>
      <w:r w:rsidRPr="00AE24FC">
        <w:rPr>
          <w:b/>
        </w:rPr>
        <w:t>30-059</w:t>
      </w:r>
      <w:r>
        <w:rPr>
          <w:b/>
        </w:rPr>
        <w:t xml:space="preserve"> </w:t>
      </w:r>
      <w:r w:rsidRPr="00AE24FC">
        <w:rPr>
          <w:b/>
        </w:rPr>
        <w:t>Kraków</w:t>
      </w:r>
      <w:r>
        <w:rPr>
          <w:b/>
        </w:rPr>
        <w:t xml:space="preserve">,  </w:t>
      </w:r>
    </w:p>
    <w:p w:rsidR="007423FB" w:rsidRDefault="007423FB" w:rsidP="007423FB">
      <w:pPr>
        <w:ind w:firstLine="3969"/>
        <w:rPr>
          <w:b/>
        </w:rPr>
      </w:pPr>
    </w:p>
    <w:p w:rsidR="007423FB" w:rsidRPr="00991426" w:rsidRDefault="007423FB" w:rsidP="007423FB">
      <w:pPr>
        <w:widowControl w:val="0"/>
        <w:ind w:right="1"/>
        <w:jc w:val="both"/>
        <w:rPr>
          <w:sz w:val="22"/>
          <w:szCs w:val="22"/>
        </w:rPr>
      </w:pPr>
      <w:r w:rsidRPr="00991426">
        <w:rPr>
          <w:sz w:val="22"/>
          <w:szCs w:val="22"/>
        </w:rPr>
        <w:t xml:space="preserve">Przystępując do postępowania o udzielenie zamówienia publicznego, którego przedmiotem jest </w:t>
      </w:r>
      <w:r w:rsidRPr="006D20E5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wytrząsarki o ruchu posuwisto-zwrotnym z platformą</w:t>
      </w:r>
      <w:r w:rsidRPr="006D20E5">
        <w:rPr>
          <w:b/>
          <w:sz w:val="22"/>
          <w:szCs w:val="22"/>
        </w:rPr>
        <w:t xml:space="preserve"> dla </w:t>
      </w:r>
      <w:proofErr w:type="spellStart"/>
      <w:r>
        <w:rPr>
          <w:b/>
          <w:sz w:val="22"/>
          <w:szCs w:val="22"/>
        </w:rPr>
        <w:t>WGGiIŚ</w:t>
      </w:r>
      <w:proofErr w:type="spellEnd"/>
      <w:r>
        <w:rPr>
          <w:b/>
          <w:sz w:val="22"/>
          <w:szCs w:val="22"/>
        </w:rPr>
        <w:t>, nr sprawy KC-zp.272-1</w:t>
      </w:r>
      <w:r>
        <w:rPr>
          <w:b/>
          <w:sz w:val="22"/>
          <w:szCs w:val="22"/>
        </w:rPr>
        <w:t>37</w:t>
      </w:r>
      <w:r>
        <w:rPr>
          <w:b/>
          <w:sz w:val="22"/>
          <w:szCs w:val="22"/>
        </w:rPr>
        <w:t>/20,</w:t>
      </w:r>
      <w:r w:rsidRPr="00991426">
        <w:rPr>
          <w:b/>
          <w:sz w:val="22"/>
          <w:szCs w:val="22"/>
        </w:rPr>
        <w:t xml:space="preserve"> </w:t>
      </w:r>
      <w:r w:rsidRPr="00991426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7423FB" w:rsidRPr="00991426" w:rsidRDefault="007423FB" w:rsidP="007423FB">
      <w:pPr>
        <w:tabs>
          <w:tab w:val="right" w:pos="9000"/>
        </w:tabs>
        <w:rPr>
          <w:sz w:val="22"/>
          <w:szCs w:val="22"/>
        </w:rPr>
      </w:pPr>
    </w:p>
    <w:p w:rsidR="007423FB" w:rsidRPr="00991426" w:rsidRDefault="007423FB" w:rsidP="007423F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91426">
        <w:rPr>
          <w:b/>
          <w:sz w:val="22"/>
          <w:szCs w:val="22"/>
        </w:rPr>
        <w:t>Cena netto:   .........................................................................PLN</w:t>
      </w:r>
    </w:p>
    <w:p w:rsidR="007423FB" w:rsidRPr="00991426" w:rsidRDefault="007423FB" w:rsidP="007423FB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7423FB" w:rsidRPr="00991426" w:rsidRDefault="007423FB" w:rsidP="007423F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91426">
        <w:rPr>
          <w:b/>
          <w:sz w:val="22"/>
          <w:szCs w:val="22"/>
        </w:rPr>
        <w:t>Cena brutto: .........................................................................PLN</w:t>
      </w:r>
    </w:p>
    <w:p w:rsidR="007423FB" w:rsidRPr="00FB1B4F" w:rsidRDefault="007423FB" w:rsidP="007423FB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7423FB" w:rsidRPr="00D76E6E" w:rsidRDefault="007423FB" w:rsidP="007423FB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76E6E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7423FB" w:rsidRDefault="007423FB" w:rsidP="007423FB">
      <w:pPr>
        <w:pStyle w:val="Tekstpodstawowy"/>
        <w:rPr>
          <w:sz w:val="22"/>
          <w:szCs w:val="22"/>
        </w:rPr>
      </w:pPr>
      <w:r w:rsidRPr="00D76E6E">
        <w:rPr>
          <w:sz w:val="22"/>
          <w:szCs w:val="22"/>
        </w:rPr>
        <w:t>Powyższa cena zawiera podatek VAT w wysokości .......... % tj.…………………….PLN</w:t>
      </w:r>
    </w:p>
    <w:p w:rsidR="007423FB" w:rsidRDefault="007423FB" w:rsidP="007423FB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Producent,  model oferowanej wytrząsarki</w:t>
      </w:r>
      <w:r>
        <w:rPr>
          <w:sz w:val="22"/>
          <w:szCs w:val="22"/>
        </w:rPr>
        <w:t>: ……………………………………………</w:t>
      </w:r>
    </w:p>
    <w:p w:rsidR="007423FB" w:rsidRPr="006D20E5" w:rsidRDefault="007423FB" w:rsidP="007423FB">
      <w:pPr>
        <w:pStyle w:val="Tekstpodstawowy"/>
      </w:pPr>
      <w:r w:rsidRPr="006D20E5">
        <w:t>Okres udzielonej gwarancji wynosi</w:t>
      </w:r>
      <w:r>
        <w:t xml:space="preserve"> </w:t>
      </w:r>
      <w:r>
        <w:rPr>
          <w:sz w:val="22"/>
          <w:szCs w:val="22"/>
        </w:rPr>
        <w:t>(Kryterium oceny ofert)</w:t>
      </w:r>
      <w:r w:rsidRPr="006D20E5">
        <w:t>: …………… m-</w:t>
      </w:r>
      <w:proofErr w:type="spellStart"/>
      <w:r w:rsidRPr="006D20E5">
        <w:t>cy</w:t>
      </w:r>
      <w:proofErr w:type="spellEnd"/>
      <w:r w:rsidRPr="006D20E5">
        <w:t>.</w:t>
      </w:r>
    </w:p>
    <w:p w:rsidR="007423FB" w:rsidRPr="00520D83" w:rsidRDefault="007423FB" w:rsidP="007423FB">
      <w:pPr>
        <w:tabs>
          <w:tab w:val="left" w:pos="426"/>
        </w:tabs>
        <w:jc w:val="both"/>
        <w:rPr>
          <w:b/>
        </w:rPr>
      </w:pPr>
      <w:r w:rsidRPr="00520D83">
        <w:t>Oświadczamy, że zgodnie z ustawą z dnia 6 marca 2018 r. Prawo przedsiębiorców należymy do małych lub średnich przedsiębiorców:</w:t>
      </w:r>
      <w:r w:rsidRPr="00520D83">
        <w:rPr>
          <w:b/>
        </w:rPr>
        <w:t xml:space="preserve"> TAK/NIE</w:t>
      </w:r>
    </w:p>
    <w:p w:rsidR="007423FB" w:rsidRDefault="007423FB" w:rsidP="007423FB">
      <w:pPr>
        <w:widowControl w:val="0"/>
        <w:ind w:right="1"/>
        <w:jc w:val="both"/>
        <w:rPr>
          <w:b/>
          <w:sz w:val="22"/>
          <w:szCs w:val="22"/>
        </w:rPr>
      </w:pPr>
    </w:p>
    <w:p w:rsidR="007423FB" w:rsidRPr="00815644" w:rsidRDefault="007423FB" w:rsidP="007423FB">
      <w:pPr>
        <w:widowControl w:val="0"/>
        <w:ind w:right="1"/>
        <w:jc w:val="both"/>
        <w:rPr>
          <w:b/>
          <w:sz w:val="18"/>
          <w:szCs w:val="18"/>
        </w:rPr>
      </w:pPr>
      <w:r>
        <w:rPr>
          <w:b/>
          <w:sz w:val="22"/>
          <w:szCs w:val="22"/>
        </w:rPr>
        <w:t>Termin realizacji zamówienia</w:t>
      </w:r>
      <w:r w:rsidRPr="00D76E6E">
        <w:rPr>
          <w:sz w:val="22"/>
          <w:szCs w:val="22"/>
        </w:rPr>
        <w:t>:</w:t>
      </w:r>
      <w:r>
        <w:rPr>
          <w:sz w:val="22"/>
          <w:szCs w:val="22"/>
        </w:rPr>
        <w:t xml:space="preserve"> …………… dni od daty podpisania umowy</w:t>
      </w:r>
    </w:p>
    <w:p w:rsidR="007423FB" w:rsidRDefault="007423FB" w:rsidP="007423FB">
      <w:pPr>
        <w:jc w:val="both"/>
        <w:rPr>
          <w:sz w:val="18"/>
          <w:szCs w:val="18"/>
        </w:rPr>
      </w:pPr>
    </w:p>
    <w:p w:rsidR="007423FB" w:rsidRDefault="007423FB" w:rsidP="007423FB">
      <w:pPr>
        <w:jc w:val="both"/>
        <w:rPr>
          <w:sz w:val="18"/>
          <w:szCs w:val="18"/>
        </w:rPr>
      </w:pPr>
    </w:p>
    <w:p w:rsidR="007423FB" w:rsidRDefault="007423FB" w:rsidP="007423FB">
      <w:pPr>
        <w:jc w:val="both"/>
        <w:rPr>
          <w:sz w:val="18"/>
          <w:szCs w:val="18"/>
        </w:rPr>
      </w:pPr>
    </w:p>
    <w:p w:rsidR="007423FB" w:rsidRDefault="007423FB" w:rsidP="007423FB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……………………………… r.</w:t>
      </w:r>
    </w:p>
    <w:p w:rsidR="007423FB" w:rsidRDefault="007423FB" w:rsidP="007423FB">
      <w:pPr>
        <w:spacing w:line="360" w:lineRule="auto"/>
        <w:jc w:val="both"/>
        <w:rPr>
          <w:sz w:val="18"/>
          <w:szCs w:val="18"/>
        </w:rPr>
      </w:pPr>
    </w:p>
    <w:p w:rsidR="007423FB" w:rsidRDefault="007423FB" w:rsidP="007423FB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7423FB" w:rsidRDefault="007423FB" w:rsidP="007423FB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7423FB" w:rsidRDefault="007423FB" w:rsidP="007423FB">
      <w:pPr>
        <w:jc w:val="right"/>
        <w:rPr>
          <w:sz w:val="22"/>
          <w:szCs w:val="22"/>
        </w:rPr>
      </w:pPr>
      <w:r>
        <w:rPr>
          <w:sz w:val="20"/>
          <w:szCs w:val="20"/>
        </w:rPr>
        <w:t>do reprezentowania Wykonawcy</w:t>
      </w:r>
    </w:p>
    <w:p w:rsidR="007423FB" w:rsidRDefault="007423FB" w:rsidP="007423F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7423FB" w:rsidRDefault="007423FB" w:rsidP="007423F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7423FB" w:rsidRDefault="007423FB" w:rsidP="007423FB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7423FB" w:rsidRDefault="007423FB" w:rsidP="007423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7423FB" w:rsidTr="00F556A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23FB" w:rsidRDefault="007423FB" w:rsidP="00F556A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23FB" w:rsidRDefault="007423FB" w:rsidP="00F556A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7423FB" w:rsidRDefault="007423FB" w:rsidP="00F556A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23FB" w:rsidRDefault="007423FB" w:rsidP="00F556A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  <w:p w:rsidR="007423FB" w:rsidRDefault="007423FB" w:rsidP="00F556A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(o ile jest mowa)</w:t>
            </w:r>
          </w:p>
        </w:tc>
      </w:tr>
      <w:tr w:rsidR="007423FB" w:rsidTr="00F556A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3FB" w:rsidRDefault="007423FB" w:rsidP="00F556A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3FB" w:rsidRDefault="007423FB" w:rsidP="00F556A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3FB" w:rsidRDefault="007423FB" w:rsidP="00F556A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7423FB" w:rsidTr="00F556A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3FB" w:rsidRDefault="007423FB" w:rsidP="00F556A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3FB" w:rsidRDefault="007423FB" w:rsidP="00F556A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3FB" w:rsidRDefault="007423FB" w:rsidP="00F556A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7423FB" w:rsidTr="00F556A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3FB" w:rsidRDefault="007423FB" w:rsidP="00F556A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3FB" w:rsidRDefault="007423FB" w:rsidP="00F556A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3FB" w:rsidRDefault="007423FB" w:rsidP="00F556A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7423FB" w:rsidRDefault="007423FB" w:rsidP="007423FB">
      <w:pPr>
        <w:tabs>
          <w:tab w:val="left" w:pos="2520"/>
          <w:tab w:val="left" w:pos="2586"/>
        </w:tabs>
        <w:rPr>
          <w:sz w:val="22"/>
          <w:szCs w:val="22"/>
        </w:rPr>
      </w:pPr>
    </w:p>
    <w:p w:rsidR="007423FB" w:rsidRPr="00DA3CDE" w:rsidRDefault="007423FB" w:rsidP="007423FB">
      <w:pPr>
        <w:pStyle w:val="NormalnyWeb"/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DA3CDE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DA3CDE">
        <w:rPr>
          <w:sz w:val="22"/>
          <w:szCs w:val="22"/>
        </w:rPr>
        <w:t>*</w:t>
      </w:r>
      <w:r w:rsidRPr="00DA3CDE">
        <w:rPr>
          <w:color w:val="000000"/>
          <w:sz w:val="22"/>
          <w:szCs w:val="22"/>
        </w:rPr>
        <w:t xml:space="preserve"> wobec osób fizycznych, </w:t>
      </w:r>
      <w:r w:rsidRPr="00DA3CDE">
        <w:rPr>
          <w:sz w:val="22"/>
          <w:szCs w:val="22"/>
        </w:rPr>
        <w:t>od których dane osobowe bezpośrednio lub pośrednio pozyskałem</w:t>
      </w:r>
      <w:r w:rsidRPr="00DA3CDE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DA3CDE">
        <w:rPr>
          <w:sz w:val="22"/>
          <w:szCs w:val="22"/>
        </w:rPr>
        <w:t xml:space="preserve">.* * </w:t>
      </w:r>
    </w:p>
    <w:p w:rsidR="007423FB" w:rsidRDefault="007423FB" w:rsidP="007423FB">
      <w:pPr>
        <w:ind w:left="357"/>
        <w:jc w:val="both"/>
        <w:rPr>
          <w:sz w:val="22"/>
          <w:szCs w:val="22"/>
        </w:rPr>
      </w:pPr>
    </w:p>
    <w:p w:rsidR="007423FB" w:rsidRDefault="007423FB" w:rsidP="007423FB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7423FB" w:rsidRDefault="007423FB" w:rsidP="007423FB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7423FB" w:rsidRDefault="007423FB" w:rsidP="007423FB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7423FB" w:rsidRDefault="007423FB" w:rsidP="007423FB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7423FB" w:rsidRDefault="007423FB" w:rsidP="007423FB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7423FB" w:rsidRDefault="007423FB" w:rsidP="007423FB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7423FB" w:rsidRDefault="007423FB" w:rsidP="007423FB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7423FB" w:rsidRDefault="007423FB" w:rsidP="007423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423FB" w:rsidRDefault="007423FB" w:rsidP="007423F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7423FB" w:rsidRDefault="007423FB" w:rsidP="007423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7423FB" w:rsidRDefault="007423FB" w:rsidP="007423FB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423FB" w:rsidRDefault="007423FB" w:rsidP="007423FB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423FB" w:rsidRDefault="007423FB" w:rsidP="007423FB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423FB" w:rsidRDefault="007423FB" w:rsidP="007423FB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423FB" w:rsidRDefault="007423FB" w:rsidP="007423FB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</w:t>
      </w:r>
      <w:bookmarkStart w:id="0" w:name="_GoBack"/>
      <w:bookmarkEnd w:id="0"/>
      <w:r>
        <w:rPr>
          <w:sz w:val="22"/>
          <w:szCs w:val="22"/>
        </w:rPr>
        <w:t>……………………..……………………………………………</w:t>
      </w:r>
    </w:p>
    <w:p w:rsidR="007423FB" w:rsidRDefault="007423FB" w:rsidP="007423FB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423FB" w:rsidRDefault="007423FB" w:rsidP="007423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7423FB" w:rsidRDefault="007423FB" w:rsidP="007423FB">
      <w:pPr>
        <w:jc w:val="both"/>
        <w:rPr>
          <w:sz w:val="22"/>
          <w:szCs w:val="22"/>
        </w:rPr>
      </w:pPr>
    </w:p>
    <w:p w:rsidR="007423FB" w:rsidRDefault="007423FB" w:rsidP="007423FB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7423FB" w:rsidRDefault="007423FB" w:rsidP="007423FB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7423FB" w:rsidRDefault="007423FB" w:rsidP="007423FB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7423FB" w:rsidRDefault="007423FB" w:rsidP="007423FB">
      <w:pPr>
        <w:jc w:val="right"/>
      </w:pPr>
      <w:r>
        <w:rPr>
          <w:sz w:val="20"/>
          <w:szCs w:val="20"/>
        </w:rPr>
        <w:t>do reprezentowania Wykonawcy</w:t>
      </w:r>
    </w:p>
    <w:p w:rsidR="007423FB" w:rsidRDefault="007423FB" w:rsidP="007423FB">
      <w:pPr>
        <w:rPr>
          <w:sz w:val="22"/>
          <w:szCs w:val="22"/>
        </w:rPr>
      </w:pPr>
    </w:p>
    <w:p w:rsidR="007423FB" w:rsidRPr="00DA3CDE" w:rsidRDefault="007423FB" w:rsidP="007423FB">
      <w:pPr>
        <w:ind w:left="786" w:hanging="786"/>
        <w:rPr>
          <w:sz w:val="20"/>
          <w:szCs w:val="20"/>
        </w:rPr>
      </w:pPr>
      <w:r w:rsidRPr="00DA3CDE">
        <w:rPr>
          <w:sz w:val="20"/>
          <w:szCs w:val="20"/>
        </w:rPr>
        <w:t>*Jeżeli dotyczy</w:t>
      </w:r>
    </w:p>
    <w:p w:rsidR="007423FB" w:rsidRPr="00803709" w:rsidRDefault="007423FB" w:rsidP="007423FB"/>
    <w:p w:rsidR="007423FB" w:rsidRPr="00DA3CDE" w:rsidRDefault="007423FB" w:rsidP="007423F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A3CDE">
        <w:rPr>
          <w:rFonts w:ascii="Arial" w:hAnsi="Arial" w:cs="Arial"/>
          <w:sz w:val="22"/>
          <w:szCs w:val="22"/>
        </w:rPr>
        <w:t>*</w:t>
      </w:r>
      <w:r w:rsidRPr="00DA3CDE"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423FB" w:rsidRPr="00DA3CDE" w:rsidRDefault="007423FB" w:rsidP="007423FB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7423FB" w:rsidRPr="00770FBC" w:rsidRDefault="007423FB" w:rsidP="007423FB">
      <w:pPr>
        <w:pStyle w:val="NormalnyWeb"/>
        <w:spacing w:line="276" w:lineRule="auto"/>
        <w:ind w:left="142" w:hanging="142"/>
        <w:jc w:val="both"/>
      </w:pPr>
      <w:r w:rsidRPr="00DA3CDE">
        <w:rPr>
          <w:rFonts w:ascii="Arial" w:hAnsi="Arial" w:cs="Arial"/>
          <w:sz w:val="22"/>
          <w:szCs w:val="22"/>
        </w:rPr>
        <w:t>**</w:t>
      </w:r>
      <w:r w:rsidRPr="00DA3CDE"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 w:rsidRPr="00DA3CDE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423FB" w:rsidRPr="001A015C" w:rsidRDefault="007423FB" w:rsidP="007423FB"/>
    <w:p w:rsidR="007423FB" w:rsidRPr="00446571" w:rsidRDefault="007423FB" w:rsidP="007423FB"/>
    <w:p w:rsidR="007423FB" w:rsidRPr="00925A3C" w:rsidRDefault="007423FB" w:rsidP="007423FB"/>
    <w:p w:rsidR="00FE545C" w:rsidRPr="008F5AF5" w:rsidRDefault="00FE545C" w:rsidP="008F5AF5"/>
    <w:sectPr w:rsidR="00FE545C" w:rsidRPr="008F5AF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7A4" w:rsidRDefault="004A07A4">
      <w:r>
        <w:separator/>
      </w:r>
    </w:p>
  </w:endnote>
  <w:endnote w:type="continuationSeparator" w:id="0">
    <w:p w:rsidR="004A07A4" w:rsidRDefault="004A0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6E6" w:rsidRDefault="00CC56E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6E6" w:rsidRDefault="00CC56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7A4" w:rsidRDefault="004A07A4">
      <w:r>
        <w:separator/>
      </w:r>
    </w:p>
  </w:footnote>
  <w:footnote w:type="continuationSeparator" w:id="0">
    <w:p w:rsidR="004A07A4" w:rsidRDefault="004A0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6E6" w:rsidRDefault="00CC56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6E6" w:rsidRDefault="00CC56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07A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A07A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23FB"/>
    <w:rsid w:val="007748F0"/>
    <w:rsid w:val="007A4321"/>
    <w:rsid w:val="00833933"/>
    <w:rsid w:val="00853083"/>
    <w:rsid w:val="008B2F0C"/>
    <w:rsid w:val="008B4928"/>
    <w:rsid w:val="008D2AB8"/>
    <w:rsid w:val="008F1C66"/>
    <w:rsid w:val="008F5AF5"/>
    <w:rsid w:val="00970FE4"/>
    <w:rsid w:val="00A0022B"/>
    <w:rsid w:val="00A346FE"/>
    <w:rsid w:val="00A47B4D"/>
    <w:rsid w:val="00A83018"/>
    <w:rsid w:val="00B774DC"/>
    <w:rsid w:val="00C969A6"/>
    <w:rsid w:val="00CA7D36"/>
    <w:rsid w:val="00CC56E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23F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423FB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A0E4F-3704-4A6C-977A-C6161C7AF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453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2020-03-02T09:13:00Z</cp:lastPrinted>
  <dcterms:created xsi:type="dcterms:W3CDTF">2020-03-02T09:13:00Z</dcterms:created>
  <dcterms:modified xsi:type="dcterms:W3CDTF">2020-03-02T09:13:00Z</dcterms:modified>
</cp:coreProperties>
</file>