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91C7C" w:rsidRDefault="00330C3E" w:rsidP="003D1274">
      <w:pPr>
        <w:pStyle w:val="Nagwek3"/>
        <w:ind w:left="0"/>
        <w:rPr>
          <w:rFonts w:ascii="Verdana" w:hAnsi="Verdana"/>
          <w:spacing w:val="20"/>
        </w:rPr>
      </w:pPr>
      <w:r>
        <w:rPr>
          <w:noProof/>
        </w:rPr>
        <w:drawing>
          <wp:inline distT="0" distB="0" distL="0" distR="0">
            <wp:extent cx="4933950" cy="457200"/>
            <wp:effectExtent l="0" t="0" r="0" b="0"/>
            <wp:docPr id="2" name="Obraz 1" descr="https://www.power2.agh.edu.pl/fileadmin/_processed_/csm_logotyp_a70a9563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www.power2.agh.edu.pl/fileadmin/_processed_/csm_logotyp_a70a9563f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D46F0F" w:rsidRPr="00D46F0F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C61F76" w:rsidRPr="00C61F76" w:rsidRDefault="00C61F76" w:rsidP="00C61F76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C61F76">
        <w:rPr>
          <w:rFonts w:ascii="Verdana" w:eastAsia="Times New Roman" w:hAnsi="Verdana"/>
          <w:b/>
          <w:sz w:val="20"/>
          <w:szCs w:val="20"/>
          <w:lang w:eastAsia="pl-PL"/>
        </w:rPr>
        <w:t>dostawa 2 szt. serwerów dla Centrum e-Learningu- w ramach projektu POWR.03.05.00-00-Z309/18- KC-zp.272-102/20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</w:t>
      </w:r>
      <w:proofErr w:type="spellStart"/>
      <w:r w:rsidRPr="0093180B">
        <w:rPr>
          <w:rFonts w:ascii="Verdana" w:hAnsi="Verdana"/>
          <w:b/>
          <w:sz w:val="20"/>
          <w:szCs w:val="20"/>
          <w:u w:val="single"/>
        </w:rPr>
        <w:t>do</w:t>
      </w:r>
      <w:proofErr w:type="spellEnd"/>
      <w:r w:rsidRPr="0093180B">
        <w:rPr>
          <w:rFonts w:ascii="Verdana" w:hAnsi="Verdana"/>
          <w:b/>
          <w:sz w:val="20"/>
          <w:szCs w:val="20"/>
          <w:u w:val="single"/>
        </w:rPr>
        <w:t xml:space="preserve">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4854" w:rsidRDefault="005D4854">
      <w:pPr>
        <w:spacing w:after="0" w:line="240" w:lineRule="auto"/>
      </w:pPr>
      <w:r>
        <w:separator/>
      </w:r>
    </w:p>
  </w:endnote>
  <w:endnote w:type="continuationSeparator" w:id="0">
    <w:p w:rsidR="005D4854" w:rsidRDefault="005D4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C61F7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C61F76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0C3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17A09F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61F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4854" w:rsidRDefault="005D4854">
      <w:pPr>
        <w:spacing w:after="0" w:line="240" w:lineRule="auto"/>
      </w:pPr>
      <w:r>
        <w:separator/>
      </w:r>
    </w:p>
  </w:footnote>
  <w:footnote w:type="continuationSeparator" w:id="0">
    <w:p w:rsidR="005D4854" w:rsidRDefault="005D4854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61F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61F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61F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B92"/>
    <w:rsid w:val="000563B7"/>
    <w:rsid w:val="000E6C60"/>
    <w:rsid w:val="001F4E82"/>
    <w:rsid w:val="00237270"/>
    <w:rsid w:val="00285E58"/>
    <w:rsid w:val="00330C3E"/>
    <w:rsid w:val="00391C7C"/>
    <w:rsid w:val="003D1274"/>
    <w:rsid w:val="00430A9F"/>
    <w:rsid w:val="0045292C"/>
    <w:rsid w:val="005D4854"/>
    <w:rsid w:val="005E5BD1"/>
    <w:rsid w:val="00623F70"/>
    <w:rsid w:val="006D687E"/>
    <w:rsid w:val="00927537"/>
    <w:rsid w:val="0093180B"/>
    <w:rsid w:val="00A745E1"/>
    <w:rsid w:val="00B33B92"/>
    <w:rsid w:val="00BC579B"/>
    <w:rsid w:val="00C61F76"/>
    <w:rsid w:val="00D137A1"/>
    <w:rsid w:val="00D46F0F"/>
    <w:rsid w:val="00D70839"/>
    <w:rsid w:val="00D813D0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B4D8675-BB7E-4814-B5EA-F4156E6D6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7DCF2-76E8-4AF4-8989-B465624C5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3</cp:revision>
  <dcterms:created xsi:type="dcterms:W3CDTF">2020-02-19T13:06:00Z</dcterms:created>
  <dcterms:modified xsi:type="dcterms:W3CDTF">2020-02-24T13:54:00Z</dcterms:modified>
</cp:coreProperties>
</file>