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540039761-N-2020 z dnia 04-03-2020 r. </w:t>
      </w:r>
    </w:p>
    <w:p w:rsidR="002B4EBC" w:rsidRDefault="002B4EBC" w:rsidP="002B4E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514224-N-2020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19/02/2020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www.lutycka.pl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4EBC" w:rsidRDefault="002B4EBC" w:rsidP="002B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2020-02-27, godzina: 09:00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2020-03-12, godzina: 09:00 </w:t>
      </w:r>
    </w:p>
    <w:p w:rsidR="002B4EBC" w:rsidRDefault="002B4EBC" w:rsidP="002B4EBC"/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revisionView w:inkAnnotations="0"/>
  <w:defaultTabStop w:val="708"/>
  <w:hyphenationZone w:val="425"/>
  <w:characterSpacingControl w:val="doNotCompress"/>
  <w:compat/>
  <w:rsids>
    <w:rsidRoot w:val="00725A9F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B4EBC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725A9F"/>
    <w:rsid w:val="008655CC"/>
    <w:rsid w:val="00941C91"/>
    <w:rsid w:val="009D1CB8"/>
    <w:rsid w:val="00A74CD8"/>
    <w:rsid w:val="00B50F70"/>
    <w:rsid w:val="00B5399F"/>
    <w:rsid w:val="00B57B43"/>
    <w:rsid w:val="00BF6978"/>
    <w:rsid w:val="00D0695D"/>
    <w:rsid w:val="00E3347F"/>
    <w:rsid w:val="00EA34D7"/>
    <w:rsid w:val="00EA79B8"/>
    <w:rsid w:val="00EE3A4A"/>
    <w:rsid w:val="00F8695F"/>
    <w:rsid w:val="00FF3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4E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II Ogłoszenie o zmianie ogłoszenia.docx</Template>
  <TotalTime>0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2020-03-05T06:17:00Z</dcterms:created>
  <dcterms:modified xsi:type="dcterms:W3CDTF">2020-03-05T06:17:00Z</dcterms:modified>
</cp:coreProperties>
</file>