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F556BA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FFD758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D7224F" w:rsidRPr="00D7224F" w:rsidRDefault="00D7224F" w:rsidP="008D2AB8">
      <w:pPr>
        <w:ind w:right="-110"/>
        <w:rPr>
          <w:b/>
        </w:rPr>
      </w:pPr>
      <w:r w:rsidRPr="00D7224F">
        <w:rPr>
          <w:b/>
        </w:rPr>
        <w:t>Akademia Górniczo - Hutnicza</w:t>
      </w:r>
    </w:p>
    <w:p w:rsidR="00D7224F" w:rsidRPr="00D7224F" w:rsidRDefault="00D7224F" w:rsidP="008D2AB8">
      <w:pPr>
        <w:ind w:right="-110"/>
        <w:rPr>
          <w:b/>
        </w:rPr>
      </w:pPr>
      <w:r w:rsidRPr="00D7224F">
        <w:rPr>
          <w:b/>
        </w:rPr>
        <w:t>im. Stanisława Staszica w Krakowie</w:t>
      </w:r>
    </w:p>
    <w:p w:rsidR="008D2AB8" w:rsidRDefault="00D7224F" w:rsidP="008D2AB8">
      <w:pPr>
        <w:ind w:right="-110"/>
        <w:rPr>
          <w:b/>
        </w:rPr>
      </w:pPr>
      <w:r w:rsidRPr="00D7224F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D7224F" w:rsidP="008D2AB8">
      <w:pPr>
        <w:ind w:right="-110"/>
        <w:rPr>
          <w:b/>
        </w:rPr>
      </w:pPr>
      <w:r w:rsidRPr="00D7224F">
        <w:rPr>
          <w:b/>
        </w:rPr>
        <w:t>Al. Mickiewicza</w:t>
      </w:r>
      <w:r w:rsidR="008D2AB8">
        <w:rPr>
          <w:b/>
        </w:rPr>
        <w:t xml:space="preserve"> </w:t>
      </w:r>
      <w:r w:rsidRPr="00D7224F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D7224F" w:rsidP="008D2AB8">
      <w:pPr>
        <w:rPr>
          <w:b/>
        </w:rPr>
      </w:pPr>
      <w:r w:rsidRPr="00D7224F">
        <w:rPr>
          <w:b/>
        </w:rPr>
        <w:t>30-059</w:t>
      </w:r>
      <w:r w:rsidR="008D2AB8">
        <w:rPr>
          <w:b/>
        </w:rPr>
        <w:t xml:space="preserve"> </w:t>
      </w:r>
      <w:r w:rsidRPr="00D7224F">
        <w:rPr>
          <w:b/>
        </w:rPr>
        <w:t>Kraków</w:t>
      </w:r>
      <w:r w:rsidR="008D2AB8">
        <w:rPr>
          <w:b/>
        </w:rPr>
        <w:t xml:space="preserve">,  </w:t>
      </w:r>
    </w:p>
    <w:p w:rsidR="008D2AB8" w:rsidRPr="00660756" w:rsidRDefault="008D2AB8" w:rsidP="008D2AB8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660756" w:rsidRPr="00660756">
        <w:rPr>
          <w:b/>
        </w:rPr>
        <w:t xml:space="preserve">dostawa i montaż mebli laboratoryjnych dla </w:t>
      </w:r>
      <w:proofErr w:type="spellStart"/>
      <w:r w:rsidR="00660756" w:rsidRPr="00660756">
        <w:rPr>
          <w:b/>
        </w:rPr>
        <w:t>WIMiR</w:t>
      </w:r>
      <w:proofErr w:type="spellEnd"/>
      <w:r w:rsidR="00660756" w:rsidRPr="00660756">
        <w:rPr>
          <w:b/>
        </w:rPr>
        <w:t>-laboratorium HB-19 - KC-zp.272-124/20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tbl>
      <w:tblPr>
        <w:tblW w:w="1011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"/>
        <w:gridCol w:w="661"/>
        <w:gridCol w:w="1314"/>
        <w:gridCol w:w="1041"/>
        <w:gridCol w:w="1329"/>
        <w:gridCol w:w="658"/>
        <w:gridCol w:w="1317"/>
        <w:gridCol w:w="958"/>
        <w:gridCol w:w="790"/>
        <w:gridCol w:w="1526"/>
      </w:tblGrid>
      <w:tr w:rsidR="00F04886" w:rsidRPr="00481E93" w:rsidTr="00F5347C">
        <w:trPr>
          <w:trHeight w:val="648"/>
        </w:trPr>
        <w:tc>
          <w:tcPr>
            <w:tcW w:w="5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04886" w:rsidRPr="00481E93" w:rsidRDefault="00F04886" w:rsidP="00074B84">
            <w:pPr>
              <w:jc w:val="center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L.p.</w:t>
            </w:r>
          </w:p>
        </w:tc>
        <w:tc>
          <w:tcPr>
            <w:tcW w:w="1975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04886" w:rsidRPr="00481E93" w:rsidRDefault="00F04886" w:rsidP="00074B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Nazwa elementu</w:t>
            </w:r>
          </w:p>
          <w:p w:rsidR="00F04886" w:rsidRPr="00481E93" w:rsidRDefault="00F04886" w:rsidP="00074B8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Symbol</w:t>
            </w:r>
          </w:p>
        </w:tc>
        <w:tc>
          <w:tcPr>
            <w:tcW w:w="13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04886" w:rsidRPr="00845EB0" w:rsidRDefault="00F04886" w:rsidP="00074B84">
            <w:pPr>
              <w:jc w:val="center"/>
              <w:rPr>
                <w:b/>
                <w:bCs/>
                <w:sz w:val="22"/>
                <w:szCs w:val="22"/>
              </w:rPr>
            </w:pPr>
            <w:r w:rsidRPr="00845EB0">
              <w:rPr>
                <w:b/>
                <w:bCs/>
                <w:sz w:val="22"/>
                <w:szCs w:val="22"/>
              </w:rPr>
              <w:t>Nazwa producenta/</w:t>
            </w:r>
          </w:p>
          <w:p w:rsidR="00F04886" w:rsidRPr="00481E93" w:rsidRDefault="00F04886" w:rsidP="00074B84">
            <w:pPr>
              <w:jc w:val="center"/>
              <w:rPr>
                <w:b/>
                <w:bCs/>
                <w:sz w:val="22"/>
                <w:szCs w:val="22"/>
              </w:rPr>
            </w:pPr>
            <w:r w:rsidRPr="00845EB0">
              <w:rPr>
                <w:b/>
                <w:bCs/>
                <w:sz w:val="22"/>
                <w:szCs w:val="22"/>
              </w:rPr>
              <w:t>lub wyrób własny</w:t>
            </w:r>
            <w:r w:rsidRPr="00481E93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04886" w:rsidRPr="00481E93" w:rsidRDefault="00F04886" w:rsidP="00074B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Ilość</w:t>
            </w:r>
          </w:p>
          <w:p w:rsidR="00F04886" w:rsidRPr="00481E93" w:rsidRDefault="00F04886" w:rsidP="00074B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3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04886" w:rsidRPr="00481E93" w:rsidRDefault="00F04886" w:rsidP="00074B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481E93">
              <w:rPr>
                <w:sz w:val="22"/>
                <w:szCs w:val="22"/>
              </w:rPr>
              <w:t>[PLN]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04886" w:rsidRPr="00481E93" w:rsidRDefault="00F04886" w:rsidP="00074B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Wartość netto</w:t>
            </w:r>
          </w:p>
          <w:p w:rsidR="00F04886" w:rsidRPr="00481E93" w:rsidRDefault="00F04886" w:rsidP="00074B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[PLN]</w:t>
            </w:r>
          </w:p>
        </w:tc>
        <w:tc>
          <w:tcPr>
            <w:tcW w:w="7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04886" w:rsidRPr="00481E93" w:rsidRDefault="00F04886" w:rsidP="00074B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VAT</w:t>
            </w:r>
          </w:p>
          <w:p w:rsidR="00F04886" w:rsidRPr="00481E93" w:rsidRDefault="00F04886" w:rsidP="00074B84">
            <w:pPr>
              <w:jc w:val="center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[%]</w:t>
            </w:r>
          </w:p>
          <w:p w:rsidR="00F04886" w:rsidRPr="00481E93" w:rsidRDefault="00F04886" w:rsidP="0007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04886" w:rsidRPr="00481E93" w:rsidRDefault="00F04886" w:rsidP="00074B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:rsidR="00F04886" w:rsidRPr="00481E93" w:rsidRDefault="00F04886" w:rsidP="00074B84">
            <w:pPr>
              <w:jc w:val="center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[PLN]</w:t>
            </w:r>
          </w:p>
          <w:p w:rsidR="00F04886" w:rsidRPr="00481E93" w:rsidRDefault="00F04886" w:rsidP="00074B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 xml:space="preserve"> (z doliczonym </w:t>
            </w:r>
            <w:r w:rsidRPr="00481E93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F04886" w:rsidRPr="00481E93" w:rsidTr="00F5347C">
        <w:trPr>
          <w:trHeight w:val="235"/>
        </w:trPr>
        <w:tc>
          <w:tcPr>
            <w:tcW w:w="52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04886" w:rsidRPr="00481E93" w:rsidRDefault="00F04886" w:rsidP="00074B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7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04886" w:rsidRPr="00481E93" w:rsidRDefault="00F04886" w:rsidP="00074B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04886" w:rsidRPr="00481E93" w:rsidRDefault="00F04886" w:rsidP="00074B8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04886" w:rsidRPr="00481E93" w:rsidRDefault="00F04886" w:rsidP="00074B8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04886" w:rsidRPr="00481E93" w:rsidRDefault="00F04886" w:rsidP="00074B8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04886" w:rsidRPr="00481E93" w:rsidRDefault="00F04886" w:rsidP="00074B8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04886" w:rsidRPr="00481E93" w:rsidRDefault="00F04886" w:rsidP="00074B8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04886" w:rsidRPr="00481E93" w:rsidRDefault="00F04886" w:rsidP="00074B8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</w:tr>
      <w:tr w:rsidR="00F04886" w:rsidRPr="00481E93" w:rsidTr="00F5347C">
        <w:trPr>
          <w:trHeight w:val="164"/>
        </w:trPr>
        <w:tc>
          <w:tcPr>
            <w:tcW w:w="5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1</w:t>
            </w:r>
          </w:p>
        </w:tc>
        <w:tc>
          <w:tcPr>
            <w:tcW w:w="197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B5560B" w:rsidP="00074B8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t>Szafa narzędziowa</w:t>
            </w:r>
          </w:p>
        </w:tc>
        <w:tc>
          <w:tcPr>
            <w:tcW w:w="1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B71F81" w:rsidP="00074B8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 xml:space="preserve">Pozycja 1 </w:t>
            </w:r>
          </w:p>
        </w:tc>
        <w:tc>
          <w:tcPr>
            <w:tcW w:w="13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6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B5560B" w:rsidP="00074B8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3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rPr>
                <w:sz w:val="22"/>
                <w:szCs w:val="22"/>
              </w:rPr>
            </w:pPr>
          </w:p>
        </w:tc>
        <w:tc>
          <w:tcPr>
            <w:tcW w:w="7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04886" w:rsidRPr="00481E93" w:rsidRDefault="00F04886" w:rsidP="00074B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04886" w:rsidRPr="00481E93" w:rsidRDefault="00F04886" w:rsidP="00074B84">
            <w:pPr>
              <w:ind w:right="425"/>
              <w:rPr>
                <w:sz w:val="22"/>
                <w:szCs w:val="22"/>
              </w:rPr>
            </w:pPr>
          </w:p>
        </w:tc>
      </w:tr>
      <w:tr w:rsidR="00F04886" w:rsidRPr="00481E93" w:rsidTr="00F5347C">
        <w:trPr>
          <w:trHeight w:val="164"/>
        </w:trPr>
        <w:tc>
          <w:tcPr>
            <w:tcW w:w="5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7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B5560B" w:rsidP="00074B8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t>Stół warsztatowy mały</w:t>
            </w:r>
          </w:p>
        </w:tc>
        <w:tc>
          <w:tcPr>
            <w:tcW w:w="1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B71F81" w:rsidP="00074B8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Pozycja 2</w:t>
            </w:r>
          </w:p>
        </w:tc>
        <w:tc>
          <w:tcPr>
            <w:tcW w:w="13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6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B71F81" w:rsidP="00074B8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3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rPr>
                <w:sz w:val="22"/>
                <w:szCs w:val="22"/>
              </w:rPr>
            </w:pPr>
          </w:p>
        </w:tc>
        <w:tc>
          <w:tcPr>
            <w:tcW w:w="7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04886" w:rsidRPr="00481E93" w:rsidRDefault="00F04886" w:rsidP="00074B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04886" w:rsidRPr="00481E93" w:rsidRDefault="00F04886" w:rsidP="00074B84">
            <w:pPr>
              <w:ind w:right="425"/>
              <w:rPr>
                <w:sz w:val="22"/>
                <w:szCs w:val="22"/>
              </w:rPr>
            </w:pPr>
          </w:p>
        </w:tc>
      </w:tr>
      <w:tr w:rsidR="00F04886" w:rsidRPr="00481E93" w:rsidTr="00F5347C">
        <w:trPr>
          <w:trHeight w:val="1193"/>
        </w:trPr>
        <w:tc>
          <w:tcPr>
            <w:tcW w:w="5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7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60B" w:rsidRPr="00B5560B" w:rsidRDefault="00B5560B" w:rsidP="00B5560B">
            <w:r w:rsidRPr="00B5560B">
              <w:t>Stół warsztatowy średni:</w:t>
            </w:r>
          </w:p>
          <w:p w:rsidR="00F04886" w:rsidRPr="00481E93" w:rsidRDefault="00F04886" w:rsidP="00074B8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B71F81" w:rsidP="00074B8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Pozycja 3</w:t>
            </w:r>
          </w:p>
        </w:tc>
        <w:tc>
          <w:tcPr>
            <w:tcW w:w="13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6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B71F81" w:rsidP="00074B8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3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rPr>
                <w:sz w:val="22"/>
                <w:szCs w:val="22"/>
              </w:rPr>
            </w:pPr>
          </w:p>
        </w:tc>
        <w:tc>
          <w:tcPr>
            <w:tcW w:w="7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04886" w:rsidRPr="00481E93" w:rsidRDefault="00F04886" w:rsidP="00074B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04886" w:rsidRPr="00481E93" w:rsidRDefault="00F04886" w:rsidP="00074B84">
            <w:pPr>
              <w:ind w:right="425"/>
              <w:rPr>
                <w:sz w:val="22"/>
                <w:szCs w:val="22"/>
              </w:rPr>
            </w:pPr>
          </w:p>
        </w:tc>
      </w:tr>
      <w:tr w:rsidR="00F04886" w:rsidRPr="00481E93" w:rsidTr="00F5347C">
        <w:trPr>
          <w:trHeight w:val="164"/>
        </w:trPr>
        <w:tc>
          <w:tcPr>
            <w:tcW w:w="5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7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B5560B" w:rsidP="00074B8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t>Stół warsztatowy duży</w:t>
            </w:r>
          </w:p>
        </w:tc>
        <w:tc>
          <w:tcPr>
            <w:tcW w:w="1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B71F81" w:rsidP="00074B8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Pozycja 4</w:t>
            </w:r>
          </w:p>
        </w:tc>
        <w:tc>
          <w:tcPr>
            <w:tcW w:w="13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6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B71F81" w:rsidP="00A41D5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3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rPr>
                <w:sz w:val="22"/>
                <w:szCs w:val="22"/>
              </w:rPr>
            </w:pPr>
          </w:p>
        </w:tc>
        <w:tc>
          <w:tcPr>
            <w:tcW w:w="7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04886" w:rsidRPr="00481E93" w:rsidRDefault="00F04886" w:rsidP="00074B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04886" w:rsidRPr="00481E93" w:rsidRDefault="00F04886" w:rsidP="00074B84">
            <w:pPr>
              <w:ind w:right="425"/>
              <w:rPr>
                <w:sz w:val="22"/>
                <w:szCs w:val="22"/>
              </w:rPr>
            </w:pPr>
          </w:p>
        </w:tc>
      </w:tr>
      <w:tr w:rsidR="00B5560B" w:rsidRPr="00481E93" w:rsidTr="00F5347C">
        <w:trPr>
          <w:trHeight w:val="164"/>
        </w:trPr>
        <w:tc>
          <w:tcPr>
            <w:tcW w:w="5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5560B" w:rsidRDefault="00B5560B" w:rsidP="00074B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60B" w:rsidRDefault="00B5560B" w:rsidP="00B5560B">
            <w:r>
              <w:t>Taboret warsztatowy</w:t>
            </w:r>
          </w:p>
          <w:p w:rsidR="00B5560B" w:rsidRDefault="00B5560B" w:rsidP="00074B84">
            <w:pPr>
              <w:suppressAutoHyphens/>
              <w:spacing w:after="120"/>
            </w:pPr>
          </w:p>
        </w:tc>
        <w:tc>
          <w:tcPr>
            <w:tcW w:w="1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60B" w:rsidRPr="00481E93" w:rsidRDefault="00B71F81" w:rsidP="00074B8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 xml:space="preserve">Pozycja 5 </w:t>
            </w:r>
          </w:p>
        </w:tc>
        <w:tc>
          <w:tcPr>
            <w:tcW w:w="13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60B" w:rsidRPr="00481E93" w:rsidRDefault="00B5560B" w:rsidP="00074B8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6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60B" w:rsidRPr="00481E93" w:rsidRDefault="00F5347C" w:rsidP="00A41D5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bookmarkStart w:id="0" w:name="_GoBack"/>
            <w:bookmarkEnd w:id="0"/>
          </w:p>
        </w:tc>
        <w:tc>
          <w:tcPr>
            <w:tcW w:w="13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60B" w:rsidRPr="00481E93" w:rsidRDefault="00B5560B" w:rsidP="00074B84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60B" w:rsidRPr="00481E93" w:rsidRDefault="00B5560B" w:rsidP="00074B84">
            <w:pPr>
              <w:rPr>
                <w:sz w:val="22"/>
                <w:szCs w:val="22"/>
              </w:rPr>
            </w:pPr>
          </w:p>
        </w:tc>
        <w:tc>
          <w:tcPr>
            <w:tcW w:w="7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5560B" w:rsidRPr="00481E93" w:rsidRDefault="00B5560B" w:rsidP="00074B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5560B" w:rsidRPr="00481E93" w:rsidRDefault="00B5560B" w:rsidP="00074B84">
            <w:pPr>
              <w:ind w:right="425"/>
              <w:rPr>
                <w:sz w:val="22"/>
                <w:szCs w:val="22"/>
              </w:rPr>
            </w:pPr>
          </w:p>
        </w:tc>
      </w:tr>
      <w:tr w:rsidR="00F04886" w:rsidRPr="00481E93" w:rsidTr="00F5347C">
        <w:trPr>
          <w:trHeight w:val="164"/>
        </w:trPr>
        <w:tc>
          <w:tcPr>
            <w:tcW w:w="118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65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ind w:right="425"/>
              <w:rPr>
                <w:sz w:val="22"/>
                <w:szCs w:val="22"/>
              </w:rPr>
            </w:pPr>
          </w:p>
          <w:p w:rsidR="00F04886" w:rsidRPr="00481E93" w:rsidRDefault="00F04886" w:rsidP="00074B84">
            <w:pPr>
              <w:ind w:right="425"/>
              <w:jc w:val="right"/>
              <w:rPr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lastRenderedPageBreak/>
              <w:t>RAZEM: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04886" w:rsidRPr="00481E93" w:rsidRDefault="00F04886" w:rsidP="00074B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04886" w:rsidRPr="00481E93" w:rsidRDefault="00F04886" w:rsidP="00074B84">
            <w:pPr>
              <w:ind w:right="425"/>
              <w:rPr>
                <w:sz w:val="22"/>
                <w:szCs w:val="22"/>
              </w:rPr>
            </w:pPr>
          </w:p>
        </w:tc>
      </w:tr>
      <w:tr w:rsidR="00F04886" w:rsidRPr="00481E93" w:rsidTr="00F5347C">
        <w:trPr>
          <w:trHeight w:val="164"/>
        </w:trPr>
        <w:tc>
          <w:tcPr>
            <w:tcW w:w="118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rPr>
                <w:sz w:val="22"/>
                <w:szCs w:val="22"/>
              </w:rPr>
            </w:pPr>
          </w:p>
        </w:tc>
        <w:tc>
          <w:tcPr>
            <w:tcW w:w="565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:rsidR="00F04886" w:rsidRPr="00481E93" w:rsidRDefault="00F04886" w:rsidP="00074B84">
            <w:pPr>
              <w:rPr>
                <w:sz w:val="22"/>
                <w:szCs w:val="22"/>
              </w:rPr>
            </w:pPr>
          </w:p>
          <w:p w:rsidR="00F04886" w:rsidRPr="00481E93" w:rsidRDefault="00F04886" w:rsidP="00074B84">
            <w:pPr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04886" w:rsidRPr="00481E93" w:rsidRDefault="00F04886" w:rsidP="00074B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04886" w:rsidRPr="00481E93" w:rsidRDefault="00F04886" w:rsidP="00074B84">
            <w:pPr>
              <w:ind w:right="425"/>
              <w:rPr>
                <w:sz w:val="22"/>
                <w:szCs w:val="22"/>
              </w:rPr>
            </w:pPr>
          </w:p>
        </w:tc>
      </w:tr>
      <w:tr w:rsidR="00F04886" w:rsidRPr="00481E93" w:rsidTr="00F5347C">
        <w:trPr>
          <w:trHeight w:val="164"/>
        </w:trPr>
        <w:tc>
          <w:tcPr>
            <w:tcW w:w="118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rPr>
                <w:sz w:val="22"/>
                <w:szCs w:val="22"/>
              </w:rPr>
            </w:pPr>
          </w:p>
        </w:tc>
        <w:tc>
          <w:tcPr>
            <w:tcW w:w="565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86" w:rsidRPr="00481E93" w:rsidRDefault="00F04886" w:rsidP="00074B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04886" w:rsidRPr="00481E93" w:rsidRDefault="00F04886" w:rsidP="00074B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4886" w:rsidRPr="00481E93" w:rsidRDefault="00F04886" w:rsidP="00074B84">
            <w:pPr>
              <w:ind w:right="425"/>
              <w:rPr>
                <w:sz w:val="22"/>
                <w:szCs w:val="22"/>
              </w:rPr>
            </w:pPr>
          </w:p>
        </w:tc>
      </w:tr>
    </w:tbl>
    <w:p w:rsidR="008D2AB8" w:rsidRDefault="008D2AB8" w:rsidP="008D2AB8">
      <w:pPr>
        <w:tabs>
          <w:tab w:val="right" w:pos="9000"/>
        </w:tabs>
      </w:pPr>
    </w:p>
    <w:p w:rsidR="008D2AB8" w:rsidRPr="00743613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743613">
        <w:rPr>
          <w:b/>
        </w:rPr>
        <w:t xml:space="preserve"> </w:t>
      </w:r>
      <w:r w:rsidR="00743613" w:rsidRPr="00743613">
        <w:rPr>
          <w:b/>
        </w:rPr>
        <w:t xml:space="preserve">…………… dni od daty podpisania umowy </w:t>
      </w:r>
      <w:r w:rsidRPr="00743613">
        <w:rPr>
          <w:b/>
          <w:i/>
        </w:rPr>
        <w:t>(kryterium oceny ofert)</w:t>
      </w:r>
    </w:p>
    <w:p w:rsidR="008D2AB8" w:rsidRPr="00743613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743613">
        <w:rPr>
          <w:b/>
        </w:rPr>
        <w:t>Okres udzielonej gwarancji wynosi:</w:t>
      </w:r>
      <w:r w:rsidRPr="00743613">
        <w:t xml:space="preserve"> </w:t>
      </w:r>
      <w:r w:rsidRPr="00743613">
        <w:rPr>
          <w:b/>
        </w:rPr>
        <w:t>………………</w:t>
      </w:r>
      <w:r w:rsidR="00743613" w:rsidRPr="00743613">
        <w:rPr>
          <w:b/>
        </w:rPr>
        <w:t xml:space="preserve"> miesięcy </w:t>
      </w:r>
      <w:r w:rsidRPr="00743613">
        <w:rPr>
          <w:b/>
        </w:rPr>
        <w:t>(</w:t>
      </w:r>
      <w:r w:rsidRPr="00743613">
        <w:rPr>
          <w:b/>
          <w:i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743613">
        <w:rPr>
          <w:sz w:val="22"/>
        </w:rPr>
        <w:t xml:space="preserve">Oświadczamy, że zgodnie z ustawą z dnia </w:t>
      </w:r>
      <w:r w:rsidR="00A0022B" w:rsidRPr="00743613">
        <w:rPr>
          <w:sz w:val="22"/>
        </w:rPr>
        <w:t>6 marca 2018 r</w:t>
      </w:r>
      <w:r w:rsidRPr="00743613">
        <w:rPr>
          <w:sz w:val="22"/>
        </w:rPr>
        <w:t>.</w:t>
      </w:r>
      <w:r w:rsidR="00A0022B" w:rsidRPr="00743613">
        <w:rPr>
          <w:sz w:val="22"/>
        </w:rPr>
        <w:t xml:space="preserve"> Prawo przedsiębiorców</w:t>
      </w:r>
      <w:r w:rsidR="00A0022B">
        <w:rPr>
          <w:sz w:val="22"/>
        </w:rPr>
        <w:t xml:space="preserve">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A41D5E" w:rsidRPr="00481E9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8D2AB8" w:rsidRDefault="008D2AB8" w:rsidP="008D2AB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8D2AB8" w:rsidRDefault="008D2AB8" w:rsidP="008D2AB8">
      <w:pPr>
        <w:spacing w:line="360" w:lineRule="auto"/>
        <w:jc w:val="both"/>
        <w:rPr>
          <w:sz w:val="18"/>
          <w:szCs w:val="18"/>
        </w:rPr>
      </w:pPr>
    </w:p>
    <w:p w:rsidR="008D2AB8" w:rsidRDefault="008D2AB8" w:rsidP="008D2AB8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D2AB8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8D2AB8" w:rsidRDefault="008D2AB8" w:rsidP="008D2AB8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743613">
        <w:rPr>
          <w:color w:val="000000"/>
          <w:sz w:val="22"/>
          <w:szCs w:val="22"/>
          <w:lang w:eastAsia="ar-SA"/>
        </w:rPr>
        <w:t xml:space="preserve">okres </w:t>
      </w:r>
      <w:r w:rsidR="00743613" w:rsidRPr="00743613">
        <w:rPr>
          <w:color w:val="000000"/>
          <w:sz w:val="22"/>
          <w:szCs w:val="22"/>
          <w:lang w:eastAsia="ar-SA"/>
        </w:rPr>
        <w:t xml:space="preserve">30 </w:t>
      </w:r>
      <w:r w:rsidRPr="00743613">
        <w:rPr>
          <w:color w:val="000000"/>
          <w:sz w:val="22"/>
          <w:szCs w:val="22"/>
          <w:lang w:eastAsia="ar-SA"/>
        </w:rPr>
        <w:t>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743613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743613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743613" w:rsidRDefault="00743613" w:rsidP="00FE545C">
      <w:pPr>
        <w:jc w:val="both"/>
        <w:rPr>
          <w:sz w:val="18"/>
          <w:szCs w:val="18"/>
        </w:rPr>
      </w:pP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2BC3" w:rsidRDefault="00962BC3">
      <w:r>
        <w:separator/>
      </w:r>
    </w:p>
  </w:endnote>
  <w:endnote w:type="continuationSeparator" w:id="0">
    <w:p w:rsidR="00962BC3" w:rsidRDefault="00962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224F" w:rsidRDefault="00D722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224F" w:rsidRDefault="00D722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2BC3" w:rsidRDefault="00962BC3">
      <w:r>
        <w:separator/>
      </w:r>
    </w:p>
  </w:footnote>
  <w:footnote w:type="continuationSeparator" w:id="0">
    <w:p w:rsidR="00962BC3" w:rsidRDefault="00962B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224F" w:rsidRDefault="00D722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224F" w:rsidRDefault="00D722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161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0756"/>
    <w:rsid w:val="006815F6"/>
    <w:rsid w:val="00743613"/>
    <w:rsid w:val="007748F0"/>
    <w:rsid w:val="007A4321"/>
    <w:rsid w:val="00833933"/>
    <w:rsid w:val="00853083"/>
    <w:rsid w:val="008B2F0C"/>
    <w:rsid w:val="008B4928"/>
    <w:rsid w:val="008D2AB8"/>
    <w:rsid w:val="008F1C66"/>
    <w:rsid w:val="00962BC3"/>
    <w:rsid w:val="00970FE4"/>
    <w:rsid w:val="00A0022B"/>
    <w:rsid w:val="00A346FE"/>
    <w:rsid w:val="00A41D5E"/>
    <w:rsid w:val="00A47B4D"/>
    <w:rsid w:val="00A83018"/>
    <w:rsid w:val="00B5560B"/>
    <w:rsid w:val="00B71F81"/>
    <w:rsid w:val="00B774DC"/>
    <w:rsid w:val="00C969A6"/>
    <w:rsid w:val="00CA7D36"/>
    <w:rsid w:val="00D24208"/>
    <w:rsid w:val="00D60C38"/>
    <w:rsid w:val="00D66893"/>
    <w:rsid w:val="00D7224F"/>
    <w:rsid w:val="00D90ACB"/>
    <w:rsid w:val="00DC1500"/>
    <w:rsid w:val="00E44371"/>
    <w:rsid w:val="00E949B0"/>
    <w:rsid w:val="00F00591"/>
    <w:rsid w:val="00F04886"/>
    <w:rsid w:val="00F51688"/>
    <w:rsid w:val="00F53146"/>
    <w:rsid w:val="00F5347C"/>
    <w:rsid w:val="00F556BA"/>
    <w:rsid w:val="00F91018"/>
    <w:rsid w:val="00FA0F30"/>
    <w:rsid w:val="00FA51A4"/>
    <w:rsid w:val="00FB016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A2391F"/>
  <w15:docId w15:val="{47A8AFF4-0E7E-4C7B-8768-93DBC3745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76D72-A926-454D-A9DE-043D3C6B0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548</Words>
  <Characters>4414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6</cp:revision>
  <cp:lastPrinted>1900-12-31T23:00:00Z</cp:lastPrinted>
  <dcterms:created xsi:type="dcterms:W3CDTF">2020-02-27T10:54:00Z</dcterms:created>
  <dcterms:modified xsi:type="dcterms:W3CDTF">2020-02-28T11:03:00Z</dcterms:modified>
</cp:coreProperties>
</file>