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A0A7D" w:rsidP="00007727">
      <w:pPr>
        <w:jc w:val="right"/>
        <w:rPr>
          <w:b/>
          <w:bCs/>
          <w:sz w:val="24"/>
        </w:rPr>
      </w:pPr>
      <w:r w:rsidRPr="001A0A7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A0A7D">
        <w:rPr>
          <w:sz w:val="24"/>
        </w:rPr>
        <w:t>2020-03-03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A0A7D" w:rsidP="00173B20">
      <w:pPr>
        <w:spacing w:after="40"/>
        <w:rPr>
          <w:b/>
          <w:bCs/>
          <w:sz w:val="24"/>
        </w:rPr>
      </w:pPr>
      <w:r w:rsidRPr="001A0A7D">
        <w:rPr>
          <w:b/>
          <w:bCs/>
          <w:sz w:val="24"/>
        </w:rPr>
        <w:t>Politechnika Częstochowska</w:t>
      </w:r>
    </w:p>
    <w:p w:rsidR="00A80738" w:rsidRPr="00173B20" w:rsidRDefault="001A0A7D" w:rsidP="00A80738">
      <w:pPr>
        <w:rPr>
          <w:bCs/>
          <w:sz w:val="24"/>
        </w:rPr>
      </w:pPr>
      <w:r w:rsidRPr="001A0A7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A0A7D">
        <w:rPr>
          <w:bCs/>
          <w:sz w:val="24"/>
        </w:rPr>
        <w:t>69</w:t>
      </w:r>
    </w:p>
    <w:p w:rsidR="00A80738" w:rsidRPr="00173B20" w:rsidRDefault="001A0A7D" w:rsidP="00A80738">
      <w:pPr>
        <w:rPr>
          <w:bCs/>
          <w:sz w:val="24"/>
        </w:rPr>
      </w:pPr>
      <w:r w:rsidRPr="001A0A7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A0A7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A0A7D" w:rsidRPr="001A0A7D">
        <w:rPr>
          <w:b/>
          <w:sz w:val="24"/>
          <w:szCs w:val="24"/>
        </w:rPr>
        <w:t>ZP/RB-01/20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A0A7D" w:rsidRPr="001A0A7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A0A7D" w:rsidP="00C659E2">
      <w:pPr>
        <w:pStyle w:val="Tekstpodstawowywcity"/>
        <w:spacing w:before="120" w:after="240"/>
        <w:ind w:firstLine="0"/>
        <w:jc w:val="center"/>
      </w:pPr>
      <w:r w:rsidRPr="001A0A7D">
        <w:rPr>
          <w:b/>
        </w:rPr>
        <w:t>Dostawa czterech klimatyzatorów kasetonowych do pomieszczenia auli 011 w budynku głównym, z montażem dostarczonych urządzeń w miejscu przeznaczenia, podłączeniem, regulacją i próbnym rozruchem Wydział Zarządzania Politechnika Częstochowska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A0A7D" w:rsidRPr="001A0A7D">
        <w:rPr>
          <w:sz w:val="24"/>
          <w:szCs w:val="24"/>
        </w:rPr>
        <w:t>(</w:t>
      </w:r>
      <w:proofErr w:type="spellStart"/>
      <w:r w:rsidR="001A0A7D" w:rsidRPr="001A0A7D">
        <w:rPr>
          <w:sz w:val="24"/>
          <w:szCs w:val="24"/>
        </w:rPr>
        <w:t>t.j</w:t>
      </w:r>
      <w:proofErr w:type="spellEnd"/>
      <w:r w:rsidR="001A0A7D" w:rsidRPr="001A0A7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A0A7D" w:rsidRPr="001A0A7D">
        <w:rPr>
          <w:sz w:val="24"/>
          <w:szCs w:val="24"/>
        </w:rPr>
        <w:t>03/03/2020</w:t>
      </w:r>
      <w:r w:rsidR="00FF4AB1" w:rsidRPr="00FF4AB1">
        <w:rPr>
          <w:sz w:val="24"/>
          <w:szCs w:val="24"/>
        </w:rPr>
        <w:t xml:space="preserve"> o godz. </w:t>
      </w:r>
      <w:r w:rsidR="001A0A7D" w:rsidRPr="001A0A7D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A0A7D" w:rsidRPr="001A0A7D">
        <w:rPr>
          <w:sz w:val="24"/>
          <w:szCs w:val="24"/>
        </w:rPr>
        <w:t>67 158.00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A0A7D" w:rsidRPr="00493F8C" w:rsidTr="00A35D7A">
        <w:tc>
          <w:tcPr>
            <w:tcW w:w="70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center"/>
            </w:pPr>
            <w:r w:rsidRPr="001A0A7D">
              <w:t>1</w:t>
            </w:r>
          </w:p>
        </w:tc>
        <w:tc>
          <w:tcPr>
            <w:tcW w:w="2696" w:type="dxa"/>
            <w:shd w:val="clear" w:color="auto" w:fill="auto"/>
          </w:tcPr>
          <w:p w:rsidR="001A0A7D" w:rsidRPr="00490DC0" w:rsidRDefault="001A0A7D" w:rsidP="00A35D7A">
            <w:pPr>
              <w:spacing w:before="40"/>
            </w:pPr>
            <w:r w:rsidRPr="001A0A7D">
              <w:t xml:space="preserve">Energy </w:t>
            </w:r>
            <w:proofErr w:type="spellStart"/>
            <w:r w:rsidRPr="001A0A7D">
              <w:t>Heat</w:t>
            </w:r>
            <w:proofErr w:type="spellEnd"/>
            <w:r w:rsidRPr="001A0A7D">
              <w:t xml:space="preserve"> Technology Investment</w:t>
            </w:r>
          </w:p>
          <w:p w:rsidR="001A0A7D" w:rsidRPr="00490DC0" w:rsidRDefault="00E61A19" w:rsidP="00A35D7A">
            <w:r>
              <w:t>Niemod</w:t>
            </w:r>
            <w:bookmarkStart w:id="0" w:name="_GoBack"/>
            <w:bookmarkEnd w:id="0"/>
            <w:r w:rsidR="001A0A7D" w:rsidRPr="001A0A7D">
              <w:t>lińska</w:t>
            </w:r>
            <w:r w:rsidR="001A0A7D" w:rsidRPr="00490DC0">
              <w:t xml:space="preserve"> </w:t>
            </w:r>
            <w:r w:rsidR="001A0A7D" w:rsidRPr="001A0A7D">
              <w:t>58A</w:t>
            </w:r>
            <w:r w:rsidR="001A0A7D" w:rsidRPr="00490DC0">
              <w:t xml:space="preserve"> </w:t>
            </w:r>
          </w:p>
          <w:p w:rsidR="001A0A7D" w:rsidRPr="00490DC0" w:rsidRDefault="001A0A7D" w:rsidP="00A35D7A">
            <w:pPr>
              <w:spacing w:after="40"/>
              <w:jc w:val="both"/>
            </w:pPr>
            <w:r w:rsidRPr="001A0A7D">
              <w:t>45-865</w:t>
            </w:r>
            <w:r w:rsidRPr="00490DC0">
              <w:t xml:space="preserve"> </w:t>
            </w:r>
            <w:r w:rsidRPr="001A0A7D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43 050.00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</w:tr>
      <w:tr w:rsidR="001A0A7D" w:rsidRPr="00493F8C" w:rsidTr="00A35D7A">
        <w:tc>
          <w:tcPr>
            <w:tcW w:w="70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center"/>
            </w:pPr>
            <w:r w:rsidRPr="001A0A7D">
              <w:t>2</w:t>
            </w:r>
          </w:p>
        </w:tc>
        <w:tc>
          <w:tcPr>
            <w:tcW w:w="2696" w:type="dxa"/>
            <w:shd w:val="clear" w:color="auto" w:fill="auto"/>
          </w:tcPr>
          <w:p w:rsidR="001A0A7D" w:rsidRPr="00490DC0" w:rsidRDefault="001A0A7D" w:rsidP="00A35D7A">
            <w:pPr>
              <w:spacing w:before="40"/>
            </w:pPr>
            <w:r w:rsidRPr="001A0A7D">
              <w:t xml:space="preserve">ZPUH Klimat Stefan </w:t>
            </w:r>
            <w:proofErr w:type="spellStart"/>
            <w:r w:rsidRPr="001A0A7D">
              <w:t>Księżarek</w:t>
            </w:r>
            <w:proofErr w:type="spellEnd"/>
          </w:p>
          <w:p w:rsidR="001A0A7D" w:rsidRPr="00490DC0" w:rsidRDefault="001A0A7D" w:rsidP="00A35D7A">
            <w:r w:rsidRPr="001A0A7D">
              <w:t>Oleska</w:t>
            </w:r>
            <w:r w:rsidRPr="00490DC0">
              <w:t xml:space="preserve"> </w:t>
            </w:r>
            <w:r w:rsidRPr="001A0A7D">
              <w:t>74</w:t>
            </w:r>
            <w:r w:rsidRPr="00490DC0">
              <w:t xml:space="preserve"> </w:t>
            </w:r>
          </w:p>
          <w:p w:rsidR="001A0A7D" w:rsidRPr="00490DC0" w:rsidRDefault="001A0A7D" w:rsidP="00A35D7A">
            <w:pPr>
              <w:spacing w:after="40"/>
              <w:jc w:val="both"/>
            </w:pPr>
            <w:r w:rsidRPr="001A0A7D">
              <w:t>42-161</w:t>
            </w:r>
            <w:r w:rsidRPr="00490DC0">
              <w:t xml:space="preserve"> </w:t>
            </w:r>
            <w:r w:rsidRPr="001A0A7D">
              <w:t>Starokrzepice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45 879.00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</w:tr>
      <w:tr w:rsidR="001A0A7D" w:rsidRPr="00493F8C" w:rsidTr="00A35D7A">
        <w:tc>
          <w:tcPr>
            <w:tcW w:w="70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center"/>
            </w:pPr>
            <w:r w:rsidRPr="001A0A7D">
              <w:t>3</w:t>
            </w:r>
          </w:p>
        </w:tc>
        <w:tc>
          <w:tcPr>
            <w:tcW w:w="2696" w:type="dxa"/>
            <w:shd w:val="clear" w:color="auto" w:fill="auto"/>
          </w:tcPr>
          <w:p w:rsidR="001A0A7D" w:rsidRPr="00490DC0" w:rsidRDefault="001A0A7D" w:rsidP="00A35D7A">
            <w:pPr>
              <w:spacing w:before="40"/>
            </w:pPr>
            <w:r w:rsidRPr="001A0A7D">
              <w:t>PWP Inżynieria Sp. z o.o.</w:t>
            </w:r>
          </w:p>
          <w:p w:rsidR="001A0A7D" w:rsidRPr="00490DC0" w:rsidRDefault="001A0A7D" w:rsidP="00A35D7A">
            <w:r w:rsidRPr="001A0A7D">
              <w:t>Katowicka</w:t>
            </w:r>
            <w:r w:rsidRPr="00490DC0">
              <w:t xml:space="preserve"> </w:t>
            </w:r>
            <w:r w:rsidRPr="001A0A7D">
              <w:t>60</w:t>
            </w:r>
            <w:r w:rsidRPr="00490DC0">
              <w:t xml:space="preserve"> </w:t>
            </w:r>
          </w:p>
          <w:p w:rsidR="001A0A7D" w:rsidRPr="00490DC0" w:rsidRDefault="001A0A7D" w:rsidP="00A35D7A">
            <w:pPr>
              <w:spacing w:after="40"/>
              <w:jc w:val="both"/>
            </w:pPr>
            <w:r w:rsidRPr="001A0A7D">
              <w:t>41-400</w:t>
            </w:r>
            <w:r w:rsidRPr="00490DC0">
              <w:t xml:space="preserve"> </w:t>
            </w:r>
            <w:r w:rsidRPr="001A0A7D">
              <w:t>Mysłowice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58 917.00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</w:tr>
      <w:tr w:rsidR="001A0A7D" w:rsidRPr="00493F8C" w:rsidTr="00A35D7A">
        <w:tc>
          <w:tcPr>
            <w:tcW w:w="70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center"/>
            </w:pPr>
            <w:r w:rsidRPr="001A0A7D">
              <w:t>4</w:t>
            </w:r>
          </w:p>
        </w:tc>
        <w:tc>
          <w:tcPr>
            <w:tcW w:w="2696" w:type="dxa"/>
            <w:shd w:val="clear" w:color="auto" w:fill="auto"/>
          </w:tcPr>
          <w:p w:rsidR="001A0A7D" w:rsidRPr="00490DC0" w:rsidRDefault="001A0A7D" w:rsidP="00A35D7A">
            <w:pPr>
              <w:spacing w:before="40"/>
            </w:pPr>
            <w:r w:rsidRPr="001A0A7D">
              <w:t xml:space="preserve">PS. </w:t>
            </w:r>
            <w:proofErr w:type="spellStart"/>
            <w:r w:rsidRPr="001A0A7D">
              <w:t>Cooling</w:t>
            </w:r>
            <w:proofErr w:type="spellEnd"/>
            <w:r w:rsidRPr="001A0A7D">
              <w:t xml:space="preserve"> Paweł </w:t>
            </w:r>
            <w:proofErr w:type="spellStart"/>
            <w:r w:rsidRPr="001A0A7D">
              <w:t>Srebnicki</w:t>
            </w:r>
            <w:proofErr w:type="spellEnd"/>
          </w:p>
          <w:p w:rsidR="001A0A7D" w:rsidRPr="00490DC0" w:rsidRDefault="001A0A7D" w:rsidP="00A35D7A">
            <w:r w:rsidRPr="001A0A7D">
              <w:t>Aleja Róż</w:t>
            </w:r>
            <w:r w:rsidRPr="00490DC0">
              <w:t xml:space="preserve"> </w:t>
            </w:r>
            <w:r w:rsidRPr="001A0A7D">
              <w:t>23</w:t>
            </w:r>
            <w:r w:rsidRPr="00490DC0">
              <w:t xml:space="preserve"> </w:t>
            </w:r>
          </w:p>
          <w:p w:rsidR="001A0A7D" w:rsidRPr="00490DC0" w:rsidRDefault="001A0A7D" w:rsidP="00A35D7A">
            <w:pPr>
              <w:spacing w:after="40"/>
              <w:jc w:val="both"/>
            </w:pPr>
            <w:r w:rsidRPr="001A0A7D">
              <w:t>41-250</w:t>
            </w:r>
            <w:r w:rsidRPr="00490DC0">
              <w:t xml:space="preserve"> </w:t>
            </w:r>
            <w:r w:rsidRPr="001A0A7D">
              <w:t>Czeladź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39 900.00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</w:tr>
      <w:tr w:rsidR="001A0A7D" w:rsidRPr="00493F8C" w:rsidTr="00A35D7A">
        <w:tc>
          <w:tcPr>
            <w:tcW w:w="70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center"/>
            </w:pPr>
            <w:r w:rsidRPr="001A0A7D">
              <w:t>5</w:t>
            </w:r>
          </w:p>
        </w:tc>
        <w:tc>
          <w:tcPr>
            <w:tcW w:w="2696" w:type="dxa"/>
            <w:shd w:val="clear" w:color="auto" w:fill="auto"/>
          </w:tcPr>
          <w:p w:rsidR="001A0A7D" w:rsidRPr="00490DC0" w:rsidRDefault="001A0A7D" w:rsidP="00A35D7A">
            <w:pPr>
              <w:spacing w:before="40"/>
            </w:pPr>
            <w:r w:rsidRPr="001A0A7D">
              <w:t xml:space="preserve">Przedsiębiorstwo Wielobranżowe </w:t>
            </w:r>
            <w:proofErr w:type="spellStart"/>
            <w:r w:rsidRPr="001A0A7D">
              <w:t>Cool</w:t>
            </w:r>
            <w:proofErr w:type="spellEnd"/>
            <w:r w:rsidRPr="001A0A7D">
              <w:t>-Klimat Grzegorz Szymkiewicz</w:t>
            </w:r>
          </w:p>
          <w:p w:rsidR="001A0A7D" w:rsidRPr="00490DC0" w:rsidRDefault="001A0A7D" w:rsidP="00A35D7A">
            <w:r w:rsidRPr="001A0A7D">
              <w:t>Kroczyn</w:t>
            </w:r>
            <w:r w:rsidRPr="00490DC0">
              <w:t xml:space="preserve"> </w:t>
            </w:r>
            <w:r w:rsidRPr="001A0A7D">
              <w:t>35</w:t>
            </w:r>
            <w:r w:rsidRPr="00490DC0">
              <w:t xml:space="preserve"> </w:t>
            </w:r>
          </w:p>
          <w:p w:rsidR="001A0A7D" w:rsidRPr="00490DC0" w:rsidRDefault="001A0A7D" w:rsidP="00A35D7A">
            <w:pPr>
              <w:spacing w:after="40"/>
              <w:jc w:val="both"/>
            </w:pPr>
            <w:r w:rsidRPr="001A0A7D">
              <w:t>26-067</w:t>
            </w:r>
            <w:r w:rsidRPr="00490DC0">
              <w:t xml:space="preserve"> </w:t>
            </w:r>
            <w:r w:rsidRPr="001A0A7D">
              <w:t>Strawczyn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43 820.00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</w:tr>
      <w:tr w:rsidR="001A0A7D" w:rsidRPr="00493F8C" w:rsidTr="00A35D7A">
        <w:tc>
          <w:tcPr>
            <w:tcW w:w="70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center"/>
            </w:pPr>
            <w:r w:rsidRPr="001A0A7D">
              <w:t>6</w:t>
            </w:r>
          </w:p>
        </w:tc>
        <w:tc>
          <w:tcPr>
            <w:tcW w:w="2696" w:type="dxa"/>
            <w:shd w:val="clear" w:color="auto" w:fill="auto"/>
          </w:tcPr>
          <w:p w:rsidR="001A0A7D" w:rsidRPr="00490DC0" w:rsidRDefault="001A0A7D" w:rsidP="00A35D7A">
            <w:pPr>
              <w:spacing w:before="40"/>
            </w:pPr>
            <w:proofErr w:type="spellStart"/>
            <w:r w:rsidRPr="001A0A7D">
              <w:t>Climastore</w:t>
            </w:r>
            <w:proofErr w:type="spellEnd"/>
            <w:r w:rsidRPr="001A0A7D">
              <w:t xml:space="preserve"> Cezary Sitkiewicz</w:t>
            </w:r>
          </w:p>
          <w:p w:rsidR="001A0A7D" w:rsidRPr="00490DC0" w:rsidRDefault="001A0A7D" w:rsidP="00A35D7A">
            <w:r w:rsidRPr="001A0A7D">
              <w:t>Wały Dwernickiego</w:t>
            </w:r>
            <w:r w:rsidRPr="00490DC0">
              <w:t xml:space="preserve"> </w:t>
            </w:r>
            <w:r w:rsidRPr="001A0A7D">
              <w:t>117/121/1</w:t>
            </w:r>
            <w:r w:rsidRPr="00490DC0">
              <w:t xml:space="preserve"> </w:t>
            </w:r>
          </w:p>
          <w:p w:rsidR="001A0A7D" w:rsidRPr="00490DC0" w:rsidRDefault="001A0A7D" w:rsidP="00A35D7A">
            <w:pPr>
              <w:spacing w:after="40"/>
              <w:jc w:val="both"/>
            </w:pPr>
            <w:r w:rsidRPr="001A0A7D">
              <w:t>42-202</w:t>
            </w:r>
            <w:r w:rsidRPr="00490DC0">
              <w:t xml:space="preserve"> </w:t>
            </w:r>
            <w:r w:rsidRPr="001A0A7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53 612.00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0A7D" w:rsidRPr="00490DC0" w:rsidRDefault="001A0A7D" w:rsidP="00A35D7A">
            <w:pPr>
              <w:spacing w:before="120" w:after="120"/>
              <w:jc w:val="both"/>
            </w:pPr>
            <w:r w:rsidRPr="001A0A7D">
              <w:t>30 dni</w:t>
            </w:r>
          </w:p>
        </w:tc>
      </w:tr>
    </w:tbl>
    <w:p w:rsidR="00C236D3" w:rsidRDefault="00C236D3" w:rsidP="00E61A19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077" w:rsidRDefault="00794077">
      <w:r>
        <w:separator/>
      </w:r>
    </w:p>
  </w:endnote>
  <w:endnote w:type="continuationSeparator" w:id="0">
    <w:p w:rsidR="00794077" w:rsidRDefault="0079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1A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1A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40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077" w:rsidRDefault="00794077">
      <w:r>
        <w:separator/>
      </w:r>
    </w:p>
  </w:footnote>
  <w:footnote w:type="continuationSeparator" w:id="0">
    <w:p w:rsidR="00794077" w:rsidRDefault="00794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A7D" w:rsidRDefault="001A0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A7D" w:rsidRDefault="001A0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A7D" w:rsidRDefault="001A0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077"/>
    <w:rsid w:val="00007727"/>
    <w:rsid w:val="00017720"/>
    <w:rsid w:val="00035488"/>
    <w:rsid w:val="000D7F25"/>
    <w:rsid w:val="000E00E5"/>
    <w:rsid w:val="00173B20"/>
    <w:rsid w:val="001A0A7D"/>
    <w:rsid w:val="001C69FF"/>
    <w:rsid w:val="0023318D"/>
    <w:rsid w:val="003D72FD"/>
    <w:rsid w:val="00423179"/>
    <w:rsid w:val="00490DC0"/>
    <w:rsid w:val="00493F8C"/>
    <w:rsid w:val="004C7E9B"/>
    <w:rsid w:val="0069085C"/>
    <w:rsid w:val="0079407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61A1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1939AE"/>
  <w15:chartTrackingRefBased/>
  <w15:docId w15:val="{DF1F7753-CB41-4A47-A19E-A9B0CEC0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2020-03-03T12:15:00Z</dcterms:created>
  <dcterms:modified xsi:type="dcterms:W3CDTF">2020-03-03T12:15:00Z</dcterms:modified>
</cp:coreProperties>
</file>