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C0D32" w:rsidRPr="000C0D32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C0D32" w:rsidRPr="000C0D32">
        <w:rPr>
          <w:rFonts w:ascii="Times New Roman" w:hAnsi="Times New Roman"/>
          <w:b/>
        </w:rPr>
        <w:t>ZP/U-06/20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0D32" w:rsidRPr="000C0D3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0D32" w:rsidRPr="000C0D3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C0D32" w:rsidRPr="000C0D3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0D32" w:rsidRPr="000C0D3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C0D32" w:rsidRPr="000C0D3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C0D32" w:rsidRPr="000C0D32">
        <w:rPr>
          <w:rFonts w:ascii="Times New Roman" w:hAnsi="Times New Roman"/>
        </w:rPr>
        <w:t>(</w:t>
      </w:r>
      <w:proofErr w:type="spellStart"/>
      <w:r w:rsidR="000C0D32" w:rsidRPr="000C0D32">
        <w:rPr>
          <w:rFonts w:ascii="Times New Roman" w:hAnsi="Times New Roman"/>
        </w:rPr>
        <w:t>t.j</w:t>
      </w:r>
      <w:proofErr w:type="spellEnd"/>
      <w:r w:rsidR="000C0D32" w:rsidRPr="000C0D3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C0D32" w:rsidRPr="000C0D32">
        <w:rPr>
          <w:rFonts w:ascii="Times New Roman" w:hAnsi="Times New Roman"/>
          <w:b/>
        </w:rPr>
        <w:t>Rezerwacja, wystawianie, sprzedaż i sukcesywna dostawa biletów lotniczych na zagraniczne przewozy pasażerskie dla pracowników</w:t>
      </w:r>
      <w:r w:rsidR="00E61B2C">
        <w:rPr>
          <w:rFonts w:ascii="Times New Roman" w:hAnsi="Times New Roman"/>
          <w:b/>
        </w:rPr>
        <w:t xml:space="preserve"> </w:t>
      </w:r>
      <w:r w:rsidR="00E61B2C" w:rsidRPr="00E61B2C">
        <w:rPr>
          <w:rFonts w:ascii="Times New Roman" w:hAnsi="Times New Roman"/>
          <w:b/>
        </w:rPr>
        <w:t>jednostek organizacyjnych</w:t>
      </w:r>
      <w:bookmarkStart w:id="0" w:name="_GoBack"/>
      <w:bookmarkEnd w:id="0"/>
      <w:r w:rsidR="000C0D32" w:rsidRPr="000C0D32">
        <w:rPr>
          <w:rFonts w:ascii="Times New Roman" w:hAnsi="Times New Roman"/>
          <w:b/>
        </w:rPr>
        <w:t xml:space="preserve">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C0D32" w:rsidRPr="000C0D3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C7420" w:rsidRDefault="000C742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C7420" w:rsidRDefault="000C742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1FB" w:rsidRDefault="000D61FB" w:rsidP="0038231F">
      <w:pPr>
        <w:spacing w:after="0" w:line="240" w:lineRule="auto"/>
      </w:pPr>
      <w:r>
        <w:separator/>
      </w:r>
    </w:p>
  </w:endnote>
  <w:endnote w:type="continuationSeparator" w:id="0">
    <w:p w:rsidR="000D61FB" w:rsidRDefault="000D61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D32" w:rsidRDefault="000C0D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61B2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61B2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D32" w:rsidRDefault="000C0D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1FB" w:rsidRDefault="000D61FB" w:rsidP="0038231F">
      <w:pPr>
        <w:spacing w:after="0" w:line="240" w:lineRule="auto"/>
      </w:pPr>
      <w:r>
        <w:separator/>
      </w:r>
    </w:p>
  </w:footnote>
  <w:footnote w:type="continuationSeparator" w:id="0">
    <w:p w:rsidR="000D61FB" w:rsidRDefault="000D61F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D32" w:rsidRDefault="000C0D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D32" w:rsidRDefault="000C0D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D32" w:rsidRDefault="000C0D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61F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0D32"/>
    <w:rsid w:val="000C18AF"/>
    <w:rsid w:val="000C7420"/>
    <w:rsid w:val="000D61FB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1B2C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2CDDAB"/>
  <w15:docId w15:val="{4067E53A-8F97-43A6-A818-BF09227DA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76D9B-F56A-44AA-A7D9-3F83E5016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2020-02-24T10:09:00Z</dcterms:created>
  <dcterms:modified xsi:type="dcterms:W3CDTF">2020-02-24T10:09:00Z</dcterms:modified>
</cp:coreProperties>
</file>